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B17" w:rsidRDefault="00093B17" w:rsidP="0071384F">
      <w:pPr>
        <w:jc w:val="both"/>
        <w:rPr>
          <w:sz w:val="32"/>
        </w:rPr>
      </w:pPr>
    </w:p>
    <w:p w:rsidR="00093B17" w:rsidRDefault="00093B17" w:rsidP="00093B17">
      <w:pPr>
        <w:jc w:val="both"/>
        <w:rPr>
          <w:rFonts w:ascii="Batang" w:eastAsia="Batang" w:hAnsi="Batang" w:cs="Arial Unicode MS"/>
          <w:b/>
          <w:sz w:val="28"/>
          <w:szCs w:val="28"/>
        </w:rPr>
      </w:pPr>
    </w:p>
    <w:p w:rsidR="00093B17" w:rsidRPr="00112AF7" w:rsidRDefault="00093B17" w:rsidP="00093B17">
      <w:pPr>
        <w:jc w:val="both"/>
        <w:rPr>
          <w:rFonts w:ascii="Batang" w:eastAsia="Batang" w:hAnsi="Batang" w:cs="Arial Unicode MS"/>
          <w:sz w:val="28"/>
          <w:szCs w:val="28"/>
        </w:rPr>
      </w:pPr>
      <w:r w:rsidRPr="00A9390D">
        <w:rPr>
          <w:rFonts w:ascii="Batang" w:eastAsia="Batang" w:hAnsi="Batang" w:cs="Arial Unicode MS"/>
          <w:b/>
          <w:sz w:val="28"/>
          <w:szCs w:val="28"/>
        </w:rPr>
        <w:t xml:space="preserve">Para todas las </w:t>
      </w:r>
      <w:r>
        <w:rPr>
          <w:rFonts w:ascii="Batang" w:eastAsia="Batang" w:hAnsi="Batang" w:cs="Arial Unicode MS"/>
          <w:b/>
          <w:sz w:val="28"/>
          <w:szCs w:val="28"/>
        </w:rPr>
        <w:t>Federaciones Autonómicas de Caza c</w:t>
      </w:r>
      <w:r w:rsidRPr="00A9390D">
        <w:rPr>
          <w:rFonts w:ascii="Batang" w:eastAsia="Batang" w:hAnsi="Batang" w:cs="Arial Unicode MS"/>
          <w:b/>
          <w:sz w:val="28"/>
          <w:szCs w:val="28"/>
        </w:rPr>
        <w:t xml:space="preserve">on representantes en este </w:t>
      </w:r>
      <w:r>
        <w:rPr>
          <w:rFonts w:ascii="Batang" w:eastAsia="Batang" w:hAnsi="Batang" w:cs="Arial Unicode MS"/>
          <w:b/>
          <w:sz w:val="28"/>
          <w:szCs w:val="28"/>
        </w:rPr>
        <w:t>C</w:t>
      </w:r>
      <w:r w:rsidRPr="00A9390D">
        <w:rPr>
          <w:rFonts w:ascii="Batang" w:eastAsia="Batang" w:hAnsi="Batang" w:cs="Arial Unicode MS"/>
          <w:b/>
          <w:sz w:val="28"/>
          <w:szCs w:val="28"/>
        </w:rPr>
        <w:t>ampeonato</w:t>
      </w:r>
      <w:r>
        <w:rPr>
          <w:rFonts w:ascii="Batang" w:eastAsia="Batang" w:hAnsi="Batang" w:cs="Arial Unicode MS"/>
          <w:b/>
          <w:sz w:val="28"/>
          <w:szCs w:val="28"/>
        </w:rPr>
        <w:t>:</w:t>
      </w:r>
    </w:p>
    <w:p w:rsidR="00093B17" w:rsidRDefault="00093B17" w:rsidP="00093B17">
      <w:pPr>
        <w:ind w:firstLine="708"/>
        <w:jc w:val="both"/>
        <w:rPr>
          <w:sz w:val="32"/>
        </w:rPr>
      </w:pPr>
    </w:p>
    <w:p w:rsidR="00093B17" w:rsidRDefault="00093B17" w:rsidP="00093B17">
      <w:pPr>
        <w:ind w:firstLine="708"/>
        <w:jc w:val="both"/>
        <w:rPr>
          <w:sz w:val="32"/>
        </w:rPr>
      </w:pPr>
    </w:p>
    <w:p w:rsidR="00093B17" w:rsidRPr="00112AF7" w:rsidRDefault="00093B17" w:rsidP="00093B17">
      <w:pPr>
        <w:jc w:val="both"/>
        <w:rPr>
          <w:rFonts w:ascii="Batang" w:eastAsia="Batang" w:hAnsi="Batang" w:cs="Arial Unicode MS"/>
          <w:sz w:val="28"/>
          <w:szCs w:val="28"/>
        </w:rPr>
      </w:pPr>
      <w:r w:rsidRPr="00112AF7">
        <w:rPr>
          <w:rFonts w:ascii="Batang" w:eastAsia="Batang" w:hAnsi="Batang" w:cs="Arial Unicode MS"/>
          <w:sz w:val="28"/>
          <w:szCs w:val="28"/>
        </w:rPr>
        <w:t xml:space="preserve">Adjuntamos avance de </w:t>
      </w:r>
      <w:r>
        <w:rPr>
          <w:rFonts w:ascii="Batang" w:eastAsia="Batang" w:hAnsi="Batang" w:cs="Arial Unicode MS"/>
          <w:sz w:val="28"/>
          <w:szCs w:val="28"/>
        </w:rPr>
        <w:t>p</w:t>
      </w:r>
      <w:r w:rsidRPr="00112AF7">
        <w:rPr>
          <w:rFonts w:ascii="Batang" w:eastAsia="Batang" w:hAnsi="Batang" w:cs="Arial Unicode MS"/>
          <w:sz w:val="28"/>
          <w:szCs w:val="28"/>
        </w:rPr>
        <w:t>rograma y normas de</w:t>
      </w:r>
      <w:r>
        <w:rPr>
          <w:rFonts w:ascii="Batang" w:eastAsia="Batang" w:hAnsi="Batang" w:cs="Arial Unicode MS"/>
          <w:sz w:val="28"/>
          <w:szCs w:val="28"/>
        </w:rPr>
        <w:t>l</w:t>
      </w:r>
      <w:r w:rsidRPr="00112AF7">
        <w:rPr>
          <w:rFonts w:ascii="Batang" w:eastAsia="Batang" w:hAnsi="Batang" w:cs="Arial Unicode MS"/>
          <w:sz w:val="28"/>
          <w:szCs w:val="28"/>
        </w:rPr>
        <w:t xml:space="preserve"> </w:t>
      </w:r>
      <w:r>
        <w:rPr>
          <w:rFonts w:ascii="Batang" w:eastAsia="Batang" w:hAnsi="Batang" w:cs="Arial Unicode MS"/>
          <w:b/>
          <w:sz w:val="28"/>
          <w:szCs w:val="28"/>
        </w:rPr>
        <w:t>X</w:t>
      </w:r>
      <w:r w:rsidRPr="00112AF7">
        <w:rPr>
          <w:rFonts w:ascii="Batang" w:eastAsia="Batang" w:hAnsi="Batang" w:cs="Arial Unicode MS"/>
          <w:b/>
          <w:sz w:val="28"/>
          <w:szCs w:val="28"/>
        </w:rPr>
        <w:t>X</w:t>
      </w:r>
      <w:r>
        <w:rPr>
          <w:rFonts w:ascii="Batang" w:eastAsia="Batang" w:hAnsi="Batang" w:cs="Arial Unicode MS"/>
          <w:b/>
          <w:sz w:val="28"/>
          <w:szCs w:val="28"/>
        </w:rPr>
        <w:t>I</w:t>
      </w:r>
      <w:r w:rsidRPr="00112AF7">
        <w:rPr>
          <w:rFonts w:ascii="Batang" w:eastAsia="Batang" w:hAnsi="Batang" w:cs="Arial Unicode MS"/>
          <w:b/>
          <w:sz w:val="28"/>
          <w:szCs w:val="28"/>
        </w:rPr>
        <w:t xml:space="preserve"> </w:t>
      </w:r>
      <w:r w:rsidRPr="00207952">
        <w:rPr>
          <w:rFonts w:ascii="Batang" w:eastAsia="Batang" w:hAnsi="Batang" w:cs="Arial Unicode MS"/>
          <w:b/>
          <w:sz w:val="28"/>
          <w:szCs w:val="28"/>
        </w:rPr>
        <w:t>Campeonato</w:t>
      </w:r>
      <w:r>
        <w:rPr>
          <w:rFonts w:ascii="Batang" w:eastAsia="Batang" w:hAnsi="Batang" w:cs="Arial Unicode MS"/>
          <w:b/>
          <w:sz w:val="28"/>
          <w:szCs w:val="28"/>
        </w:rPr>
        <w:t xml:space="preserve"> de España</w:t>
      </w:r>
      <w:r w:rsidRPr="00112AF7">
        <w:rPr>
          <w:rFonts w:ascii="Batang" w:eastAsia="Batang" w:hAnsi="Batang" w:cs="Arial Unicode MS"/>
          <w:b/>
          <w:sz w:val="28"/>
          <w:szCs w:val="28"/>
        </w:rPr>
        <w:t xml:space="preserve"> de</w:t>
      </w:r>
      <w:r w:rsidRPr="00112AF7">
        <w:rPr>
          <w:rFonts w:ascii="Batang" w:eastAsia="Batang" w:hAnsi="Batang" w:cs="Arial Unicode MS"/>
          <w:sz w:val="28"/>
          <w:szCs w:val="28"/>
        </w:rPr>
        <w:t xml:space="preserve"> </w:t>
      </w:r>
      <w:r w:rsidRPr="00112AF7">
        <w:rPr>
          <w:rFonts w:ascii="Batang" w:eastAsia="Batang" w:hAnsi="Batang" w:cs="Arial Unicode MS"/>
          <w:b/>
          <w:sz w:val="28"/>
          <w:szCs w:val="28"/>
        </w:rPr>
        <w:t>Silvestrismo</w:t>
      </w:r>
      <w:r w:rsidRPr="00112AF7">
        <w:rPr>
          <w:rFonts w:ascii="Batang" w:eastAsia="Batang" w:hAnsi="Batang" w:cs="Arial Unicode MS"/>
          <w:sz w:val="28"/>
          <w:szCs w:val="28"/>
        </w:rPr>
        <w:t xml:space="preserve"> a celebr</w:t>
      </w:r>
      <w:r>
        <w:rPr>
          <w:rFonts w:ascii="Batang" w:eastAsia="Batang" w:hAnsi="Batang" w:cs="Arial Unicode MS"/>
          <w:sz w:val="28"/>
          <w:szCs w:val="28"/>
        </w:rPr>
        <w:t>ar en Alcalá de Henares (Madrid), los días 30 y 31 de mayo de 2015.</w:t>
      </w:r>
      <w:r w:rsidRPr="00112AF7">
        <w:rPr>
          <w:rFonts w:ascii="Batang" w:eastAsia="Batang" w:hAnsi="Batang" w:cs="Arial Unicode MS"/>
          <w:sz w:val="28"/>
          <w:szCs w:val="28"/>
        </w:rPr>
        <w:t xml:space="preserve"> </w:t>
      </w:r>
    </w:p>
    <w:p w:rsidR="00093B17" w:rsidRPr="00112AF7" w:rsidRDefault="00093B17" w:rsidP="00093B17">
      <w:pPr>
        <w:jc w:val="both"/>
        <w:rPr>
          <w:rFonts w:ascii="Batang" w:eastAsia="Batang" w:hAnsi="Batang" w:cs="Arial Unicode MS"/>
          <w:sz w:val="28"/>
          <w:szCs w:val="28"/>
        </w:rPr>
      </w:pPr>
    </w:p>
    <w:p w:rsidR="00093B17" w:rsidRPr="00112AF7" w:rsidRDefault="00093B17" w:rsidP="00093B17">
      <w:pPr>
        <w:jc w:val="both"/>
        <w:rPr>
          <w:rFonts w:ascii="Batang" w:eastAsia="Batang" w:hAnsi="Batang" w:cs="Arial Unicode MS"/>
          <w:sz w:val="28"/>
          <w:szCs w:val="28"/>
        </w:rPr>
      </w:pPr>
    </w:p>
    <w:p w:rsidR="00093B17" w:rsidRPr="00112AF7" w:rsidRDefault="00093B17" w:rsidP="00093B17">
      <w:pPr>
        <w:ind w:firstLine="708"/>
        <w:jc w:val="both"/>
        <w:rPr>
          <w:rFonts w:ascii="Batang" w:eastAsia="Batang" w:hAnsi="Batang" w:cs="Arial Unicode MS"/>
          <w:sz w:val="28"/>
          <w:szCs w:val="28"/>
        </w:rPr>
      </w:pPr>
    </w:p>
    <w:p w:rsidR="00093B17" w:rsidRPr="00112AF7" w:rsidRDefault="00093B17" w:rsidP="00093B17">
      <w:pPr>
        <w:ind w:firstLine="708"/>
        <w:jc w:val="both"/>
        <w:rPr>
          <w:rFonts w:ascii="Batang" w:eastAsia="Batang" w:hAnsi="Batang" w:cs="Arial Unicode MS"/>
          <w:sz w:val="28"/>
          <w:szCs w:val="28"/>
        </w:rPr>
      </w:pPr>
    </w:p>
    <w:p w:rsidR="00093B17" w:rsidRDefault="00093B17" w:rsidP="00093B17">
      <w:pPr>
        <w:ind w:firstLine="708"/>
        <w:jc w:val="both"/>
        <w:rPr>
          <w:rFonts w:ascii="Batang" w:eastAsia="Batang" w:hAnsi="Batang" w:cs="Arial Unicode MS"/>
          <w:sz w:val="28"/>
          <w:szCs w:val="28"/>
        </w:rPr>
      </w:pPr>
      <w:r w:rsidRPr="00112AF7">
        <w:rPr>
          <w:rFonts w:ascii="Batang" w:eastAsia="Batang" w:hAnsi="Batang" w:cs="Arial Unicode MS"/>
          <w:sz w:val="28"/>
          <w:szCs w:val="28"/>
        </w:rPr>
        <w:tab/>
      </w:r>
      <w:r w:rsidRPr="00112AF7">
        <w:rPr>
          <w:rFonts w:ascii="Batang" w:eastAsia="Batang" w:hAnsi="Batang" w:cs="Arial Unicode MS"/>
          <w:sz w:val="28"/>
          <w:szCs w:val="28"/>
        </w:rPr>
        <w:tab/>
      </w:r>
      <w:r w:rsidRPr="00112AF7">
        <w:rPr>
          <w:rFonts w:ascii="Batang" w:eastAsia="Batang" w:hAnsi="Batang" w:cs="Arial Unicode MS"/>
          <w:sz w:val="28"/>
          <w:szCs w:val="28"/>
        </w:rPr>
        <w:tab/>
      </w:r>
      <w:r w:rsidRPr="00112AF7">
        <w:rPr>
          <w:rFonts w:ascii="Batang" w:eastAsia="Batang" w:hAnsi="Batang" w:cs="Arial Unicode MS"/>
          <w:sz w:val="28"/>
          <w:szCs w:val="28"/>
        </w:rPr>
        <w:tab/>
      </w:r>
    </w:p>
    <w:p w:rsidR="00093B17" w:rsidRDefault="00093B17" w:rsidP="00093B17">
      <w:pPr>
        <w:ind w:firstLine="708"/>
        <w:jc w:val="both"/>
        <w:rPr>
          <w:rFonts w:ascii="Batang" w:eastAsia="Batang" w:hAnsi="Batang" w:cs="Arial Unicode MS"/>
          <w:sz w:val="28"/>
          <w:szCs w:val="28"/>
        </w:rPr>
      </w:pPr>
    </w:p>
    <w:p w:rsidR="00093B17" w:rsidRDefault="00093B17" w:rsidP="00093B17">
      <w:pPr>
        <w:ind w:firstLine="708"/>
        <w:jc w:val="both"/>
        <w:rPr>
          <w:rFonts w:ascii="Batang" w:eastAsia="Batang" w:hAnsi="Batang" w:cs="Arial Unicode MS"/>
          <w:sz w:val="28"/>
          <w:szCs w:val="28"/>
        </w:rPr>
      </w:pPr>
    </w:p>
    <w:p w:rsidR="00093B17" w:rsidRPr="00112AF7" w:rsidRDefault="00093B17" w:rsidP="00093B17">
      <w:pPr>
        <w:ind w:left="2832" w:firstLine="708"/>
        <w:jc w:val="both"/>
        <w:rPr>
          <w:rFonts w:ascii="Batang" w:eastAsia="Batang" w:hAnsi="Batang" w:cs="Arial Unicode MS"/>
          <w:sz w:val="28"/>
          <w:szCs w:val="28"/>
        </w:rPr>
      </w:pPr>
      <w:r>
        <w:rPr>
          <w:rFonts w:ascii="Batang" w:eastAsia="Batang" w:hAnsi="Batang" w:cs="Arial Unicode MS"/>
          <w:sz w:val="28"/>
          <w:szCs w:val="28"/>
        </w:rPr>
        <w:t>Madrid, 2</w:t>
      </w:r>
      <w:r w:rsidR="00730477">
        <w:rPr>
          <w:rFonts w:ascii="Batang" w:eastAsia="Batang" w:hAnsi="Batang" w:cs="Arial Unicode MS"/>
          <w:sz w:val="28"/>
          <w:szCs w:val="28"/>
        </w:rPr>
        <w:t>2</w:t>
      </w:r>
      <w:r>
        <w:rPr>
          <w:rFonts w:ascii="Batang" w:eastAsia="Batang" w:hAnsi="Batang" w:cs="Arial Unicode MS"/>
          <w:sz w:val="28"/>
          <w:szCs w:val="28"/>
        </w:rPr>
        <w:t xml:space="preserve"> de Abril de 2015</w:t>
      </w:r>
    </w:p>
    <w:p w:rsidR="00093B17" w:rsidRDefault="00093B17" w:rsidP="00093B17">
      <w:pPr>
        <w:spacing w:after="120"/>
        <w:jc w:val="center"/>
        <w:rPr>
          <w:rFonts w:ascii="Batang" w:eastAsia="Batang" w:hAnsi="Batang"/>
          <w:b/>
          <w:sz w:val="32"/>
          <w:szCs w:val="32"/>
        </w:rPr>
      </w:pPr>
    </w:p>
    <w:p w:rsidR="00093B17" w:rsidRDefault="00093B17" w:rsidP="00093B17">
      <w:pPr>
        <w:spacing w:after="120"/>
        <w:jc w:val="center"/>
        <w:rPr>
          <w:rFonts w:ascii="Batang" w:eastAsia="Batang" w:hAnsi="Batang"/>
          <w:b/>
          <w:sz w:val="32"/>
          <w:szCs w:val="32"/>
        </w:rPr>
      </w:pPr>
    </w:p>
    <w:p w:rsidR="00093B17" w:rsidRDefault="00093B17" w:rsidP="00093B17">
      <w:pPr>
        <w:spacing w:after="120"/>
        <w:jc w:val="center"/>
        <w:rPr>
          <w:rFonts w:ascii="Batang" w:eastAsia="Batang" w:hAnsi="Batang"/>
          <w:b/>
          <w:sz w:val="32"/>
          <w:szCs w:val="32"/>
        </w:rPr>
      </w:pPr>
    </w:p>
    <w:p w:rsidR="00093B17" w:rsidRDefault="00093B17" w:rsidP="00093B17">
      <w:pPr>
        <w:spacing w:after="120"/>
        <w:jc w:val="center"/>
        <w:rPr>
          <w:rFonts w:ascii="Batang" w:eastAsia="Batang" w:hAnsi="Batang"/>
          <w:b/>
          <w:sz w:val="32"/>
          <w:szCs w:val="32"/>
        </w:rPr>
      </w:pPr>
    </w:p>
    <w:p w:rsidR="00093B17" w:rsidRDefault="00093B17" w:rsidP="00093B17">
      <w:pPr>
        <w:spacing w:after="120"/>
        <w:jc w:val="center"/>
        <w:rPr>
          <w:rFonts w:ascii="Batang" w:eastAsia="Batang" w:hAnsi="Batang"/>
          <w:b/>
          <w:sz w:val="32"/>
          <w:szCs w:val="32"/>
        </w:rPr>
      </w:pPr>
    </w:p>
    <w:p w:rsidR="00093B17" w:rsidRDefault="00093B17" w:rsidP="00093B17">
      <w:pPr>
        <w:spacing w:after="120"/>
        <w:jc w:val="center"/>
        <w:rPr>
          <w:rFonts w:ascii="Batang" w:eastAsia="Batang" w:hAnsi="Batang"/>
          <w:b/>
          <w:sz w:val="32"/>
          <w:szCs w:val="32"/>
        </w:rPr>
      </w:pPr>
    </w:p>
    <w:p w:rsidR="00093B17" w:rsidRDefault="00093B17" w:rsidP="00093B17">
      <w:pPr>
        <w:spacing w:after="120"/>
        <w:jc w:val="center"/>
        <w:rPr>
          <w:rFonts w:ascii="Batang" w:eastAsia="Batang" w:hAnsi="Batang"/>
          <w:b/>
          <w:sz w:val="32"/>
          <w:szCs w:val="32"/>
        </w:rPr>
      </w:pPr>
    </w:p>
    <w:p w:rsidR="00093B17" w:rsidRDefault="00093B17" w:rsidP="00093B17">
      <w:pPr>
        <w:spacing w:after="120"/>
        <w:jc w:val="center"/>
        <w:rPr>
          <w:rFonts w:ascii="Batang" w:eastAsia="Batang" w:hAnsi="Batang"/>
          <w:b/>
          <w:sz w:val="32"/>
          <w:szCs w:val="32"/>
        </w:rPr>
      </w:pPr>
    </w:p>
    <w:p w:rsidR="00093B17" w:rsidRDefault="00093B17" w:rsidP="00093B17">
      <w:pPr>
        <w:spacing w:after="120"/>
        <w:jc w:val="center"/>
        <w:rPr>
          <w:rFonts w:ascii="Batang" w:eastAsia="Batang" w:hAnsi="Batang"/>
          <w:b/>
          <w:sz w:val="32"/>
          <w:szCs w:val="32"/>
        </w:rPr>
      </w:pPr>
    </w:p>
    <w:p w:rsidR="00093B17" w:rsidRDefault="00093B17" w:rsidP="00093B17">
      <w:pPr>
        <w:spacing w:after="120"/>
        <w:jc w:val="center"/>
        <w:rPr>
          <w:rFonts w:ascii="Batang" w:eastAsia="Batang" w:hAnsi="Batang"/>
          <w:b/>
          <w:sz w:val="32"/>
          <w:szCs w:val="32"/>
        </w:rPr>
      </w:pPr>
    </w:p>
    <w:p w:rsidR="00093B17" w:rsidRDefault="00093B17" w:rsidP="00093B17">
      <w:pPr>
        <w:spacing w:after="120"/>
        <w:jc w:val="center"/>
        <w:rPr>
          <w:rFonts w:ascii="Batang" w:eastAsia="Batang" w:hAnsi="Batang"/>
          <w:b/>
          <w:sz w:val="32"/>
          <w:szCs w:val="32"/>
        </w:rPr>
      </w:pPr>
    </w:p>
    <w:p w:rsidR="00093B17" w:rsidRDefault="00093B17" w:rsidP="00093B17">
      <w:pPr>
        <w:spacing w:after="120"/>
        <w:jc w:val="center"/>
        <w:rPr>
          <w:rFonts w:ascii="Batang" w:eastAsia="Batang" w:hAnsi="Batang"/>
          <w:b/>
          <w:sz w:val="32"/>
          <w:szCs w:val="32"/>
        </w:rPr>
      </w:pPr>
    </w:p>
    <w:p w:rsidR="00093B17" w:rsidRPr="00112AF7" w:rsidRDefault="00093B17" w:rsidP="00093B17">
      <w:pPr>
        <w:spacing w:after="120"/>
        <w:jc w:val="center"/>
        <w:rPr>
          <w:rFonts w:ascii="Batang" w:eastAsia="Batang" w:hAnsi="Batang"/>
          <w:b/>
          <w:sz w:val="32"/>
          <w:szCs w:val="32"/>
        </w:rPr>
      </w:pPr>
      <w:r w:rsidRPr="0042508F">
        <w:rPr>
          <w:rFonts w:ascii="Batang" w:eastAsia="Batang" w:hAnsi="Batang"/>
          <w:b/>
          <w:sz w:val="32"/>
          <w:szCs w:val="32"/>
          <w:u w:val="single"/>
        </w:rPr>
        <w:t>XX</w:t>
      </w:r>
      <w:r>
        <w:rPr>
          <w:rFonts w:ascii="Batang" w:eastAsia="Batang" w:hAnsi="Batang"/>
          <w:b/>
          <w:sz w:val="32"/>
          <w:szCs w:val="32"/>
          <w:u w:val="single"/>
        </w:rPr>
        <w:t>I</w:t>
      </w:r>
      <w:r w:rsidRPr="0042508F">
        <w:rPr>
          <w:rFonts w:ascii="Batang" w:eastAsia="Batang" w:hAnsi="Batang"/>
          <w:b/>
          <w:sz w:val="32"/>
          <w:szCs w:val="32"/>
          <w:u w:val="single"/>
        </w:rPr>
        <w:t xml:space="preserve">  CAMPEONATO DE ESPAÑA DE SILVESTRISMO</w:t>
      </w:r>
      <w:r>
        <w:rPr>
          <w:rFonts w:ascii="Batang" w:eastAsia="Batang" w:hAnsi="Batang"/>
          <w:b/>
          <w:sz w:val="32"/>
          <w:szCs w:val="32"/>
        </w:rPr>
        <w:t xml:space="preserve">          30 y 31 de Mayo de 2015</w:t>
      </w:r>
    </w:p>
    <w:p w:rsidR="00093B17" w:rsidRDefault="00093B17" w:rsidP="00093B17">
      <w:pPr>
        <w:jc w:val="center"/>
        <w:rPr>
          <w:rFonts w:ascii="Batang" w:eastAsia="Batang" w:hAnsi="Batang"/>
        </w:rPr>
      </w:pPr>
    </w:p>
    <w:p w:rsidR="00093B17" w:rsidRPr="00112AF7" w:rsidRDefault="00093B17" w:rsidP="00093B17">
      <w:pPr>
        <w:jc w:val="center"/>
        <w:rPr>
          <w:rFonts w:ascii="Batang" w:eastAsia="Batang" w:hAnsi="Batang"/>
          <w:b/>
          <w:sz w:val="28"/>
        </w:rPr>
      </w:pPr>
      <w:r w:rsidRPr="00112AF7">
        <w:rPr>
          <w:rFonts w:ascii="Batang" w:eastAsia="Batang" w:hAnsi="Batang"/>
          <w:b/>
          <w:sz w:val="28"/>
        </w:rPr>
        <w:t>CIRCULAR INFORMATIVA Y NORMAS ADICIONALES</w:t>
      </w:r>
    </w:p>
    <w:p w:rsidR="00093B17" w:rsidRPr="008A308F" w:rsidRDefault="00093B17" w:rsidP="00093B17">
      <w:pPr>
        <w:ind w:firstLine="708"/>
        <w:jc w:val="both"/>
        <w:rPr>
          <w:rFonts w:ascii="Batang" w:eastAsia="Batang" w:hAnsi="Batang"/>
          <w:b/>
          <w:sz w:val="22"/>
          <w:u w:val="single"/>
        </w:rPr>
      </w:pPr>
    </w:p>
    <w:p w:rsidR="00093B17" w:rsidRPr="008A308F" w:rsidRDefault="00093B17" w:rsidP="00093B17">
      <w:pPr>
        <w:jc w:val="both"/>
        <w:rPr>
          <w:rFonts w:ascii="Batang" w:eastAsia="Batang" w:hAnsi="Batang"/>
          <w:szCs w:val="24"/>
        </w:rPr>
      </w:pPr>
      <w:r w:rsidRPr="008A308F">
        <w:rPr>
          <w:rFonts w:ascii="Batang" w:eastAsia="Batang" w:hAnsi="Batang"/>
          <w:b/>
          <w:szCs w:val="24"/>
        </w:rPr>
        <w:t>ORGANIZA: FEDERACION MADRILEÑA DE CAZA</w:t>
      </w:r>
      <w:r w:rsidRPr="008A308F">
        <w:rPr>
          <w:rFonts w:ascii="Batang" w:eastAsia="Batang" w:hAnsi="Batang"/>
          <w:szCs w:val="24"/>
        </w:rPr>
        <w:t xml:space="preserve"> </w:t>
      </w:r>
    </w:p>
    <w:p w:rsidR="00093B17" w:rsidRPr="008A308F" w:rsidRDefault="00093B17" w:rsidP="00093B17">
      <w:pPr>
        <w:jc w:val="both"/>
        <w:rPr>
          <w:rFonts w:ascii="Batang" w:eastAsia="Batang" w:hAnsi="Batang"/>
          <w:sz w:val="22"/>
        </w:rPr>
      </w:pPr>
    </w:p>
    <w:p w:rsidR="00093B17" w:rsidRPr="008A308F" w:rsidRDefault="00093B17" w:rsidP="00093B17">
      <w:pPr>
        <w:rPr>
          <w:rFonts w:ascii="Batang" w:eastAsia="Batang" w:hAnsi="Batang"/>
          <w:szCs w:val="24"/>
        </w:rPr>
      </w:pPr>
      <w:r w:rsidRPr="008A308F">
        <w:rPr>
          <w:rFonts w:ascii="Batang" w:eastAsia="Batang" w:hAnsi="Batang"/>
          <w:b/>
          <w:szCs w:val="24"/>
        </w:rPr>
        <w:t>PATROCINA:</w:t>
      </w:r>
      <w:r w:rsidRPr="008A308F">
        <w:rPr>
          <w:rFonts w:ascii="Batang" w:eastAsia="Batang" w:hAnsi="Batang"/>
          <w:szCs w:val="24"/>
        </w:rPr>
        <w:t xml:space="preserve"> </w:t>
      </w:r>
      <w:r w:rsidRPr="008A308F">
        <w:rPr>
          <w:rFonts w:ascii="Batang" w:eastAsia="Batang" w:hAnsi="Batang"/>
          <w:b/>
          <w:szCs w:val="24"/>
        </w:rPr>
        <w:t>REAL FEDERACIÓN ESPAÑOLA DE CAZA</w:t>
      </w:r>
    </w:p>
    <w:p w:rsidR="00093B17" w:rsidRPr="008A308F" w:rsidRDefault="00093B17" w:rsidP="00093B17">
      <w:pPr>
        <w:rPr>
          <w:rFonts w:ascii="Batang" w:eastAsia="Batang" w:hAnsi="Batang"/>
          <w:szCs w:val="24"/>
        </w:rPr>
      </w:pPr>
    </w:p>
    <w:p w:rsidR="00093B17" w:rsidRPr="008A308F" w:rsidRDefault="00093B17" w:rsidP="00093B17">
      <w:pPr>
        <w:rPr>
          <w:rFonts w:ascii="Batang" w:eastAsia="Batang" w:hAnsi="Batang"/>
          <w:b/>
          <w:szCs w:val="24"/>
        </w:rPr>
      </w:pPr>
      <w:r w:rsidRPr="008A308F">
        <w:rPr>
          <w:rFonts w:ascii="Batang" w:eastAsia="Batang" w:hAnsi="Batang"/>
          <w:b/>
          <w:szCs w:val="24"/>
        </w:rPr>
        <w:t>COLABORA: UNIVERSIDAD DE ALCALÁ DE HENARES</w:t>
      </w:r>
    </w:p>
    <w:p w:rsidR="00093B17" w:rsidRPr="008A308F" w:rsidRDefault="00093B17" w:rsidP="00093B17">
      <w:pPr>
        <w:rPr>
          <w:rFonts w:ascii="Batang" w:eastAsia="Batang" w:hAnsi="Batang"/>
          <w:szCs w:val="24"/>
        </w:rPr>
      </w:pPr>
    </w:p>
    <w:p w:rsidR="00093B17" w:rsidRPr="008A308F" w:rsidRDefault="00093B17" w:rsidP="00093B17">
      <w:pPr>
        <w:jc w:val="both"/>
        <w:rPr>
          <w:rFonts w:ascii="Batang" w:eastAsia="Batang" w:hAnsi="Batang"/>
          <w:b/>
          <w:szCs w:val="24"/>
        </w:rPr>
      </w:pPr>
      <w:r w:rsidRPr="008A308F">
        <w:rPr>
          <w:rFonts w:ascii="Batang" w:eastAsia="Batang" w:hAnsi="Batang"/>
          <w:b/>
          <w:szCs w:val="24"/>
        </w:rPr>
        <w:t xml:space="preserve">LUGAR DE LA COMPETICIÓN: </w:t>
      </w:r>
      <w:r>
        <w:rPr>
          <w:rFonts w:ascii="Batang" w:eastAsia="Batang" w:hAnsi="Batang"/>
          <w:b/>
          <w:szCs w:val="24"/>
        </w:rPr>
        <w:t>CAMPUS UNIVERSITARIO</w:t>
      </w:r>
      <w:r w:rsidRPr="008A308F">
        <w:rPr>
          <w:rFonts w:ascii="Batang" w:eastAsia="Batang" w:hAnsi="Batang"/>
          <w:b/>
          <w:szCs w:val="24"/>
        </w:rPr>
        <w:t xml:space="preserve"> DE ALCALÁ DE HENARES</w:t>
      </w:r>
      <w:r>
        <w:rPr>
          <w:rFonts w:ascii="Batang" w:eastAsia="Batang" w:hAnsi="Batang"/>
          <w:b/>
          <w:szCs w:val="24"/>
        </w:rPr>
        <w:t xml:space="preserve"> (ANTIGUOS HANGARES)</w:t>
      </w:r>
    </w:p>
    <w:p w:rsidR="00093B17" w:rsidRPr="008A308F" w:rsidRDefault="00093B17" w:rsidP="00093B17">
      <w:pPr>
        <w:jc w:val="both"/>
        <w:rPr>
          <w:rFonts w:ascii="Batang" w:eastAsia="Batang" w:hAnsi="Batang"/>
          <w:b/>
          <w:szCs w:val="24"/>
        </w:rPr>
      </w:pPr>
    </w:p>
    <w:p w:rsidR="00093B17" w:rsidRPr="00691E11" w:rsidRDefault="00093B17" w:rsidP="00093B17">
      <w:pPr>
        <w:jc w:val="both"/>
        <w:rPr>
          <w:rFonts w:ascii="Batang" w:eastAsia="Batang" w:hAnsi="Batang"/>
          <w:b/>
        </w:rPr>
      </w:pPr>
      <w:r w:rsidRPr="008A308F">
        <w:rPr>
          <w:rFonts w:ascii="Batang" w:eastAsia="Batang" w:hAnsi="Batang"/>
          <w:b/>
          <w:szCs w:val="24"/>
        </w:rPr>
        <w:t xml:space="preserve"> FECHA DE LA REALIZACIÓN:</w:t>
      </w:r>
      <w:r w:rsidRPr="008A308F">
        <w:rPr>
          <w:rFonts w:ascii="Batang" w:eastAsia="Batang" w:hAnsi="Batang"/>
          <w:szCs w:val="24"/>
        </w:rPr>
        <w:t xml:space="preserve"> </w:t>
      </w:r>
      <w:r w:rsidRPr="008A308F">
        <w:rPr>
          <w:rFonts w:ascii="Batang" w:eastAsia="Batang" w:hAnsi="Batang"/>
          <w:b/>
          <w:szCs w:val="24"/>
        </w:rPr>
        <w:t xml:space="preserve">30 </w:t>
      </w:r>
      <w:r w:rsidR="00A244C8">
        <w:rPr>
          <w:rFonts w:ascii="Batang" w:eastAsia="Batang" w:hAnsi="Batang"/>
          <w:b/>
          <w:szCs w:val="24"/>
        </w:rPr>
        <w:t>Y</w:t>
      </w:r>
      <w:r w:rsidRPr="008A308F">
        <w:rPr>
          <w:rFonts w:ascii="Batang" w:eastAsia="Batang" w:hAnsi="Batang"/>
          <w:b/>
          <w:szCs w:val="24"/>
        </w:rPr>
        <w:t xml:space="preserve"> 31 DE MAYO DE 2015</w:t>
      </w:r>
    </w:p>
    <w:p w:rsidR="00093B17" w:rsidRDefault="00093B17" w:rsidP="00093B17">
      <w:pPr>
        <w:spacing w:after="80"/>
        <w:jc w:val="both"/>
        <w:rPr>
          <w:rFonts w:ascii="Batang" w:eastAsia="Batang" w:hAnsi="Batang"/>
          <w:b/>
          <w:u w:val="single"/>
        </w:rPr>
      </w:pPr>
    </w:p>
    <w:p w:rsidR="00093B17" w:rsidRPr="000247AD" w:rsidRDefault="00093B17" w:rsidP="00093B17">
      <w:pPr>
        <w:spacing w:after="80"/>
        <w:jc w:val="both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TFNO. Y FAX DE CONTACTO:</w:t>
      </w:r>
      <w:r>
        <w:rPr>
          <w:rFonts w:ascii="Batang" w:eastAsia="Batang" w:hAnsi="Batang"/>
        </w:rPr>
        <w:t xml:space="preserve"> </w:t>
      </w:r>
      <w:r w:rsidRPr="000247AD">
        <w:rPr>
          <w:rFonts w:ascii="Batang" w:eastAsia="Batang" w:hAnsi="Batang"/>
          <w:b/>
        </w:rPr>
        <w:t>FEDERACIÓN MADRILEÑA DE  CAZA  TELÉFONO – 913646323, FAX  - 913646325</w:t>
      </w:r>
    </w:p>
    <w:p w:rsidR="00093B17" w:rsidRPr="007B55ED" w:rsidRDefault="00093B17" w:rsidP="00093B17">
      <w:pPr>
        <w:spacing w:after="80"/>
        <w:jc w:val="both"/>
        <w:rPr>
          <w:rFonts w:ascii="Batang" w:eastAsia="Batang" w:hAnsi="Batang"/>
          <w:color w:val="1F497D"/>
        </w:rPr>
      </w:pPr>
      <w:r w:rsidRPr="00106C1B">
        <w:rPr>
          <w:rFonts w:ascii="Batang" w:eastAsia="Batang" w:hAnsi="Batang"/>
          <w:b/>
        </w:rPr>
        <w:t>E-MAIL</w:t>
      </w:r>
      <w:r w:rsidRPr="00112AF7">
        <w:rPr>
          <w:rFonts w:ascii="Batang" w:eastAsia="Batang" w:hAnsi="Batang"/>
          <w:b/>
        </w:rPr>
        <w:t>:</w:t>
      </w:r>
      <w:r>
        <w:rPr>
          <w:rFonts w:ascii="Batang" w:eastAsia="Batang" w:hAnsi="Batang"/>
        </w:rPr>
        <w:t xml:space="preserve"> </w:t>
      </w:r>
      <w:r w:rsidRPr="007B55ED">
        <w:rPr>
          <w:rFonts w:ascii="Batang" w:eastAsia="Batang" w:hAnsi="Batang"/>
          <w:color w:val="1F497D"/>
        </w:rPr>
        <w:t>silvestrismofmc@fmc</w:t>
      </w:r>
      <w:r>
        <w:rPr>
          <w:rFonts w:ascii="Batang" w:eastAsia="Batang" w:hAnsi="Batang"/>
          <w:color w:val="1F497D"/>
        </w:rPr>
        <w:t>aza</w:t>
      </w:r>
      <w:r w:rsidRPr="007B55ED">
        <w:rPr>
          <w:rFonts w:ascii="Batang" w:eastAsia="Batang" w:hAnsi="Batang"/>
          <w:color w:val="1F497D"/>
        </w:rPr>
        <w:t>.es</w:t>
      </w:r>
    </w:p>
    <w:p w:rsidR="00093B17" w:rsidRPr="007B55ED" w:rsidRDefault="00093B17" w:rsidP="00093B17">
      <w:pPr>
        <w:jc w:val="both"/>
        <w:rPr>
          <w:rFonts w:ascii="Batang" w:eastAsia="Batang" w:hAnsi="Batang"/>
          <w:color w:val="1F497D"/>
        </w:rPr>
      </w:pPr>
      <w:r w:rsidRPr="007B55ED">
        <w:rPr>
          <w:rFonts w:ascii="Batang" w:eastAsia="Batang" w:hAnsi="Batang"/>
          <w:color w:val="1F497D"/>
        </w:rPr>
        <w:t xml:space="preserve">               </w:t>
      </w:r>
    </w:p>
    <w:p w:rsidR="00093B17" w:rsidRPr="007B55ED" w:rsidRDefault="00093B17" w:rsidP="00093B17">
      <w:pPr>
        <w:jc w:val="both"/>
        <w:rPr>
          <w:rFonts w:ascii="Batang" w:eastAsia="Batang" w:hAnsi="Batang"/>
          <w:color w:val="1F497D"/>
        </w:rPr>
      </w:pPr>
      <w:r w:rsidRPr="00106C1B">
        <w:rPr>
          <w:rFonts w:ascii="Batang" w:eastAsia="Batang" w:hAnsi="Batang"/>
          <w:b/>
        </w:rPr>
        <w:t>RECEPCIÓN</w:t>
      </w:r>
      <w:r w:rsidRPr="00106C1B">
        <w:rPr>
          <w:rFonts w:ascii="Batang" w:eastAsia="Batang" w:hAnsi="Batang"/>
          <w:b/>
          <w:sz w:val="28"/>
          <w:szCs w:val="28"/>
        </w:rPr>
        <w:t>:</w:t>
      </w:r>
      <w:r w:rsidRPr="00207420">
        <w:rPr>
          <w:rFonts w:ascii="Batang" w:eastAsia="Batang" w:hAnsi="Batang"/>
          <w:sz w:val="28"/>
          <w:szCs w:val="28"/>
        </w:rPr>
        <w:t xml:space="preserve">       </w:t>
      </w:r>
      <w:r>
        <w:rPr>
          <w:rFonts w:ascii="Batang" w:eastAsia="Batang" w:hAnsi="Batang"/>
          <w:sz w:val="28"/>
          <w:szCs w:val="28"/>
        </w:rPr>
        <w:t xml:space="preserve"> Día 30</w:t>
      </w:r>
      <w:r w:rsidRPr="00207420">
        <w:rPr>
          <w:rFonts w:ascii="Batang" w:eastAsia="Batang" w:hAnsi="Batang"/>
          <w:sz w:val="28"/>
          <w:szCs w:val="28"/>
        </w:rPr>
        <w:t xml:space="preserve"> de Mayo</w:t>
      </w:r>
      <w:r>
        <w:rPr>
          <w:rFonts w:ascii="Batang" w:eastAsia="Batang" w:hAnsi="Batang"/>
          <w:sz w:val="28"/>
          <w:szCs w:val="28"/>
        </w:rPr>
        <w:t xml:space="preserve"> de 16:3</w:t>
      </w:r>
      <w:r w:rsidRPr="00207420">
        <w:rPr>
          <w:rFonts w:ascii="Batang" w:eastAsia="Batang" w:hAnsi="Batang"/>
          <w:sz w:val="28"/>
          <w:szCs w:val="28"/>
        </w:rPr>
        <w:t>0 a 19:00 h</w:t>
      </w:r>
      <w:r>
        <w:rPr>
          <w:rFonts w:ascii="Batang" w:eastAsia="Batang" w:hAnsi="Batang"/>
          <w:sz w:val="28"/>
          <w:szCs w:val="28"/>
        </w:rPr>
        <w:t>oras</w:t>
      </w:r>
    </w:p>
    <w:p w:rsidR="00093B17" w:rsidRPr="00207420" w:rsidRDefault="00093B17" w:rsidP="00093B17">
      <w:pPr>
        <w:spacing w:after="40"/>
        <w:jc w:val="both"/>
        <w:rPr>
          <w:rFonts w:ascii="Batang" w:eastAsia="Batang" w:hAnsi="Batang"/>
          <w:sz w:val="28"/>
          <w:szCs w:val="28"/>
        </w:rPr>
      </w:pPr>
      <w:r w:rsidRPr="00207420">
        <w:rPr>
          <w:rFonts w:ascii="Batang" w:eastAsia="Batang" w:hAnsi="Batang"/>
          <w:sz w:val="28"/>
          <w:szCs w:val="28"/>
        </w:rPr>
        <w:tab/>
        <w:t xml:space="preserve">           </w:t>
      </w:r>
      <w:r>
        <w:rPr>
          <w:rFonts w:ascii="Batang" w:eastAsia="Batang" w:hAnsi="Batang"/>
          <w:sz w:val="28"/>
          <w:szCs w:val="28"/>
        </w:rPr>
        <w:t xml:space="preserve">       Hotel ALCALÁ PLAZA</w:t>
      </w:r>
    </w:p>
    <w:p w:rsidR="00093B17" w:rsidRPr="00207420" w:rsidRDefault="00093B17" w:rsidP="00093B17">
      <w:pPr>
        <w:spacing w:after="40"/>
        <w:jc w:val="both"/>
        <w:rPr>
          <w:rFonts w:ascii="Batang" w:eastAsia="Batang" w:hAnsi="Batang"/>
          <w:sz w:val="28"/>
          <w:szCs w:val="28"/>
        </w:rPr>
      </w:pPr>
      <w:r>
        <w:rPr>
          <w:rFonts w:ascii="Batang" w:eastAsia="Batang" w:hAnsi="Batang"/>
          <w:sz w:val="28"/>
          <w:szCs w:val="28"/>
        </w:rPr>
        <w:tab/>
        <w:t xml:space="preserve">                  C/ Hita nº 4 Alcalá de Henares (Madrid)</w:t>
      </w:r>
    </w:p>
    <w:p w:rsidR="00093B17" w:rsidRPr="00112AF7" w:rsidRDefault="00093B17" w:rsidP="00093B17">
      <w:pPr>
        <w:jc w:val="both"/>
        <w:rPr>
          <w:rFonts w:ascii="Batang" w:eastAsia="Batang" w:hAnsi="Batang"/>
        </w:rPr>
      </w:pPr>
      <w:r w:rsidRPr="00112AF7">
        <w:rPr>
          <w:rFonts w:ascii="Batang" w:eastAsia="Batang" w:hAnsi="Batang"/>
        </w:rPr>
        <w:tab/>
        <w:t xml:space="preserve">          </w:t>
      </w:r>
    </w:p>
    <w:p w:rsidR="00093B17" w:rsidRPr="00207420" w:rsidRDefault="00093B17" w:rsidP="00093B17">
      <w:pPr>
        <w:spacing w:after="40"/>
        <w:jc w:val="both"/>
        <w:rPr>
          <w:rFonts w:ascii="Batang" w:eastAsia="Batang" w:hAnsi="Batang"/>
          <w:sz w:val="28"/>
          <w:szCs w:val="28"/>
        </w:rPr>
      </w:pPr>
      <w:r>
        <w:rPr>
          <w:rFonts w:ascii="Batang" w:eastAsia="Batang" w:hAnsi="Batang"/>
          <w:b/>
        </w:rPr>
        <w:t>ALOJAMIENTO</w:t>
      </w:r>
      <w:r w:rsidRPr="00106C1B">
        <w:rPr>
          <w:rFonts w:ascii="Batang" w:eastAsia="Batang" w:hAnsi="Batang"/>
          <w:b/>
        </w:rPr>
        <w:t xml:space="preserve"> </w:t>
      </w:r>
      <w:r>
        <w:rPr>
          <w:rFonts w:ascii="Batang" w:eastAsia="Batang" w:hAnsi="Batang"/>
          <w:b/>
        </w:rPr>
        <w:t>RECOMENDADO</w:t>
      </w:r>
      <w:r>
        <w:rPr>
          <w:rFonts w:ascii="Batang" w:eastAsia="Batang" w:hAnsi="Batang"/>
        </w:rPr>
        <w:t xml:space="preserve">  </w:t>
      </w:r>
      <w:r w:rsidRPr="00112AF7">
        <w:rPr>
          <w:rFonts w:ascii="Batang" w:eastAsia="Batang" w:hAnsi="Batang"/>
        </w:rPr>
        <w:t xml:space="preserve"> </w:t>
      </w:r>
      <w:r>
        <w:rPr>
          <w:rFonts w:ascii="Batang" w:eastAsia="Batang" w:hAnsi="Batang"/>
          <w:sz w:val="28"/>
          <w:szCs w:val="28"/>
        </w:rPr>
        <w:t>Hotel Alcalá Plaza</w:t>
      </w:r>
      <w:r w:rsidRPr="00207420">
        <w:rPr>
          <w:rFonts w:ascii="Batang" w:eastAsia="Batang" w:hAnsi="Batang"/>
          <w:sz w:val="28"/>
          <w:szCs w:val="28"/>
        </w:rPr>
        <w:t xml:space="preserve"> </w:t>
      </w:r>
      <w:r>
        <w:rPr>
          <w:rFonts w:ascii="Batang" w:eastAsia="Batang" w:hAnsi="Batang"/>
          <w:sz w:val="28"/>
          <w:szCs w:val="28"/>
        </w:rPr>
        <w:t>telf. 918783400</w:t>
      </w:r>
    </w:p>
    <w:p w:rsidR="00093B17" w:rsidRPr="00477587" w:rsidRDefault="00093B17" w:rsidP="00093B17">
      <w:pPr>
        <w:spacing w:after="40"/>
        <w:jc w:val="both"/>
        <w:rPr>
          <w:rFonts w:ascii="Batang" w:eastAsia="Batang" w:hAnsi="Batang"/>
          <w:sz w:val="22"/>
        </w:rPr>
      </w:pPr>
      <w:r>
        <w:rPr>
          <w:rFonts w:ascii="Batang" w:eastAsia="Batang" w:hAnsi="Batang"/>
          <w:sz w:val="28"/>
          <w:szCs w:val="28"/>
        </w:rPr>
        <w:t xml:space="preserve">        </w:t>
      </w:r>
      <w:r>
        <w:rPr>
          <w:rFonts w:ascii="Batang" w:eastAsia="Batang" w:hAnsi="Batang"/>
          <w:sz w:val="28"/>
          <w:szCs w:val="28"/>
        </w:rPr>
        <w:tab/>
        <w:t>c/ Hita nº 4 Alcalá de Henares</w:t>
      </w:r>
      <w:r>
        <w:rPr>
          <w:rFonts w:ascii="Batang" w:eastAsia="Batang" w:hAnsi="Batang"/>
        </w:rPr>
        <w:t xml:space="preserve"> </w:t>
      </w:r>
      <w:r w:rsidRPr="00EF4787">
        <w:rPr>
          <w:rFonts w:ascii="Batang" w:eastAsia="Batang" w:hAnsi="Batang"/>
          <w:color w:val="4F81BD"/>
          <w:sz w:val="22"/>
        </w:rPr>
        <w:t>alcalaplaza@hotelalcalaplaza.com</w:t>
      </w:r>
    </w:p>
    <w:p w:rsidR="00093B17" w:rsidRPr="00112AF7" w:rsidRDefault="00093B17" w:rsidP="00093B17">
      <w:pPr>
        <w:spacing w:after="40"/>
        <w:jc w:val="both"/>
        <w:rPr>
          <w:rFonts w:ascii="Batang" w:eastAsia="Batang" w:hAnsi="Batang"/>
        </w:rPr>
      </w:pPr>
      <w:r w:rsidRPr="00112AF7">
        <w:rPr>
          <w:rFonts w:ascii="Batang" w:eastAsia="Batang" w:hAnsi="Batang"/>
        </w:rPr>
        <w:t xml:space="preserve">                                                       </w:t>
      </w:r>
    </w:p>
    <w:p w:rsidR="00093B17" w:rsidRPr="00207420" w:rsidRDefault="00093B17" w:rsidP="00093B17">
      <w:pPr>
        <w:spacing w:after="80"/>
        <w:jc w:val="both"/>
        <w:rPr>
          <w:rFonts w:ascii="Batang" w:eastAsia="Batang" w:hAnsi="Batang"/>
          <w:sz w:val="28"/>
          <w:szCs w:val="28"/>
        </w:rPr>
      </w:pPr>
      <w:r w:rsidRPr="00106C1B">
        <w:rPr>
          <w:rFonts w:ascii="Batang" w:eastAsia="Batang" w:hAnsi="Batang"/>
          <w:b/>
        </w:rPr>
        <w:t>CENA Y ACTO DE APERTURA</w:t>
      </w:r>
      <w:r w:rsidRPr="00112AF7">
        <w:rPr>
          <w:rFonts w:ascii="Batang" w:eastAsia="Batang" w:hAnsi="Batang"/>
          <w:b/>
        </w:rPr>
        <w:t>:</w:t>
      </w:r>
      <w:r w:rsidRPr="00112AF7">
        <w:rPr>
          <w:rFonts w:ascii="Batang" w:eastAsia="Batang" w:hAnsi="Batang"/>
        </w:rPr>
        <w:t xml:space="preserve">  </w:t>
      </w:r>
      <w:r>
        <w:rPr>
          <w:rFonts w:ascii="Batang" w:eastAsia="Batang" w:hAnsi="Batang"/>
        </w:rPr>
        <w:t xml:space="preserve"> </w:t>
      </w:r>
      <w:r>
        <w:rPr>
          <w:rFonts w:ascii="Batang" w:eastAsia="Batang" w:hAnsi="Batang"/>
          <w:sz w:val="28"/>
          <w:szCs w:val="28"/>
        </w:rPr>
        <w:t>21:30 horas del día 30</w:t>
      </w:r>
      <w:r w:rsidRPr="00207420">
        <w:rPr>
          <w:rFonts w:ascii="Batang" w:eastAsia="Batang" w:hAnsi="Batang"/>
          <w:sz w:val="28"/>
          <w:szCs w:val="28"/>
        </w:rPr>
        <w:t xml:space="preserve"> de Mayo en el </w:t>
      </w:r>
    </w:p>
    <w:p w:rsidR="00093B17" w:rsidRPr="00207420" w:rsidRDefault="00093B17" w:rsidP="00093B17">
      <w:pPr>
        <w:spacing w:after="80"/>
        <w:jc w:val="both"/>
        <w:rPr>
          <w:rFonts w:ascii="Batang" w:eastAsia="Batang" w:hAnsi="Batang"/>
          <w:sz w:val="28"/>
          <w:szCs w:val="28"/>
        </w:rPr>
      </w:pPr>
      <w:r w:rsidRPr="00207420">
        <w:rPr>
          <w:rFonts w:ascii="Batang" w:eastAsia="Batang" w:hAnsi="Batang"/>
          <w:sz w:val="28"/>
          <w:szCs w:val="28"/>
        </w:rPr>
        <w:t xml:space="preserve">        </w:t>
      </w:r>
      <w:r>
        <w:rPr>
          <w:rFonts w:ascii="Batang" w:eastAsia="Batang" w:hAnsi="Batang"/>
          <w:sz w:val="28"/>
          <w:szCs w:val="28"/>
        </w:rPr>
        <w:tab/>
      </w:r>
      <w:r>
        <w:rPr>
          <w:rFonts w:ascii="Batang" w:eastAsia="Batang" w:hAnsi="Batang"/>
          <w:sz w:val="28"/>
          <w:szCs w:val="28"/>
        </w:rPr>
        <w:tab/>
      </w:r>
      <w:r>
        <w:rPr>
          <w:rFonts w:ascii="Batang" w:eastAsia="Batang" w:hAnsi="Batang"/>
          <w:sz w:val="28"/>
          <w:szCs w:val="28"/>
        </w:rPr>
        <w:tab/>
      </w:r>
      <w:r>
        <w:rPr>
          <w:rFonts w:ascii="Batang" w:eastAsia="Batang" w:hAnsi="Batang"/>
          <w:sz w:val="28"/>
          <w:szCs w:val="28"/>
        </w:rPr>
        <w:tab/>
      </w:r>
      <w:r>
        <w:rPr>
          <w:rFonts w:ascii="Batang" w:eastAsia="Batang" w:hAnsi="Batang"/>
          <w:sz w:val="28"/>
          <w:szCs w:val="28"/>
        </w:rPr>
        <w:tab/>
        <w:t>Hotel Alcalá Plaza</w:t>
      </w:r>
      <w:r w:rsidRPr="00207420">
        <w:rPr>
          <w:rFonts w:ascii="Batang" w:eastAsia="Batang" w:hAnsi="Batang"/>
          <w:sz w:val="28"/>
          <w:szCs w:val="28"/>
        </w:rPr>
        <w:t xml:space="preserve">         </w:t>
      </w:r>
    </w:p>
    <w:p w:rsidR="00093B17" w:rsidRDefault="00093B17" w:rsidP="00093B17">
      <w:pPr>
        <w:jc w:val="both"/>
        <w:rPr>
          <w:rFonts w:ascii="Batang" w:eastAsia="Batang" w:hAnsi="Batang"/>
          <w:sz w:val="28"/>
          <w:szCs w:val="28"/>
        </w:rPr>
      </w:pPr>
      <w:r w:rsidRPr="00207420">
        <w:rPr>
          <w:rFonts w:ascii="Batang" w:eastAsia="Batang" w:hAnsi="Batang"/>
          <w:sz w:val="28"/>
          <w:szCs w:val="28"/>
        </w:rPr>
        <w:t>Al término de la cena se llevará a cabo el sorteo, para determinar el orden de actuación de los pájaros participantes.</w:t>
      </w:r>
    </w:p>
    <w:p w:rsidR="00093B17" w:rsidRDefault="00093B17" w:rsidP="00093B17">
      <w:pPr>
        <w:jc w:val="both"/>
        <w:rPr>
          <w:rFonts w:ascii="Batang" w:eastAsia="Batang" w:hAnsi="Batang"/>
          <w:sz w:val="28"/>
          <w:szCs w:val="28"/>
        </w:rPr>
      </w:pPr>
    </w:p>
    <w:p w:rsidR="00A244C8" w:rsidRDefault="00A244C8" w:rsidP="00093B17">
      <w:pPr>
        <w:jc w:val="both"/>
        <w:rPr>
          <w:rFonts w:ascii="Batang" w:eastAsia="Batang" w:hAnsi="Batang"/>
          <w:b/>
        </w:rPr>
      </w:pPr>
    </w:p>
    <w:p w:rsidR="00093B17" w:rsidRPr="008C1DEC" w:rsidRDefault="00093B17" w:rsidP="00093B17">
      <w:pPr>
        <w:jc w:val="both"/>
        <w:rPr>
          <w:rFonts w:ascii="Batang" w:eastAsia="Batang" w:hAnsi="Batang"/>
          <w:sz w:val="28"/>
          <w:szCs w:val="28"/>
        </w:rPr>
      </w:pPr>
      <w:r w:rsidRPr="00106C1B">
        <w:rPr>
          <w:rFonts w:ascii="Batang" w:eastAsia="Batang" w:hAnsi="Batang"/>
          <w:b/>
        </w:rPr>
        <w:t>COMPETICIÓN</w:t>
      </w:r>
      <w:r w:rsidRPr="00112AF7">
        <w:rPr>
          <w:rFonts w:ascii="Batang" w:eastAsia="Batang" w:hAnsi="Batang"/>
          <w:b/>
        </w:rPr>
        <w:t>:</w:t>
      </w:r>
      <w:r w:rsidRPr="00112AF7">
        <w:rPr>
          <w:rFonts w:ascii="Batang" w:eastAsia="Batang" w:hAnsi="Batang"/>
        </w:rPr>
        <w:t xml:space="preserve"> </w:t>
      </w:r>
      <w:r w:rsidRPr="00207420">
        <w:rPr>
          <w:rFonts w:ascii="Batang" w:eastAsia="Batang" w:hAnsi="Batang"/>
          <w:sz w:val="28"/>
          <w:szCs w:val="28"/>
        </w:rPr>
        <w:t xml:space="preserve">Comenzará a las 09:00 horas del día </w:t>
      </w:r>
      <w:r>
        <w:rPr>
          <w:rFonts w:ascii="Batang" w:eastAsia="Batang" w:hAnsi="Batang"/>
          <w:sz w:val="28"/>
          <w:szCs w:val="28"/>
        </w:rPr>
        <w:t>31 de mayo</w:t>
      </w:r>
      <w:r w:rsidRPr="00207420">
        <w:rPr>
          <w:rFonts w:ascii="Batang" w:eastAsia="Batang" w:hAnsi="Batang"/>
          <w:sz w:val="28"/>
          <w:szCs w:val="28"/>
        </w:rPr>
        <w:t xml:space="preserve"> en el </w:t>
      </w:r>
      <w:r w:rsidRPr="000A1620">
        <w:rPr>
          <w:rFonts w:ascii="Batang" w:eastAsia="Batang" w:hAnsi="Batang"/>
          <w:szCs w:val="24"/>
        </w:rPr>
        <w:t>CAMPUS UNIVERSITARIO ZONA CONOCIDA COMO “LOS HANGARES”</w:t>
      </w:r>
    </w:p>
    <w:p w:rsidR="00093B17" w:rsidRPr="00112AF7" w:rsidRDefault="00093B17" w:rsidP="00093B17">
      <w:pPr>
        <w:jc w:val="both"/>
        <w:rPr>
          <w:rFonts w:ascii="Batang" w:eastAsia="Batang" w:hAnsi="Batang"/>
        </w:rPr>
      </w:pPr>
    </w:p>
    <w:p w:rsidR="00093B17" w:rsidRPr="00551D85" w:rsidRDefault="00093B17" w:rsidP="00093B17">
      <w:pPr>
        <w:jc w:val="both"/>
        <w:rPr>
          <w:rFonts w:ascii="Batang" w:eastAsia="Batang" w:hAnsi="Batang"/>
        </w:rPr>
      </w:pPr>
      <w:r w:rsidRPr="00106C1B">
        <w:rPr>
          <w:rFonts w:ascii="Batang" w:eastAsia="Batang" w:hAnsi="Batang"/>
          <w:b/>
        </w:rPr>
        <w:t>ENTREGA DE TROFEOS Y ACTO DE CLAUSURA</w:t>
      </w:r>
      <w:r w:rsidRPr="00112AF7">
        <w:rPr>
          <w:rFonts w:ascii="Batang" w:eastAsia="Batang" w:hAnsi="Batang"/>
          <w:b/>
        </w:rPr>
        <w:t>:</w:t>
      </w:r>
      <w:r>
        <w:rPr>
          <w:rFonts w:ascii="Batang" w:eastAsia="Batang" w:hAnsi="Batang"/>
          <w:b/>
        </w:rPr>
        <w:t xml:space="preserve"> </w:t>
      </w:r>
      <w:r w:rsidRPr="00551D85">
        <w:rPr>
          <w:rFonts w:ascii="Batang" w:eastAsia="Batang" w:hAnsi="Batang"/>
        </w:rPr>
        <w:t>CAMPUS UNIVERSITARIO</w:t>
      </w:r>
      <w:r>
        <w:rPr>
          <w:rFonts w:ascii="Batang" w:eastAsia="Batang" w:hAnsi="Batang"/>
        </w:rPr>
        <w:t xml:space="preserve"> </w:t>
      </w:r>
    </w:p>
    <w:p w:rsidR="00093B17" w:rsidRPr="00112AF7" w:rsidRDefault="00093B17" w:rsidP="00093B17">
      <w:pPr>
        <w:jc w:val="both"/>
        <w:rPr>
          <w:rFonts w:ascii="Batang" w:eastAsia="Batang" w:hAnsi="Batang"/>
        </w:rPr>
      </w:pPr>
    </w:p>
    <w:p w:rsidR="00093B17" w:rsidRPr="00112AF7" w:rsidRDefault="00093B17" w:rsidP="00093B17">
      <w:pPr>
        <w:jc w:val="both"/>
        <w:rPr>
          <w:rFonts w:ascii="Batang" w:eastAsia="Batang" w:hAnsi="Batang"/>
        </w:rPr>
      </w:pPr>
    </w:p>
    <w:p w:rsidR="00093B17" w:rsidRDefault="00093B17" w:rsidP="00093B17">
      <w:pPr>
        <w:jc w:val="both"/>
        <w:rPr>
          <w:rFonts w:ascii="Batang" w:eastAsia="Batang" w:hAnsi="Batang"/>
        </w:rPr>
      </w:pPr>
      <w:r w:rsidRPr="00106C1B">
        <w:rPr>
          <w:rFonts w:ascii="Batang" w:eastAsia="Batang" w:hAnsi="Batang"/>
          <w:b/>
        </w:rPr>
        <w:t>PREMIOS</w:t>
      </w:r>
      <w:r w:rsidRPr="00112AF7">
        <w:rPr>
          <w:rFonts w:ascii="Batang" w:eastAsia="Batang" w:hAnsi="Batang"/>
          <w:b/>
        </w:rPr>
        <w:t>:</w:t>
      </w:r>
      <w:r>
        <w:rPr>
          <w:rFonts w:ascii="Batang" w:eastAsia="Batang" w:hAnsi="Batang"/>
        </w:rPr>
        <w:t xml:space="preserve"> Dieciocho</w:t>
      </w:r>
      <w:r w:rsidRPr="00112AF7">
        <w:rPr>
          <w:rFonts w:ascii="Batang" w:eastAsia="Batang" w:hAnsi="Batang"/>
        </w:rPr>
        <w:t xml:space="preserve"> trofeos por la REAL FEDERACIÓN ESPAÑOLA DE CAZA para los tres primeros clasificados de cada especie, premios HART T</w:t>
      </w:r>
      <w:r>
        <w:rPr>
          <w:rFonts w:ascii="Batang" w:eastAsia="Batang" w:hAnsi="Batang"/>
        </w:rPr>
        <w:t>REKSTA</w:t>
      </w:r>
      <w:r w:rsidRPr="00112AF7">
        <w:rPr>
          <w:rFonts w:ascii="Batang" w:eastAsia="Batang" w:hAnsi="Batang"/>
        </w:rPr>
        <w:t xml:space="preserve"> para los campeones de cada pluma.</w:t>
      </w:r>
      <w:r>
        <w:rPr>
          <w:rFonts w:ascii="Batang" w:eastAsia="Batang" w:hAnsi="Batang"/>
        </w:rPr>
        <w:t xml:space="preserve"> </w:t>
      </w:r>
    </w:p>
    <w:p w:rsidR="00093B17" w:rsidRPr="00112AF7" w:rsidRDefault="00093B17" w:rsidP="00093B17">
      <w:pPr>
        <w:jc w:val="both"/>
        <w:rPr>
          <w:rFonts w:ascii="Batang" w:eastAsia="Batang" w:hAnsi="Batang"/>
        </w:rPr>
      </w:pPr>
      <w:r>
        <w:rPr>
          <w:rFonts w:ascii="Batang" w:eastAsia="Batang" w:hAnsi="Batang"/>
        </w:rPr>
        <w:t>Para la pluma invitada del jilguero campero y sus mixtos, trofeos a los tres primeros clasificados de cada especie y premios HART TREKSTA para los campeones de cada pluma.</w:t>
      </w:r>
      <w:r w:rsidRPr="00112AF7">
        <w:rPr>
          <w:rFonts w:ascii="Batang" w:eastAsia="Batang" w:hAnsi="Batang"/>
        </w:rPr>
        <w:t xml:space="preserve">  </w:t>
      </w:r>
    </w:p>
    <w:p w:rsidR="00093B17" w:rsidRPr="00112AF7" w:rsidRDefault="00093B17" w:rsidP="00093B17">
      <w:pPr>
        <w:jc w:val="both"/>
        <w:rPr>
          <w:rFonts w:ascii="Batang" w:eastAsia="Batang" w:hAnsi="Batang"/>
        </w:rPr>
      </w:pPr>
    </w:p>
    <w:p w:rsidR="00093B17" w:rsidRPr="00183666" w:rsidRDefault="00093B17" w:rsidP="00093B17">
      <w:pPr>
        <w:jc w:val="both"/>
        <w:rPr>
          <w:rFonts w:ascii="Batang" w:eastAsia="Batang" w:hAnsi="Batang"/>
          <w:szCs w:val="24"/>
          <w:u w:val="single"/>
        </w:rPr>
      </w:pPr>
      <w:r w:rsidRPr="0080558B">
        <w:rPr>
          <w:rFonts w:ascii="Batang" w:eastAsia="Batang" w:hAnsi="Batang"/>
          <w:b/>
          <w:sz w:val="28"/>
          <w:szCs w:val="28"/>
        </w:rPr>
        <w:t>Acreditación</w:t>
      </w:r>
      <w:r w:rsidRPr="00183666">
        <w:rPr>
          <w:rFonts w:ascii="Batang" w:eastAsia="Batang" w:hAnsi="Batang"/>
          <w:b/>
          <w:szCs w:val="24"/>
        </w:rPr>
        <w:t xml:space="preserve"> y control de participantes y pájaros</w:t>
      </w:r>
      <w:r>
        <w:rPr>
          <w:rFonts w:ascii="Batang" w:eastAsia="Batang" w:hAnsi="Batang"/>
          <w:b/>
          <w:szCs w:val="24"/>
        </w:rPr>
        <w:t>.-</w:t>
      </w:r>
      <w:r w:rsidRPr="00183666">
        <w:rPr>
          <w:rFonts w:ascii="Batang" w:eastAsia="Batang" w:hAnsi="Batang"/>
          <w:szCs w:val="24"/>
        </w:rPr>
        <w:t xml:space="preserve"> Todos los participantes deberán presentarse en el lugar y a la hora fijada para la recepción</w:t>
      </w:r>
      <w:r>
        <w:rPr>
          <w:rFonts w:ascii="Batang" w:eastAsia="Batang" w:hAnsi="Batang"/>
          <w:szCs w:val="24"/>
        </w:rPr>
        <w:t>,</w:t>
      </w:r>
      <w:r w:rsidRPr="00183666">
        <w:rPr>
          <w:rFonts w:ascii="Batang" w:eastAsia="Batang" w:hAnsi="Batang"/>
          <w:szCs w:val="24"/>
        </w:rPr>
        <w:t xml:space="preserve"> portando consigo </w:t>
      </w:r>
      <w:r w:rsidRPr="00183666">
        <w:rPr>
          <w:rFonts w:ascii="Batang" w:eastAsia="Batang" w:hAnsi="Batang"/>
          <w:szCs w:val="24"/>
          <w:u w:val="single"/>
        </w:rPr>
        <w:t>su</w:t>
      </w:r>
      <w:r>
        <w:rPr>
          <w:rFonts w:ascii="Batang" w:eastAsia="Batang" w:hAnsi="Batang"/>
          <w:szCs w:val="24"/>
          <w:u w:val="single"/>
        </w:rPr>
        <w:t>/</w:t>
      </w:r>
      <w:r w:rsidRPr="00183666">
        <w:rPr>
          <w:rFonts w:ascii="Batang" w:eastAsia="Batang" w:hAnsi="Batang"/>
          <w:szCs w:val="24"/>
          <w:u w:val="single"/>
        </w:rPr>
        <w:t>s pájaro</w:t>
      </w:r>
      <w:r>
        <w:rPr>
          <w:rFonts w:ascii="Batang" w:eastAsia="Batang" w:hAnsi="Batang"/>
          <w:szCs w:val="24"/>
          <w:u w:val="single"/>
        </w:rPr>
        <w:t>/</w:t>
      </w:r>
      <w:r w:rsidRPr="00183666">
        <w:rPr>
          <w:rFonts w:ascii="Batang" w:eastAsia="Batang" w:hAnsi="Batang"/>
          <w:szCs w:val="24"/>
          <w:u w:val="single"/>
        </w:rPr>
        <w:t>s y la documentación siguiente</w:t>
      </w:r>
      <w:r w:rsidRPr="009D0A7C">
        <w:rPr>
          <w:rFonts w:ascii="Batang" w:eastAsia="Batang" w:hAnsi="Batang"/>
          <w:szCs w:val="24"/>
        </w:rPr>
        <w:t>:</w:t>
      </w:r>
    </w:p>
    <w:p w:rsidR="00093B17" w:rsidRPr="00183666" w:rsidRDefault="00093B17" w:rsidP="00093B17">
      <w:pPr>
        <w:jc w:val="both"/>
        <w:rPr>
          <w:rFonts w:ascii="Batang" w:eastAsia="Batang" w:hAnsi="Batang"/>
          <w:szCs w:val="24"/>
          <w:u w:val="single"/>
        </w:rPr>
      </w:pPr>
    </w:p>
    <w:p w:rsidR="00093B17" w:rsidRPr="009D0A7C" w:rsidRDefault="00093B17" w:rsidP="00093B17">
      <w:pPr>
        <w:pStyle w:val="Prrafodelista"/>
        <w:numPr>
          <w:ilvl w:val="0"/>
          <w:numId w:val="50"/>
        </w:numPr>
        <w:spacing w:after="200" w:line="276" w:lineRule="auto"/>
        <w:jc w:val="both"/>
        <w:rPr>
          <w:rFonts w:ascii="Batang" w:eastAsia="Batang" w:hAnsi="Batang"/>
          <w:b/>
          <w:szCs w:val="24"/>
        </w:rPr>
      </w:pPr>
      <w:r w:rsidRPr="009D0A7C">
        <w:rPr>
          <w:rFonts w:ascii="Batang" w:eastAsia="Batang" w:hAnsi="Batang"/>
          <w:b/>
          <w:szCs w:val="24"/>
        </w:rPr>
        <w:t xml:space="preserve">Documento Nacional de Identidad. </w:t>
      </w:r>
    </w:p>
    <w:p w:rsidR="00093B17" w:rsidRPr="009D0A7C" w:rsidRDefault="00093B17" w:rsidP="00093B17">
      <w:pPr>
        <w:pStyle w:val="Prrafodelista"/>
        <w:numPr>
          <w:ilvl w:val="0"/>
          <w:numId w:val="50"/>
        </w:numPr>
        <w:spacing w:after="200" w:line="276" w:lineRule="auto"/>
        <w:jc w:val="both"/>
        <w:rPr>
          <w:rFonts w:ascii="Batang" w:eastAsia="Batang" w:hAnsi="Batang"/>
          <w:b/>
          <w:szCs w:val="24"/>
        </w:rPr>
      </w:pPr>
      <w:r>
        <w:rPr>
          <w:rFonts w:ascii="Batang" w:eastAsia="Batang" w:hAnsi="Batang"/>
          <w:b/>
          <w:szCs w:val="24"/>
        </w:rPr>
        <w:t>Tarjeta F</w:t>
      </w:r>
      <w:r w:rsidRPr="009D0A7C">
        <w:rPr>
          <w:rFonts w:ascii="Batang" w:eastAsia="Batang" w:hAnsi="Batang"/>
          <w:b/>
          <w:szCs w:val="24"/>
        </w:rPr>
        <w:t>ederativa de la RFEC en vigor (original).</w:t>
      </w:r>
    </w:p>
    <w:p w:rsidR="00093B17" w:rsidRPr="009D0A7C" w:rsidRDefault="00093B17" w:rsidP="00093B17">
      <w:pPr>
        <w:pStyle w:val="Prrafodelista"/>
        <w:numPr>
          <w:ilvl w:val="0"/>
          <w:numId w:val="50"/>
        </w:numPr>
        <w:spacing w:after="200" w:line="276" w:lineRule="auto"/>
        <w:jc w:val="both"/>
        <w:rPr>
          <w:rFonts w:ascii="Batang" w:eastAsia="Batang" w:hAnsi="Batang"/>
          <w:b/>
          <w:szCs w:val="24"/>
        </w:rPr>
      </w:pPr>
      <w:r w:rsidRPr="009D0A7C">
        <w:rPr>
          <w:rFonts w:ascii="Batang" w:eastAsia="Batang" w:hAnsi="Batang"/>
          <w:b/>
          <w:szCs w:val="24"/>
        </w:rPr>
        <w:t>Documento acreditativo de la propiedad del pájaro con respecto a su titular. (guía de campeo, etc.).</w:t>
      </w:r>
    </w:p>
    <w:p w:rsidR="00093B17" w:rsidRPr="009D0A7C" w:rsidRDefault="00093B17" w:rsidP="00093B17">
      <w:pPr>
        <w:pStyle w:val="Prrafodelista"/>
        <w:numPr>
          <w:ilvl w:val="0"/>
          <w:numId w:val="50"/>
        </w:numPr>
        <w:spacing w:after="200" w:line="276" w:lineRule="auto"/>
        <w:jc w:val="both"/>
        <w:rPr>
          <w:rFonts w:ascii="Batang" w:eastAsia="Batang" w:hAnsi="Batang"/>
          <w:b/>
          <w:szCs w:val="24"/>
        </w:rPr>
      </w:pPr>
      <w:r w:rsidRPr="009D0A7C">
        <w:rPr>
          <w:rFonts w:ascii="Batang" w:eastAsia="Batang" w:hAnsi="Batang"/>
          <w:b/>
          <w:szCs w:val="24"/>
        </w:rPr>
        <w:t>Copia del Certificado de su clasificación, así como el resguardo</w:t>
      </w:r>
      <w:r>
        <w:rPr>
          <w:rFonts w:ascii="Batang" w:eastAsia="Batang" w:hAnsi="Batang"/>
          <w:b/>
          <w:szCs w:val="24"/>
        </w:rPr>
        <w:t xml:space="preserve"> de su abono correspondiente (30</w:t>
      </w:r>
      <w:r w:rsidRPr="009D0A7C">
        <w:rPr>
          <w:rFonts w:ascii="Batang" w:eastAsia="Batang" w:hAnsi="Batang"/>
          <w:b/>
          <w:szCs w:val="24"/>
        </w:rPr>
        <w:t>,00</w:t>
      </w:r>
      <w:r>
        <w:rPr>
          <w:rFonts w:ascii="Batang" w:eastAsia="Batang" w:hAnsi="Batang"/>
          <w:b/>
          <w:szCs w:val="24"/>
        </w:rPr>
        <w:t xml:space="preserve"> </w:t>
      </w:r>
      <w:r w:rsidRPr="009D0A7C">
        <w:rPr>
          <w:rFonts w:ascii="Batang" w:eastAsia="Batang" w:hAnsi="Batang"/>
          <w:b/>
          <w:szCs w:val="24"/>
        </w:rPr>
        <w:t>€ por pájaro clasificado), que le serán expedidos por su Federación Autonómica correspondiente.</w:t>
      </w:r>
    </w:p>
    <w:p w:rsidR="00093B17" w:rsidRPr="009D0A7C" w:rsidRDefault="00093B17" w:rsidP="00093B17">
      <w:pPr>
        <w:pStyle w:val="Prrafodelista"/>
        <w:numPr>
          <w:ilvl w:val="0"/>
          <w:numId w:val="50"/>
        </w:numPr>
        <w:spacing w:after="200" w:line="276" w:lineRule="auto"/>
        <w:jc w:val="both"/>
        <w:rPr>
          <w:rFonts w:ascii="Batang" w:eastAsia="Batang" w:hAnsi="Batang"/>
          <w:b/>
          <w:szCs w:val="24"/>
        </w:rPr>
      </w:pPr>
      <w:r w:rsidRPr="009D0A7C">
        <w:rPr>
          <w:rFonts w:ascii="Batang" w:eastAsia="Batang" w:hAnsi="Batang"/>
          <w:b/>
          <w:szCs w:val="24"/>
        </w:rPr>
        <w:t>En su caso, resguardo d</w:t>
      </w:r>
      <w:r>
        <w:rPr>
          <w:rFonts w:ascii="Batang" w:eastAsia="Batang" w:hAnsi="Batang"/>
          <w:b/>
          <w:szCs w:val="24"/>
        </w:rPr>
        <w:t>el abono o importe de la cena (3</w:t>
      </w:r>
      <w:r w:rsidRPr="009D0A7C">
        <w:rPr>
          <w:rFonts w:ascii="Batang" w:eastAsia="Batang" w:hAnsi="Batang"/>
          <w:b/>
          <w:szCs w:val="24"/>
        </w:rPr>
        <w:t>0,00 €</w:t>
      </w:r>
      <w:r>
        <w:rPr>
          <w:rFonts w:ascii="Batang" w:eastAsia="Batang" w:hAnsi="Batang"/>
          <w:b/>
          <w:szCs w:val="24"/>
        </w:rPr>
        <w:t xml:space="preserve">) </w:t>
      </w:r>
      <w:r w:rsidRPr="009D0A7C">
        <w:rPr>
          <w:rFonts w:ascii="Batang" w:eastAsia="Batang" w:hAnsi="Batang"/>
          <w:b/>
          <w:szCs w:val="24"/>
        </w:rPr>
        <w:t xml:space="preserve"> realizado a nombre/s de su/s acompañante</w:t>
      </w:r>
      <w:r>
        <w:rPr>
          <w:rFonts w:ascii="Batang" w:eastAsia="Batang" w:hAnsi="Batang"/>
          <w:b/>
          <w:szCs w:val="24"/>
        </w:rPr>
        <w:t>/s</w:t>
      </w:r>
      <w:r w:rsidRPr="009D0A7C">
        <w:rPr>
          <w:rFonts w:ascii="Batang" w:eastAsia="Batang" w:hAnsi="Batang"/>
          <w:b/>
          <w:szCs w:val="24"/>
        </w:rPr>
        <w:t>.</w:t>
      </w:r>
    </w:p>
    <w:p w:rsidR="00093B17" w:rsidRPr="00183666" w:rsidRDefault="00093B17" w:rsidP="00093B17">
      <w:pPr>
        <w:jc w:val="both"/>
        <w:rPr>
          <w:rFonts w:ascii="Batang" w:eastAsia="Batang" w:hAnsi="Batang"/>
          <w:b/>
          <w:szCs w:val="24"/>
        </w:rPr>
      </w:pPr>
      <w:r w:rsidRPr="00E5200A">
        <w:rPr>
          <w:rFonts w:ascii="Batang" w:eastAsia="Batang" w:hAnsi="Batang"/>
          <w:szCs w:val="24"/>
        </w:rPr>
        <w:t>Además del cumplimento de los requisitos exigidos para su inscripción en el Campeonato de España de Silvestrismo</w:t>
      </w:r>
      <w:r>
        <w:rPr>
          <w:rFonts w:ascii="Batang" w:eastAsia="Batang" w:hAnsi="Batang"/>
          <w:szCs w:val="24"/>
        </w:rPr>
        <w:t xml:space="preserve"> (CES)</w:t>
      </w:r>
      <w:r w:rsidRPr="00E5200A">
        <w:rPr>
          <w:rFonts w:ascii="Batang" w:eastAsia="Batang" w:hAnsi="Batang"/>
          <w:szCs w:val="24"/>
        </w:rPr>
        <w:t xml:space="preserve">, es importantísimo que todos intentemos, dentro de nuestras posibilidades, ofrecer </w:t>
      </w:r>
      <w:r>
        <w:rPr>
          <w:rFonts w:ascii="Batang" w:eastAsia="Batang" w:hAnsi="Batang"/>
          <w:szCs w:val="24"/>
        </w:rPr>
        <w:t>la</w:t>
      </w:r>
      <w:r w:rsidRPr="00E5200A">
        <w:rPr>
          <w:rFonts w:ascii="Batang" w:eastAsia="Batang" w:hAnsi="Batang"/>
          <w:szCs w:val="24"/>
        </w:rPr>
        <w:t xml:space="preserve"> máxima colaboración en pro de la camaradería, respeto y </w:t>
      </w:r>
      <w:r>
        <w:rPr>
          <w:rFonts w:ascii="Batang" w:eastAsia="Batang" w:hAnsi="Batang"/>
          <w:szCs w:val="24"/>
        </w:rPr>
        <w:t xml:space="preserve">la </w:t>
      </w:r>
      <w:r w:rsidRPr="00E5200A">
        <w:rPr>
          <w:rFonts w:ascii="Batang" w:eastAsia="Batang" w:hAnsi="Batang"/>
          <w:szCs w:val="24"/>
        </w:rPr>
        <w:t xml:space="preserve">buena convivencia que </w:t>
      </w:r>
      <w:r>
        <w:rPr>
          <w:rFonts w:ascii="Batang" w:eastAsia="Batang" w:hAnsi="Batang"/>
          <w:szCs w:val="24"/>
        </w:rPr>
        <w:t xml:space="preserve">debe haber, y </w:t>
      </w:r>
      <w:r w:rsidRPr="00E5200A">
        <w:rPr>
          <w:rFonts w:ascii="Batang" w:eastAsia="Batang" w:hAnsi="Batang"/>
          <w:szCs w:val="24"/>
        </w:rPr>
        <w:t>la buena disposición de todos para lograrlo, sin menoscabo de ejercer, llegado el caso, el derecho que a todos nos asiste para reclamar o denunciar en tiempo y forma (como recoge el Reglamento de Competiciones)</w:t>
      </w:r>
      <w:r>
        <w:rPr>
          <w:rFonts w:ascii="Batang" w:eastAsia="Batang" w:hAnsi="Batang"/>
          <w:szCs w:val="24"/>
        </w:rPr>
        <w:t>,</w:t>
      </w:r>
      <w:r w:rsidRPr="00E5200A">
        <w:rPr>
          <w:rFonts w:ascii="Batang" w:eastAsia="Batang" w:hAnsi="Batang"/>
          <w:szCs w:val="24"/>
        </w:rPr>
        <w:t xml:space="preserve"> aquello por lo que uno se pueda sentir defraudado o agraviado. Las buenas maneras y el respeto común</w:t>
      </w:r>
      <w:r>
        <w:rPr>
          <w:rFonts w:ascii="Batang" w:eastAsia="Batang" w:hAnsi="Batang"/>
          <w:szCs w:val="24"/>
        </w:rPr>
        <w:t>,</w:t>
      </w:r>
      <w:r w:rsidRPr="00E5200A">
        <w:rPr>
          <w:rFonts w:ascii="Batang" w:eastAsia="Batang" w:hAnsi="Batang"/>
          <w:szCs w:val="24"/>
        </w:rPr>
        <w:t xml:space="preserve"> es un premio que por encima de la competición merecemos concedernos a todos</w:t>
      </w:r>
      <w:r w:rsidRPr="00183666">
        <w:rPr>
          <w:rFonts w:ascii="Batang" w:eastAsia="Batang" w:hAnsi="Batang"/>
          <w:b/>
          <w:szCs w:val="24"/>
        </w:rPr>
        <w:t>.</w:t>
      </w:r>
    </w:p>
    <w:p w:rsidR="00093B17" w:rsidRPr="00183666" w:rsidRDefault="00093B17" w:rsidP="00093B17">
      <w:pPr>
        <w:jc w:val="both"/>
        <w:rPr>
          <w:rFonts w:ascii="Batang" w:eastAsia="Batang" w:hAnsi="Batang"/>
          <w:b/>
          <w:szCs w:val="24"/>
        </w:rPr>
      </w:pPr>
    </w:p>
    <w:p w:rsidR="00093B17" w:rsidRDefault="00093B17" w:rsidP="00093B17">
      <w:pPr>
        <w:jc w:val="both"/>
        <w:rPr>
          <w:rFonts w:ascii="Batang" w:eastAsia="Batang" w:hAnsi="Batang"/>
          <w:b/>
          <w:szCs w:val="24"/>
        </w:rPr>
      </w:pPr>
      <w:r w:rsidRPr="00183666">
        <w:rPr>
          <w:rFonts w:ascii="Batang" w:eastAsia="Batang" w:hAnsi="Batang"/>
          <w:b/>
          <w:szCs w:val="24"/>
        </w:rPr>
        <w:t>No se admitirá la participación de ningún pájaro</w:t>
      </w:r>
      <w:r>
        <w:rPr>
          <w:rFonts w:ascii="Batang" w:eastAsia="Batang" w:hAnsi="Batang"/>
          <w:b/>
          <w:szCs w:val="24"/>
        </w:rPr>
        <w:t>,</w:t>
      </w:r>
      <w:r w:rsidRPr="00183666">
        <w:rPr>
          <w:rFonts w:ascii="Batang" w:eastAsia="Batang" w:hAnsi="Batang"/>
          <w:b/>
          <w:szCs w:val="24"/>
        </w:rPr>
        <w:t xml:space="preserve"> que no sea presentado en su jaula de competición, que el precinto presente sín</w:t>
      </w:r>
      <w:r>
        <w:rPr>
          <w:rFonts w:ascii="Batang" w:eastAsia="Batang" w:hAnsi="Batang"/>
          <w:b/>
          <w:szCs w:val="24"/>
        </w:rPr>
        <w:t>tomas de manipulación o</w:t>
      </w:r>
      <w:r w:rsidRPr="00183666">
        <w:rPr>
          <w:rFonts w:ascii="Batang" w:eastAsia="Batang" w:hAnsi="Batang"/>
          <w:b/>
          <w:szCs w:val="24"/>
        </w:rPr>
        <w:t xml:space="preserve"> que su número de precinto, número de anilla federativa, anilla de c</w:t>
      </w:r>
      <w:r>
        <w:rPr>
          <w:rFonts w:ascii="Batang" w:eastAsia="Batang" w:hAnsi="Batang"/>
          <w:b/>
          <w:szCs w:val="24"/>
        </w:rPr>
        <w:t xml:space="preserve">ompetición </w:t>
      </w:r>
      <w:r w:rsidRPr="00183666">
        <w:rPr>
          <w:rFonts w:ascii="Batang" w:eastAsia="Batang" w:hAnsi="Batang"/>
          <w:b/>
          <w:szCs w:val="24"/>
        </w:rPr>
        <w:t>no corresponda con el que figura en su certificado de inscripción.</w:t>
      </w:r>
    </w:p>
    <w:p w:rsidR="00093B17" w:rsidRDefault="00093B17" w:rsidP="00093B17">
      <w:pPr>
        <w:jc w:val="both"/>
        <w:rPr>
          <w:rFonts w:ascii="Batang" w:eastAsia="Batang" w:hAnsi="Batang"/>
          <w:b/>
          <w:szCs w:val="24"/>
        </w:rPr>
      </w:pPr>
      <w:r w:rsidRPr="00183666">
        <w:rPr>
          <w:rFonts w:ascii="Batang" w:eastAsia="Batang" w:hAnsi="Batang"/>
          <w:b/>
          <w:szCs w:val="24"/>
        </w:rPr>
        <w:t>La organización del Campeonato de España de Silvestrismo no atenderá razones particulares</w:t>
      </w:r>
      <w:r>
        <w:rPr>
          <w:rFonts w:ascii="Batang" w:eastAsia="Batang" w:hAnsi="Batang"/>
          <w:b/>
          <w:szCs w:val="24"/>
        </w:rPr>
        <w:t>,</w:t>
      </w:r>
      <w:r w:rsidRPr="00183666">
        <w:rPr>
          <w:rFonts w:ascii="Batang" w:eastAsia="Batang" w:hAnsi="Batang"/>
          <w:b/>
          <w:szCs w:val="24"/>
        </w:rPr>
        <w:t xml:space="preserve"> que no estén avaladas por </w:t>
      </w:r>
      <w:r>
        <w:rPr>
          <w:rFonts w:ascii="Batang" w:eastAsia="Batang" w:hAnsi="Batang"/>
          <w:b/>
          <w:szCs w:val="24"/>
        </w:rPr>
        <w:t xml:space="preserve">un </w:t>
      </w:r>
      <w:r w:rsidRPr="00183666">
        <w:rPr>
          <w:rFonts w:ascii="Batang" w:eastAsia="Batang" w:hAnsi="Batang"/>
          <w:b/>
          <w:szCs w:val="24"/>
        </w:rPr>
        <w:t xml:space="preserve">escrito </w:t>
      </w:r>
      <w:r>
        <w:rPr>
          <w:rFonts w:ascii="Batang" w:eastAsia="Batang" w:hAnsi="Batang"/>
          <w:b/>
          <w:szCs w:val="24"/>
        </w:rPr>
        <w:t>de</w:t>
      </w:r>
      <w:r w:rsidRPr="00183666">
        <w:rPr>
          <w:rFonts w:ascii="Batang" w:eastAsia="Batang" w:hAnsi="Batang"/>
          <w:b/>
          <w:szCs w:val="24"/>
        </w:rPr>
        <w:t xml:space="preserve"> su Federación Autonómica. </w:t>
      </w:r>
    </w:p>
    <w:p w:rsidR="00093B17" w:rsidRDefault="00093B17" w:rsidP="00093B17">
      <w:pPr>
        <w:jc w:val="both"/>
        <w:rPr>
          <w:rFonts w:ascii="Batang" w:eastAsia="Batang" w:hAnsi="Batang"/>
          <w:b/>
          <w:szCs w:val="24"/>
        </w:rPr>
      </w:pPr>
    </w:p>
    <w:p w:rsidR="00093B17" w:rsidRPr="00183666" w:rsidRDefault="00093B17" w:rsidP="00093B17">
      <w:pPr>
        <w:jc w:val="both"/>
        <w:rPr>
          <w:rFonts w:ascii="Batang" w:eastAsia="Batang" w:hAnsi="Batang"/>
          <w:szCs w:val="24"/>
        </w:rPr>
      </w:pPr>
      <w:r w:rsidRPr="00183666">
        <w:rPr>
          <w:rFonts w:ascii="Batang" w:eastAsia="Batang" w:hAnsi="Batang"/>
          <w:b/>
          <w:szCs w:val="24"/>
        </w:rPr>
        <w:t>Por</w:t>
      </w:r>
      <w:r>
        <w:rPr>
          <w:rFonts w:ascii="Batang" w:eastAsia="Batang" w:hAnsi="Batang"/>
          <w:b/>
          <w:szCs w:val="24"/>
        </w:rPr>
        <w:t xml:space="preserve"> l</w:t>
      </w:r>
      <w:r w:rsidRPr="00183666">
        <w:rPr>
          <w:rFonts w:ascii="Batang" w:eastAsia="Batang" w:hAnsi="Batang"/>
          <w:b/>
          <w:szCs w:val="24"/>
        </w:rPr>
        <w:t>o tanto, cualquier justificación no avalada ni acreditada oficialmente, que pudiera aportar un aficionado tras manipular o romper un precinto, por muy razonable que sea, queda claro la advertencia de que no se le permitirá su participación en la competición. La no coinciden</w:t>
      </w:r>
      <w:r>
        <w:rPr>
          <w:rFonts w:ascii="Batang" w:eastAsia="Batang" w:hAnsi="Batang"/>
          <w:b/>
          <w:szCs w:val="24"/>
        </w:rPr>
        <w:t xml:space="preserve">cia del nº de anilla </w:t>
      </w:r>
      <w:r w:rsidRPr="00183666">
        <w:rPr>
          <w:rFonts w:ascii="Batang" w:eastAsia="Batang" w:hAnsi="Batang"/>
          <w:b/>
          <w:szCs w:val="24"/>
        </w:rPr>
        <w:t xml:space="preserve"> con los documentos acreditativo</w:t>
      </w:r>
      <w:r>
        <w:rPr>
          <w:rFonts w:ascii="Batang" w:eastAsia="Batang" w:hAnsi="Batang"/>
          <w:b/>
          <w:szCs w:val="24"/>
        </w:rPr>
        <w:t>s</w:t>
      </w:r>
      <w:r w:rsidRPr="00183666">
        <w:rPr>
          <w:rFonts w:ascii="Batang" w:eastAsia="Batang" w:hAnsi="Batang"/>
          <w:b/>
          <w:szCs w:val="24"/>
        </w:rPr>
        <w:t xml:space="preserve"> de la propiedad del pájaro con respecto a su titular o con respecto al certificado de su clasificación será motivo inapelable para no admitir la participación de ningún pájaro</w:t>
      </w:r>
      <w:r w:rsidRPr="00183666">
        <w:rPr>
          <w:rFonts w:ascii="Batang" w:eastAsia="Batang" w:hAnsi="Batang"/>
          <w:szCs w:val="24"/>
        </w:rPr>
        <w:t xml:space="preserve">. </w:t>
      </w:r>
      <w:r>
        <w:rPr>
          <w:rFonts w:ascii="Batang" w:eastAsia="Batang" w:hAnsi="Batang"/>
          <w:b/>
          <w:szCs w:val="24"/>
        </w:rPr>
        <w:t>Todos los pájaros,</w:t>
      </w:r>
      <w:r w:rsidRPr="00183666">
        <w:rPr>
          <w:rFonts w:ascii="Batang" w:eastAsia="Batang" w:hAnsi="Batang"/>
          <w:b/>
          <w:szCs w:val="24"/>
        </w:rPr>
        <w:t xml:space="preserve"> han de cumplir con las normas aprobadas en el </w:t>
      </w:r>
      <w:r>
        <w:rPr>
          <w:rFonts w:ascii="Batang" w:eastAsia="Batang" w:hAnsi="Batang"/>
          <w:b/>
          <w:szCs w:val="24"/>
        </w:rPr>
        <w:t xml:space="preserve">último </w:t>
      </w:r>
      <w:r w:rsidRPr="00183666">
        <w:rPr>
          <w:rFonts w:ascii="Batang" w:eastAsia="Batang" w:hAnsi="Batang"/>
          <w:b/>
          <w:szCs w:val="24"/>
        </w:rPr>
        <w:t>seminario</w:t>
      </w:r>
      <w:r>
        <w:rPr>
          <w:rFonts w:ascii="Batang" w:eastAsia="Batang" w:hAnsi="Batang"/>
          <w:b/>
          <w:szCs w:val="24"/>
        </w:rPr>
        <w:t>,</w:t>
      </w:r>
      <w:r w:rsidRPr="00183666">
        <w:rPr>
          <w:rFonts w:ascii="Batang" w:eastAsia="Batang" w:hAnsi="Batang"/>
          <w:b/>
          <w:szCs w:val="24"/>
        </w:rPr>
        <w:t xml:space="preserve"> celebrado en Alcalá de Henares. </w:t>
      </w:r>
    </w:p>
    <w:p w:rsidR="00093B17" w:rsidRPr="00183666" w:rsidRDefault="00093B17" w:rsidP="00093B17">
      <w:pPr>
        <w:jc w:val="both"/>
        <w:rPr>
          <w:rFonts w:ascii="Batang" w:eastAsia="Batang" w:hAnsi="Batang"/>
          <w:b/>
          <w:szCs w:val="24"/>
        </w:rPr>
      </w:pPr>
    </w:p>
    <w:p w:rsidR="00093B17" w:rsidRPr="00E5200A" w:rsidRDefault="00093B17" w:rsidP="00093B17">
      <w:pPr>
        <w:jc w:val="both"/>
        <w:rPr>
          <w:rFonts w:ascii="Batang" w:eastAsia="Batang" w:hAnsi="Batang"/>
          <w:szCs w:val="24"/>
        </w:rPr>
      </w:pPr>
      <w:r w:rsidRPr="00E5200A">
        <w:rPr>
          <w:rFonts w:ascii="Batang" w:eastAsia="Batang" w:hAnsi="Batang"/>
          <w:b/>
          <w:szCs w:val="24"/>
        </w:rPr>
        <w:t>Distribución de participación por comunidades y especies</w:t>
      </w:r>
      <w:r>
        <w:rPr>
          <w:rFonts w:ascii="Batang" w:eastAsia="Batang" w:hAnsi="Batang"/>
          <w:b/>
          <w:szCs w:val="24"/>
        </w:rPr>
        <w:t>.-</w:t>
      </w:r>
      <w:r w:rsidRPr="00E5200A">
        <w:rPr>
          <w:rFonts w:ascii="Batang" w:eastAsia="Batang" w:hAnsi="Batang"/>
          <w:szCs w:val="24"/>
        </w:rPr>
        <w:t xml:space="preserve"> Tras consulta realizada a todas las Federaciones Autonómicas para que en su día definieran su voluntad de participar en este Campeonato</w:t>
      </w:r>
      <w:r>
        <w:rPr>
          <w:rFonts w:ascii="Batang" w:eastAsia="Batang" w:hAnsi="Batang"/>
          <w:szCs w:val="24"/>
        </w:rPr>
        <w:t>,</w:t>
      </w:r>
      <w:r w:rsidRPr="00E5200A">
        <w:rPr>
          <w:rFonts w:ascii="Batang" w:eastAsia="Batang" w:hAnsi="Batang"/>
          <w:szCs w:val="24"/>
        </w:rPr>
        <w:t xml:space="preserve"> y teniendo en cuenta los artículos 12 y 30 del Reglamento de Competiciones de RFEC, la distribución de participación de esta XX</w:t>
      </w:r>
      <w:r>
        <w:rPr>
          <w:rFonts w:ascii="Batang" w:eastAsia="Batang" w:hAnsi="Batang"/>
          <w:szCs w:val="24"/>
        </w:rPr>
        <w:t>I</w:t>
      </w:r>
      <w:r w:rsidRPr="00E5200A">
        <w:rPr>
          <w:rFonts w:ascii="Batang" w:eastAsia="Batang" w:hAnsi="Batang"/>
          <w:szCs w:val="24"/>
        </w:rPr>
        <w:t xml:space="preserve"> Edición del CES, se realiza considerando, además de lo mencionado, la calidad y los distintos niveles de competencia</w:t>
      </w:r>
      <w:r>
        <w:rPr>
          <w:rFonts w:ascii="Batang" w:eastAsia="Batang" w:hAnsi="Batang"/>
          <w:szCs w:val="24"/>
        </w:rPr>
        <w:t>,</w:t>
      </w:r>
      <w:r w:rsidRPr="00E5200A">
        <w:rPr>
          <w:rFonts w:ascii="Batang" w:eastAsia="Batang" w:hAnsi="Batang"/>
          <w:szCs w:val="24"/>
        </w:rPr>
        <w:t xml:space="preserve"> que ha</w:t>
      </w:r>
      <w:r>
        <w:rPr>
          <w:rFonts w:ascii="Batang" w:eastAsia="Batang" w:hAnsi="Batang"/>
          <w:szCs w:val="24"/>
        </w:rPr>
        <w:t>n tenido que</w:t>
      </w:r>
      <w:r w:rsidRPr="00E5200A">
        <w:rPr>
          <w:rFonts w:ascii="Batang" w:eastAsia="Batang" w:hAnsi="Batang"/>
          <w:szCs w:val="24"/>
        </w:rPr>
        <w:t xml:space="preserve"> superar los participantes en cada una de sus fases clasificatorias.</w:t>
      </w:r>
    </w:p>
    <w:p w:rsidR="00093B17" w:rsidRPr="00E5200A" w:rsidRDefault="00093B17" w:rsidP="00093B17">
      <w:pPr>
        <w:jc w:val="both"/>
        <w:rPr>
          <w:rFonts w:ascii="Batang" w:eastAsia="Batang" w:hAnsi="Batang"/>
          <w:b/>
          <w:szCs w:val="24"/>
        </w:rPr>
      </w:pPr>
    </w:p>
    <w:p w:rsidR="00093B17" w:rsidRDefault="00093B17" w:rsidP="00093B17">
      <w:pPr>
        <w:jc w:val="both"/>
        <w:rPr>
          <w:rFonts w:ascii="Batang" w:eastAsia="Batang" w:hAnsi="Batang"/>
          <w:szCs w:val="24"/>
        </w:rPr>
      </w:pPr>
      <w:r w:rsidRPr="00E5200A">
        <w:rPr>
          <w:rFonts w:ascii="Batang" w:eastAsia="Batang" w:hAnsi="Batang"/>
          <w:b/>
          <w:szCs w:val="24"/>
        </w:rPr>
        <w:t xml:space="preserve">Oferta para </w:t>
      </w:r>
      <w:r>
        <w:rPr>
          <w:rFonts w:ascii="Batang" w:eastAsia="Batang" w:hAnsi="Batang"/>
          <w:b/>
          <w:szCs w:val="24"/>
        </w:rPr>
        <w:t xml:space="preserve">participantes y </w:t>
      </w:r>
      <w:r w:rsidRPr="00E5200A">
        <w:rPr>
          <w:rFonts w:ascii="Batang" w:eastAsia="Batang" w:hAnsi="Batang"/>
          <w:b/>
          <w:szCs w:val="24"/>
        </w:rPr>
        <w:t>acompañantes.-</w:t>
      </w:r>
      <w:r w:rsidRPr="00E5200A">
        <w:rPr>
          <w:rFonts w:ascii="Batang" w:eastAsia="Batang" w:hAnsi="Batang"/>
          <w:szCs w:val="24"/>
        </w:rPr>
        <w:t xml:space="preserve"> Se o</w:t>
      </w:r>
      <w:r>
        <w:rPr>
          <w:rFonts w:ascii="Batang" w:eastAsia="Batang" w:hAnsi="Batang"/>
          <w:szCs w:val="24"/>
        </w:rPr>
        <w:t xml:space="preserve">frece </w:t>
      </w:r>
      <w:r w:rsidRPr="00E5200A">
        <w:rPr>
          <w:rFonts w:ascii="Batang" w:eastAsia="Batang" w:hAnsi="Batang"/>
          <w:szCs w:val="24"/>
        </w:rPr>
        <w:t xml:space="preserve"> alojamiento en habitación</w:t>
      </w:r>
      <w:r>
        <w:rPr>
          <w:rFonts w:ascii="Batang" w:eastAsia="Batang" w:hAnsi="Batang"/>
          <w:szCs w:val="24"/>
        </w:rPr>
        <w:t xml:space="preserve"> individual, doble o triple con desayuno o solo hospedaje. Las reservas lo harán directamente los participantes con el hotel. (Se acompaña información).</w:t>
      </w:r>
    </w:p>
    <w:p w:rsidR="00093B17" w:rsidRDefault="00093B17" w:rsidP="00093B17">
      <w:pPr>
        <w:jc w:val="both"/>
        <w:rPr>
          <w:rFonts w:ascii="Batang" w:eastAsia="Batang" w:hAnsi="Batang"/>
          <w:szCs w:val="24"/>
        </w:rPr>
      </w:pPr>
      <w:r>
        <w:rPr>
          <w:rFonts w:ascii="Batang" w:eastAsia="Batang" w:hAnsi="Batang"/>
          <w:szCs w:val="24"/>
        </w:rPr>
        <w:t>La Federación Madrileña de Caza organizara una cena de bienvenida a todos los participantes y acompañante a un precio de 30,00 euros en los salones del mismo hotel Alcalá Plaza.</w:t>
      </w:r>
    </w:p>
    <w:p w:rsidR="00093B17" w:rsidRDefault="00093B17" w:rsidP="00093B17">
      <w:pPr>
        <w:jc w:val="both"/>
        <w:rPr>
          <w:rFonts w:ascii="Batang" w:eastAsia="Batang" w:hAnsi="Batang"/>
          <w:szCs w:val="24"/>
        </w:rPr>
      </w:pPr>
      <w:r w:rsidRPr="00E5200A">
        <w:rPr>
          <w:rFonts w:ascii="Batang" w:eastAsia="Batang" w:hAnsi="Batang"/>
          <w:szCs w:val="24"/>
        </w:rPr>
        <w:t xml:space="preserve">Los interesados abonarán </w:t>
      </w:r>
      <w:r>
        <w:rPr>
          <w:rFonts w:ascii="Batang" w:eastAsia="Batang" w:hAnsi="Batang"/>
          <w:szCs w:val="24"/>
        </w:rPr>
        <w:t>el importe de la cena previamente a la Federación Madrileña</w:t>
      </w:r>
      <w:r w:rsidRPr="00E5200A">
        <w:rPr>
          <w:rFonts w:ascii="Batang" w:eastAsia="Batang" w:hAnsi="Batang"/>
          <w:szCs w:val="24"/>
        </w:rPr>
        <w:t xml:space="preserve"> de</w:t>
      </w:r>
      <w:r>
        <w:rPr>
          <w:rFonts w:ascii="Batang" w:eastAsia="Batang" w:hAnsi="Batang"/>
          <w:szCs w:val="24"/>
        </w:rPr>
        <w:t xml:space="preserve"> Caza mediante ingreso en la c/c IBAN ES38 2085 9287 51 0300022999 en IBERCAJA. D</w:t>
      </w:r>
      <w:r w:rsidRPr="00E5200A">
        <w:rPr>
          <w:rFonts w:ascii="Batang" w:eastAsia="Batang" w:hAnsi="Batang"/>
          <w:szCs w:val="24"/>
        </w:rPr>
        <w:t>icho ingreso deberá ser confirmado posteriormente, rem</w:t>
      </w:r>
      <w:r>
        <w:rPr>
          <w:rFonts w:ascii="Batang" w:eastAsia="Batang" w:hAnsi="Batang"/>
          <w:szCs w:val="24"/>
        </w:rPr>
        <w:t xml:space="preserve">itiéndolo por fax al nº 913646325 o al correo electrónico </w:t>
      </w:r>
      <w:r w:rsidRPr="007B55ED">
        <w:rPr>
          <w:rFonts w:ascii="Batang" w:eastAsia="Batang" w:hAnsi="Batang"/>
          <w:color w:val="4F81BD"/>
          <w:szCs w:val="24"/>
        </w:rPr>
        <w:t>silvestrismofmc@fmc</w:t>
      </w:r>
      <w:r>
        <w:rPr>
          <w:rFonts w:ascii="Batang" w:eastAsia="Batang" w:hAnsi="Batang"/>
          <w:color w:val="4F81BD"/>
          <w:szCs w:val="24"/>
        </w:rPr>
        <w:t>aza</w:t>
      </w:r>
      <w:r w:rsidRPr="007B55ED">
        <w:rPr>
          <w:rFonts w:ascii="Batang" w:eastAsia="Batang" w:hAnsi="Batang"/>
          <w:color w:val="4F81BD"/>
          <w:szCs w:val="24"/>
        </w:rPr>
        <w:t>.es</w:t>
      </w:r>
      <w:r>
        <w:rPr>
          <w:rFonts w:ascii="Batang" w:eastAsia="Batang" w:hAnsi="Batang"/>
          <w:szCs w:val="24"/>
        </w:rPr>
        <w:t xml:space="preserve"> de la FMC,</w:t>
      </w:r>
      <w:r w:rsidRPr="00E5200A">
        <w:rPr>
          <w:rFonts w:ascii="Batang" w:eastAsia="Batang" w:hAnsi="Batang"/>
          <w:szCs w:val="24"/>
        </w:rPr>
        <w:t xml:space="preserve"> </w:t>
      </w:r>
      <w:r>
        <w:rPr>
          <w:rFonts w:ascii="Batang" w:eastAsia="Batang" w:hAnsi="Batang"/>
          <w:szCs w:val="24"/>
        </w:rPr>
        <w:t>siendo la fecha límite el día 25</w:t>
      </w:r>
      <w:r w:rsidRPr="00E5200A">
        <w:rPr>
          <w:rFonts w:ascii="Batang" w:eastAsia="Batang" w:hAnsi="Batang"/>
          <w:szCs w:val="24"/>
        </w:rPr>
        <w:t xml:space="preserve"> de mayo.</w:t>
      </w:r>
    </w:p>
    <w:p w:rsidR="00A244C8" w:rsidRDefault="00A244C8" w:rsidP="00093B17">
      <w:pPr>
        <w:jc w:val="both"/>
        <w:rPr>
          <w:rFonts w:ascii="Batang" w:eastAsia="Batang" w:hAnsi="Batang"/>
          <w:szCs w:val="24"/>
        </w:rPr>
      </w:pPr>
    </w:p>
    <w:p w:rsidR="00A244C8" w:rsidRPr="00E5200A" w:rsidRDefault="00A244C8" w:rsidP="00093B17">
      <w:pPr>
        <w:jc w:val="both"/>
        <w:rPr>
          <w:rFonts w:ascii="Batang" w:eastAsia="Batang" w:hAnsi="Batang"/>
          <w:szCs w:val="24"/>
        </w:rPr>
      </w:pPr>
    </w:p>
    <w:p w:rsidR="00093B17" w:rsidRPr="00E5200A" w:rsidRDefault="00093B17" w:rsidP="00093B17">
      <w:pPr>
        <w:jc w:val="both"/>
        <w:rPr>
          <w:rFonts w:ascii="Batang" w:eastAsia="Batang" w:hAnsi="Batang"/>
          <w:b/>
          <w:szCs w:val="24"/>
        </w:rPr>
      </w:pPr>
    </w:p>
    <w:p w:rsidR="00A244C8" w:rsidRDefault="00A244C8" w:rsidP="00093B17">
      <w:pPr>
        <w:jc w:val="both"/>
        <w:rPr>
          <w:rFonts w:ascii="Batang" w:eastAsia="Batang" w:hAnsi="Batang"/>
          <w:b/>
          <w:szCs w:val="24"/>
        </w:rPr>
      </w:pPr>
    </w:p>
    <w:p w:rsidR="00093B17" w:rsidRDefault="00093B17" w:rsidP="00093B17">
      <w:pPr>
        <w:jc w:val="both"/>
        <w:rPr>
          <w:rFonts w:ascii="Batang" w:eastAsia="Batang" w:hAnsi="Batang"/>
          <w:szCs w:val="24"/>
        </w:rPr>
      </w:pPr>
      <w:r w:rsidRPr="00E5200A">
        <w:rPr>
          <w:rFonts w:ascii="Batang" w:eastAsia="Batang" w:hAnsi="Batang"/>
          <w:b/>
          <w:szCs w:val="24"/>
        </w:rPr>
        <w:t>Nota para</w:t>
      </w:r>
      <w:r>
        <w:rPr>
          <w:rFonts w:ascii="Batang" w:eastAsia="Batang" w:hAnsi="Batang"/>
          <w:b/>
          <w:szCs w:val="24"/>
        </w:rPr>
        <w:t xml:space="preserve"> participantes,</w:t>
      </w:r>
      <w:r w:rsidRPr="00E5200A">
        <w:rPr>
          <w:rFonts w:ascii="Batang" w:eastAsia="Batang" w:hAnsi="Batang"/>
          <w:b/>
          <w:szCs w:val="24"/>
        </w:rPr>
        <w:t xml:space="preserve"> acompañantes y otros.-</w:t>
      </w:r>
      <w:r w:rsidRPr="00E5200A">
        <w:rPr>
          <w:rFonts w:ascii="Batang" w:eastAsia="Batang" w:hAnsi="Batang"/>
          <w:szCs w:val="24"/>
        </w:rPr>
        <w:t xml:space="preserve"> A efectos de organización, rogamos se abstengan presentarse por libre o sin su reserva</w:t>
      </w:r>
      <w:r>
        <w:rPr>
          <w:rFonts w:ascii="Batang" w:eastAsia="Batang" w:hAnsi="Batang"/>
          <w:szCs w:val="24"/>
        </w:rPr>
        <w:t>, a la cena de bienvenida organizada por la FMC, tema que resolverán llamando al teléfono  913646323.</w:t>
      </w:r>
      <w:r w:rsidRPr="00E5200A">
        <w:rPr>
          <w:rFonts w:ascii="Batang" w:eastAsia="Batang" w:hAnsi="Batang"/>
          <w:szCs w:val="24"/>
        </w:rPr>
        <w:t xml:space="preserve"> Quien en función de la disponibilidad de plazas que hubiere en ese momento, le aceptará o denegará su solicitud de reserva.</w:t>
      </w:r>
    </w:p>
    <w:p w:rsidR="00093B17" w:rsidRDefault="00093B17" w:rsidP="00093B17">
      <w:pPr>
        <w:jc w:val="both"/>
        <w:rPr>
          <w:rFonts w:ascii="Batang" w:eastAsia="Batang" w:hAnsi="Batang"/>
          <w:szCs w:val="24"/>
        </w:rPr>
      </w:pPr>
    </w:p>
    <w:p w:rsidR="00093B17" w:rsidRDefault="00093B17" w:rsidP="00093B17">
      <w:pPr>
        <w:jc w:val="center"/>
        <w:rPr>
          <w:rFonts w:ascii="Batang" w:eastAsia="Batang" w:hAnsi="Batang"/>
          <w:b/>
          <w:sz w:val="20"/>
          <w:u w:val="single"/>
        </w:rPr>
      </w:pPr>
    </w:p>
    <w:p w:rsidR="00093B17" w:rsidRPr="00294464" w:rsidRDefault="00093B17" w:rsidP="00093B17">
      <w:pPr>
        <w:jc w:val="center"/>
        <w:rPr>
          <w:rFonts w:ascii="Batang" w:eastAsia="Batang" w:hAnsi="Batang"/>
          <w:b/>
          <w:sz w:val="20"/>
          <w:u w:val="single"/>
        </w:rPr>
      </w:pPr>
      <w:r w:rsidRPr="00294464">
        <w:rPr>
          <w:rFonts w:ascii="Batang" w:eastAsia="Batang" w:hAnsi="Batang"/>
          <w:b/>
          <w:sz w:val="20"/>
          <w:u w:val="single"/>
        </w:rPr>
        <w:t xml:space="preserve">PLAZAS ASIGNADAS POR </w:t>
      </w:r>
      <w:r>
        <w:rPr>
          <w:rFonts w:ascii="Batang" w:eastAsia="Batang" w:hAnsi="Batang"/>
          <w:b/>
          <w:sz w:val="20"/>
          <w:u w:val="single"/>
        </w:rPr>
        <w:t>FEDERACIONES AUTONÓMICAS</w:t>
      </w:r>
    </w:p>
    <w:bookmarkStart w:id="0" w:name="_MON_1458472076"/>
    <w:bookmarkEnd w:id="0"/>
    <w:p w:rsidR="00093B17" w:rsidRDefault="001013AB" w:rsidP="00093B17">
      <w:pPr>
        <w:jc w:val="center"/>
        <w:rPr>
          <w:rFonts w:ascii="Batang" w:eastAsia="Batang" w:hAnsi="Batang"/>
          <w:sz w:val="20"/>
        </w:rPr>
      </w:pPr>
      <w:r>
        <w:rPr>
          <w:rFonts w:ascii="Batang" w:eastAsia="Batang" w:hAnsi="Batang" w:hint="eastAsia"/>
          <w:sz w:val="20"/>
        </w:rPr>
        <w:object w:dxaOrig="9354" w:dyaOrig="41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184.5pt" o:ole="">
            <v:imagedata r:id="rId9" o:title=""/>
          </v:shape>
          <o:OLEObject Type="Embed" ProgID="Excel.Sheet.12" ShapeID="_x0000_i1025" DrawAspect="Content" ObjectID="_1491209324" r:id="rId10"/>
        </w:object>
      </w:r>
    </w:p>
    <w:p w:rsidR="00093B17" w:rsidRPr="00A21C6B" w:rsidRDefault="00093B17" w:rsidP="00093B17">
      <w:pPr>
        <w:rPr>
          <w:rFonts w:ascii="Batang" w:eastAsia="Batang" w:hAnsi="Batang"/>
          <w:sz w:val="20"/>
        </w:rPr>
      </w:pPr>
      <w:r w:rsidRPr="00E5200A">
        <w:rPr>
          <w:rFonts w:ascii="Batang" w:eastAsia="Batang" w:hAnsi="Batang"/>
          <w:szCs w:val="24"/>
        </w:rPr>
        <w:t xml:space="preserve">La distribución </w:t>
      </w:r>
      <w:r>
        <w:rPr>
          <w:rFonts w:ascii="Batang" w:eastAsia="Batang" w:hAnsi="Batang"/>
          <w:szCs w:val="24"/>
        </w:rPr>
        <w:t>expuesta en</w:t>
      </w:r>
      <w:r w:rsidRPr="00E5200A">
        <w:rPr>
          <w:rFonts w:ascii="Batang" w:eastAsia="Batang" w:hAnsi="Batang"/>
          <w:szCs w:val="24"/>
        </w:rPr>
        <w:t xml:space="preserve"> </w:t>
      </w:r>
      <w:r>
        <w:rPr>
          <w:rFonts w:ascii="Batang" w:eastAsia="Batang" w:hAnsi="Batang"/>
          <w:szCs w:val="24"/>
        </w:rPr>
        <w:t>e</w:t>
      </w:r>
      <w:r w:rsidRPr="00E5200A">
        <w:rPr>
          <w:rFonts w:ascii="Batang" w:eastAsia="Batang" w:hAnsi="Batang"/>
          <w:szCs w:val="24"/>
        </w:rPr>
        <w:t>sta tabla</w:t>
      </w:r>
      <w:r>
        <w:rPr>
          <w:rFonts w:ascii="Batang" w:eastAsia="Batang" w:hAnsi="Batang"/>
          <w:szCs w:val="24"/>
        </w:rPr>
        <w:t>,</w:t>
      </w:r>
      <w:r w:rsidRPr="00E5200A">
        <w:rPr>
          <w:rFonts w:ascii="Batang" w:eastAsia="Batang" w:hAnsi="Batang"/>
          <w:szCs w:val="24"/>
        </w:rPr>
        <w:t xml:space="preserve"> no permite </w:t>
      </w:r>
      <w:r>
        <w:rPr>
          <w:rFonts w:ascii="Batang" w:eastAsia="Batang" w:hAnsi="Batang"/>
          <w:szCs w:val="24"/>
        </w:rPr>
        <w:t>el cambio</w:t>
      </w:r>
      <w:r w:rsidRPr="00E5200A">
        <w:rPr>
          <w:rFonts w:ascii="Batang" w:eastAsia="Batang" w:hAnsi="Batang"/>
          <w:szCs w:val="24"/>
        </w:rPr>
        <w:t xml:space="preserve"> de ejemplares </w:t>
      </w:r>
      <w:r>
        <w:rPr>
          <w:rFonts w:ascii="Batang" w:eastAsia="Batang" w:hAnsi="Batang"/>
          <w:szCs w:val="24"/>
        </w:rPr>
        <w:t xml:space="preserve">de </w:t>
      </w:r>
      <w:r w:rsidRPr="00E5200A">
        <w:rPr>
          <w:rFonts w:ascii="Batang" w:eastAsia="Batang" w:hAnsi="Batang"/>
          <w:szCs w:val="24"/>
        </w:rPr>
        <w:t>una especie por otra.</w:t>
      </w:r>
    </w:p>
    <w:p w:rsidR="00093B17" w:rsidRDefault="00093B17" w:rsidP="00093B17">
      <w:pPr>
        <w:jc w:val="both"/>
        <w:rPr>
          <w:rFonts w:ascii="Batang" w:eastAsia="Batang" w:hAnsi="Batang"/>
          <w:szCs w:val="24"/>
        </w:rPr>
      </w:pPr>
    </w:p>
    <w:p w:rsidR="00093B17" w:rsidRDefault="00093B17" w:rsidP="00093B17">
      <w:pPr>
        <w:jc w:val="both"/>
        <w:rPr>
          <w:rFonts w:ascii="Batang" w:eastAsia="Batang" w:hAnsi="Batang"/>
          <w:szCs w:val="24"/>
        </w:rPr>
      </w:pPr>
      <w:r>
        <w:rPr>
          <w:rFonts w:ascii="Batang" w:eastAsia="Batang" w:hAnsi="Batang"/>
          <w:szCs w:val="24"/>
        </w:rPr>
        <w:t>E</w:t>
      </w:r>
      <w:r w:rsidRPr="00E5200A">
        <w:rPr>
          <w:rFonts w:ascii="Batang" w:eastAsia="Batang" w:hAnsi="Batang"/>
          <w:szCs w:val="24"/>
        </w:rPr>
        <w:t>s sumamente importante</w:t>
      </w:r>
      <w:r>
        <w:rPr>
          <w:rFonts w:ascii="Batang" w:eastAsia="Batang" w:hAnsi="Batang"/>
          <w:szCs w:val="24"/>
        </w:rPr>
        <w:t>,</w:t>
      </w:r>
      <w:r w:rsidRPr="00E5200A">
        <w:rPr>
          <w:rFonts w:ascii="Batang" w:eastAsia="Batang" w:hAnsi="Batang"/>
          <w:szCs w:val="24"/>
        </w:rPr>
        <w:t xml:space="preserve"> tanto para la organización del Campeonato</w:t>
      </w:r>
      <w:r>
        <w:rPr>
          <w:rFonts w:ascii="Batang" w:eastAsia="Batang" w:hAnsi="Batang"/>
          <w:szCs w:val="24"/>
        </w:rPr>
        <w:t>,</w:t>
      </w:r>
      <w:r w:rsidRPr="00E5200A">
        <w:rPr>
          <w:rFonts w:ascii="Batang" w:eastAsia="Batang" w:hAnsi="Batang"/>
          <w:szCs w:val="24"/>
        </w:rPr>
        <w:t xml:space="preserve"> como para los propios participantes, que las Federaciones Autonómicas de Caza con representación en el C</w:t>
      </w:r>
      <w:r>
        <w:rPr>
          <w:rFonts w:ascii="Batang" w:eastAsia="Batang" w:hAnsi="Batang"/>
          <w:szCs w:val="24"/>
        </w:rPr>
        <w:t xml:space="preserve">ampeonato de España, </w:t>
      </w:r>
      <w:r w:rsidRPr="00E5200A">
        <w:rPr>
          <w:rFonts w:ascii="Batang" w:eastAsia="Batang" w:hAnsi="Batang"/>
          <w:szCs w:val="24"/>
        </w:rPr>
        <w:t>colaboren cumpliendo rigurosamente cada uno de los puntos del Reglamento de Competiciones de la RFEC/Rev. 2007</w:t>
      </w:r>
      <w:r>
        <w:rPr>
          <w:rFonts w:ascii="Batang" w:eastAsia="Batang" w:hAnsi="Batang"/>
          <w:szCs w:val="24"/>
        </w:rPr>
        <w:t>,</w:t>
      </w:r>
      <w:r w:rsidRPr="00E5200A">
        <w:rPr>
          <w:rFonts w:ascii="Batang" w:eastAsia="Batang" w:hAnsi="Batang"/>
          <w:szCs w:val="24"/>
        </w:rPr>
        <w:t xml:space="preserve"> que son de su entera competencia</w:t>
      </w:r>
      <w:r>
        <w:rPr>
          <w:rFonts w:ascii="Batang" w:eastAsia="Batang" w:hAnsi="Batang"/>
          <w:szCs w:val="24"/>
        </w:rPr>
        <w:t>; a</w:t>
      </w:r>
      <w:r w:rsidRPr="00E5200A">
        <w:rPr>
          <w:rFonts w:ascii="Batang" w:eastAsia="Batang" w:hAnsi="Batang"/>
          <w:szCs w:val="24"/>
        </w:rPr>
        <w:t xml:space="preserve">sí como en distribuir y dar a conocer el Reglamento de Competiciones de Silvestrismo de la RFEC/Revisión </w:t>
      </w:r>
    </w:p>
    <w:p w:rsidR="00093B17" w:rsidRDefault="00093B17" w:rsidP="00093B17">
      <w:pPr>
        <w:jc w:val="both"/>
        <w:rPr>
          <w:rFonts w:ascii="Batang" w:eastAsia="Batang" w:hAnsi="Batang"/>
          <w:szCs w:val="24"/>
        </w:rPr>
      </w:pPr>
      <w:r w:rsidRPr="00E5200A">
        <w:rPr>
          <w:rFonts w:ascii="Batang" w:eastAsia="Batang" w:hAnsi="Batang"/>
          <w:szCs w:val="24"/>
        </w:rPr>
        <w:t>2004 y</w:t>
      </w:r>
      <w:r>
        <w:rPr>
          <w:rFonts w:ascii="Batang" w:eastAsia="Batang" w:hAnsi="Batang"/>
          <w:szCs w:val="24"/>
        </w:rPr>
        <w:t>,</w:t>
      </w:r>
      <w:r w:rsidRPr="00E5200A">
        <w:rPr>
          <w:rFonts w:ascii="Batang" w:eastAsia="Batang" w:hAnsi="Batang"/>
          <w:szCs w:val="24"/>
        </w:rPr>
        <w:t xml:space="preserve"> el contenido de </w:t>
      </w:r>
      <w:r>
        <w:rPr>
          <w:rFonts w:ascii="Batang" w:eastAsia="Batang" w:hAnsi="Batang"/>
          <w:szCs w:val="24"/>
        </w:rPr>
        <w:t>e</w:t>
      </w:r>
      <w:r w:rsidRPr="00E5200A">
        <w:rPr>
          <w:rFonts w:ascii="Batang" w:eastAsia="Batang" w:hAnsi="Batang"/>
          <w:szCs w:val="24"/>
        </w:rPr>
        <w:t>sta Circular</w:t>
      </w:r>
      <w:r>
        <w:rPr>
          <w:rFonts w:ascii="Batang" w:eastAsia="Batang" w:hAnsi="Batang"/>
          <w:szCs w:val="24"/>
        </w:rPr>
        <w:t>,</w:t>
      </w:r>
      <w:r w:rsidRPr="00E5200A">
        <w:rPr>
          <w:rFonts w:ascii="Batang" w:eastAsia="Batang" w:hAnsi="Batang"/>
          <w:szCs w:val="24"/>
        </w:rPr>
        <w:t xml:space="preserve"> distribuyendo copias</w:t>
      </w:r>
      <w:r>
        <w:rPr>
          <w:rFonts w:ascii="Batang" w:eastAsia="Batang" w:hAnsi="Batang"/>
          <w:szCs w:val="24"/>
        </w:rPr>
        <w:t>,</w:t>
      </w:r>
      <w:r w:rsidRPr="00E5200A">
        <w:rPr>
          <w:rFonts w:ascii="Batang" w:eastAsia="Batang" w:hAnsi="Batang"/>
          <w:szCs w:val="24"/>
        </w:rPr>
        <w:t xml:space="preserve"> entre al menos</w:t>
      </w:r>
      <w:r>
        <w:rPr>
          <w:rFonts w:ascii="Batang" w:eastAsia="Batang" w:hAnsi="Batang"/>
          <w:szCs w:val="24"/>
        </w:rPr>
        <w:t>,</w:t>
      </w:r>
      <w:r w:rsidRPr="00E5200A">
        <w:rPr>
          <w:rFonts w:ascii="Batang" w:eastAsia="Batang" w:hAnsi="Batang"/>
          <w:szCs w:val="24"/>
        </w:rPr>
        <w:t xml:space="preserve"> sus clasificados.</w:t>
      </w:r>
    </w:p>
    <w:p w:rsidR="00093B17" w:rsidRPr="00E5200A" w:rsidRDefault="00093B17" w:rsidP="00093B17">
      <w:pPr>
        <w:jc w:val="both"/>
        <w:rPr>
          <w:rFonts w:ascii="Batang" w:eastAsia="Batang" w:hAnsi="Batang"/>
          <w:szCs w:val="24"/>
        </w:rPr>
      </w:pPr>
    </w:p>
    <w:p w:rsidR="00093B17" w:rsidRDefault="00093B17" w:rsidP="00093B17">
      <w:pPr>
        <w:jc w:val="both"/>
        <w:rPr>
          <w:rFonts w:ascii="Batang" w:eastAsia="Batang" w:hAnsi="Batang"/>
          <w:szCs w:val="24"/>
        </w:rPr>
      </w:pPr>
      <w:r w:rsidRPr="00E5200A">
        <w:rPr>
          <w:rFonts w:ascii="Batang" w:eastAsia="Batang" w:hAnsi="Batang"/>
          <w:b/>
          <w:szCs w:val="24"/>
        </w:rPr>
        <w:t>Inscripción</w:t>
      </w:r>
      <w:r>
        <w:rPr>
          <w:rFonts w:ascii="Batang" w:eastAsia="Batang" w:hAnsi="Batang"/>
          <w:b/>
          <w:szCs w:val="24"/>
        </w:rPr>
        <w:t>.-</w:t>
      </w:r>
      <w:r w:rsidRPr="00E5200A">
        <w:rPr>
          <w:rFonts w:ascii="Batang" w:eastAsia="Batang" w:hAnsi="Batang"/>
          <w:szCs w:val="24"/>
        </w:rPr>
        <w:t xml:space="preserve"> La inscripción se ha de realizar cumplimentando todos y cada uno de los apartados que contiene el boletín confeccionado a tal fin por la RFEC y</w:t>
      </w:r>
      <w:r>
        <w:rPr>
          <w:rFonts w:ascii="Batang" w:eastAsia="Batang" w:hAnsi="Batang"/>
          <w:szCs w:val="24"/>
        </w:rPr>
        <w:t>,</w:t>
      </w:r>
      <w:r w:rsidRPr="00E5200A">
        <w:rPr>
          <w:rFonts w:ascii="Batang" w:eastAsia="Batang" w:hAnsi="Batang"/>
          <w:szCs w:val="24"/>
        </w:rPr>
        <w:t xml:space="preserve"> según se regula en los artículos 7, 11, 13, 14, 15, 16 y 17 del Reglamento de Competiciones de Silvestrismo de la RFEC/Revisión 2004.</w:t>
      </w:r>
    </w:p>
    <w:p w:rsidR="00093B17" w:rsidRDefault="00093B17" w:rsidP="00093B17">
      <w:pPr>
        <w:jc w:val="both"/>
        <w:rPr>
          <w:rFonts w:ascii="Batang" w:eastAsia="Batang" w:hAnsi="Batang"/>
          <w:b/>
          <w:szCs w:val="24"/>
        </w:rPr>
      </w:pPr>
    </w:p>
    <w:p w:rsidR="00093B17" w:rsidRDefault="00093B17" w:rsidP="00093B17">
      <w:pPr>
        <w:jc w:val="both"/>
        <w:rPr>
          <w:rFonts w:ascii="Batang" w:eastAsia="Batang" w:hAnsi="Batang"/>
          <w:b/>
          <w:szCs w:val="24"/>
        </w:rPr>
      </w:pPr>
    </w:p>
    <w:p w:rsidR="00093B17" w:rsidRDefault="00093B17" w:rsidP="00093B17">
      <w:pPr>
        <w:jc w:val="both"/>
        <w:rPr>
          <w:rFonts w:ascii="Batang" w:eastAsia="Batang" w:hAnsi="Batang"/>
          <w:b/>
          <w:szCs w:val="24"/>
        </w:rPr>
      </w:pPr>
    </w:p>
    <w:p w:rsidR="00A244C8" w:rsidRDefault="00A244C8" w:rsidP="00093B17">
      <w:pPr>
        <w:jc w:val="both"/>
        <w:rPr>
          <w:rFonts w:ascii="Batang" w:eastAsia="Batang" w:hAnsi="Batang"/>
          <w:b/>
          <w:szCs w:val="24"/>
        </w:rPr>
      </w:pPr>
    </w:p>
    <w:p w:rsidR="00093B17" w:rsidRPr="00E5200A" w:rsidRDefault="00093B17" w:rsidP="00093B17">
      <w:pPr>
        <w:jc w:val="both"/>
        <w:rPr>
          <w:rFonts w:ascii="Batang" w:eastAsia="Batang" w:hAnsi="Batang"/>
          <w:szCs w:val="24"/>
        </w:rPr>
      </w:pPr>
      <w:r w:rsidRPr="00E5200A">
        <w:rPr>
          <w:rFonts w:ascii="Batang" w:eastAsia="Batang" w:hAnsi="Batang"/>
          <w:b/>
          <w:szCs w:val="24"/>
        </w:rPr>
        <w:t>Precio de Inscripción</w:t>
      </w:r>
      <w:r>
        <w:rPr>
          <w:rFonts w:ascii="Batang" w:eastAsia="Batang" w:hAnsi="Batang"/>
          <w:b/>
          <w:szCs w:val="24"/>
        </w:rPr>
        <w:t>.-</w:t>
      </w:r>
      <w:r w:rsidRPr="00E5200A">
        <w:rPr>
          <w:rFonts w:ascii="Batang" w:eastAsia="Batang" w:hAnsi="Batang"/>
          <w:szCs w:val="24"/>
        </w:rPr>
        <w:t xml:space="preserve"> </w:t>
      </w:r>
      <w:r>
        <w:rPr>
          <w:rFonts w:ascii="Batang" w:eastAsia="Batang" w:hAnsi="Batang"/>
          <w:szCs w:val="24"/>
        </w:rPr>
        <w:t>El precio de la inscripción es de 30</w:t>
      </w:r>
      <w:r w:rsidRPr="00E5200A">
        <w:rPr>
          <w:rFonts w:ascii="Batang" w:eastAsia="Batang" w:hAnsi="Batang"/>
          <w:szCs w:val="24"/>
        </w:rPr>
        <w:t xml:space="preserve">,00 € por cada pájaro clasificado, cantidad que deberá </w:t>
      </w:r>
      <w:r>
        <w:rPr>
          <w:rFonts w:ascii="Batang" w:eastAsia="Batang" w:hAnsi="Batang"/>
          <w:szCs w:val="24"/>
        </w:rPr>
        <w:t>haberse ingresado en la cuenta de la FMC antes del 25 de mayo de 2015.</w:t>
      </w:r>
    </w:p>
    <w:p w:rsidR="00093B17" w:rsidRDefault="00093B17" w:rsidP="00093B17">
      <w:pPr>
        <w:spacing w:after="80"/>
        <w:rPr>
          <w:rFonts w:ascii="Batang" w:eastAsia="Batang" w:hAnsi="Batang"/>
          <w:b/>
          <w:szCs w:val="24"/>
        </w:rPr>
      </w:pPr>
    </w:p>
    <w:p w:rsidR="00093B17" w:rsidRPr="00112AF7" w:rsidRDefault="00093B17" w:rsidP="00093B17">
      <w:pPr>
        <w:spacing w:after="80"/>
        <w:jc w:val="both"/>
        <w:rPr>
          <w:rFonts w:ascii="Batang" w:eastAsia="Batang" w:hAnsi="Batang"/>
          <w:b/>
        </w:rPr>
      </w:pPr>
      <w:r w:rsidRPr="00112AF7">
        <w:rPr>
          <w:rFonts w:ascii="Batang" w:eastAsia="Batang" w:hAnsi="Batang"/>
          <w:b/>
        </w:rPr>
        <w:t>DIRECTORES DE CANCHA:</w:t>
      </w:r>
      <w:r w:rsidR="00B57B28">
        <w:rPr>
          <w:rFonts w:ascii="Batang" w:eastAsia="Batang" w:hAnsi="Batang"/>
          <w:b/>
        </w:rPr>
        <w:t xml:space="preserve">       comisión silvestrismo  </w:t>
      </w:r>
    </w:p>
    <w:p w:rsidR="00093B17" w:rsidRPr="00B16EC2" w:rsidRDefault="00093B17" w:rsidP="00093B17">
      <w:pPr>
        <w:spacing w:after="80"/>
        <w:jc w:val="both"/>
        <w:rPr>
          <w:rFonts w:ascii="Batang" w:eastAsia="Batang" w:hAnsi="Batang"/>
          <w:b/>
          <w:szCs w:val="24"/>
        </w:rPr>
      </w:pPr>
      <w:r>
        <w:rPr>
          <w:rFonts w:ascii="Batang" w:eastAsia="Batang" w:hAnsi="Batang"/>
          <w:b/>
          <w:szCs w:val="24"/>
        </w:rPr>
        <w:t>Jilguero</w:t>
      </w:r>
    </w:p>
    <w:p w:rsidR="00093B17" w:rsidRPr="00B16EC2" w:rsidRDefault="00B57B28" w:rsidP="00093B17">
      <w:pPr>
        <w:spacing w:after="80"/>
        <w:jc w:val="both"/>
        <w:rPr>
          <w:rFonts w:ascii="Batang" w:eastAsia="Batang" w:hAnsi="Batang"/>
          <w:szCs w:val="24"/>
        </w:rPr>
      </w:pPr>
      <w:r>
        <w:rPr>
          <w:rFonts w:ascii="Batang" w:eastAsia="Batang" w:hAnsi="Batang"/>
          <w:szCs w:val="24"/>
        </w:rPr>
        <w:t>D. Manuel Bravo Sánchez</w:t>
      </w:r>
      <w:r>
        <w:rPr>
          <w:rFonts w:ascii="Batang" w:eastAsia="Batang" w:hAnsi="Batang"/>
          <w:szCs w:val="24"/>
        </w:rPr>
        <w:tab/>
      </w:r>
      <w:r>
        <w:rPr>
          <w:rFonts w:ascii="Batang" w:eastAsia="Batang" w:hAnsi="Batang"/>
          <w:szCs w:val="24"/>
        </w:rPr>
        <w:tab/>
        <w:t>Federación Madrileña</w:t>
      </w:r>
    </w:p>
    <w:p w:rsidR="00093B17" w:rsidRPr="00B16EC2" w:rsidRDefault="001C541B" w:rsidP="00093B17">
      <w:pPr>
        <w:spacing w:after="80"/>
        <w:jc w:val="both"/>
        <w:rPr>
          <w:rFonts w:ascii="Batang" w:eastAsia="Batang" w:hAnsi="Batang"/>
          <w:b/>
          <w:szCs w:val="24"/>
        </w:rPr>
      </w:pPr>
      <w:r>
        <w:rPr>
          <w:rFonts w:ascii="Batang" w:eastAsia="Batang" w:hAnsi="Batang"/>
          <w:b/>
          <w:szCs w:val="24"/>
        </w:rPr>
        <w:t>Pardillo y Mixtos:</w:t>
      </w:r>
    </w:p>
    <w:p w:rsidR="00093B17" w:rsidRPr="00B16EC2" w:rsidRDefault="0071384F" w:rsidP="00093B17">
      <w:pPr>
        <w:spacing w:after="80"/>
        <w:jc w:val="both"/>
        <w:rPr>
          <w:rFonts w:ascii="Batang" w:eastAsia="Batang" w:hAnsi="Batang"/>
          <w:szCs w:val="24"/>
        </w:rPr>
      </w:pPr>
      <w:r>
        <w:rPr>
          <w:rFonts w:ascii="Batang" w:eastAsia="Batang" w:hAnsi="Batang"/>
          <w:szCs w:val="24"/>
        </w:rPr>
        <w:t>D. Valentín González Blas</w:t>
      </w:r>
      <w:r w:rsidR="00093B17">
        <w:rPr>
          <w:rFonts w:ascii="Batang" w:eastAsia="Batang" w:hAnsi="Batang"/>
          <w:szCs w:val="24"/>
        </w:rPr>
        <w:tab/>
      </w:r>
      <w:r>
        <w:rPr>
          <w:rFonts w:ascii="Batang" w:eastAsia="Batang" w:hAnsi="Batang"/>
          <w:szCs w:val="24"/>
        </w:rPr>
        <w:t xml:space="preserve">         </w:t>
      </w:r>
      <w:r w:rsidR="00093B17">
        <w:rPr>
          <w:rFonts w:ascii="Batang" w:eastAsia="Batang" w:hAnsi="Batang"/>
          <w:szCs w:val="24"/>
        </w:rPr>
        <w:t>Federación Madrileña</w:t>
      </w:r>
    </w:p>
    <w:p w:rsidR="00093B17" w:rsidRPr="00B16EC2" w:rsidRDefault="00093B17" w:rsidP="00093B17">
      <w:pPr>
        <w:spacing w:after="80"/>
        <w:jc w:val="both"/>
        <w:rPr>
          <w:rFonts w:ascii="Batang" w:eastAsia="Batang" w:hAnsi="Batang"/>
          <w:b/>
          <w:szCs w:val="24"/>
        </w:rPr>
      </w:pPr>
      <w:r>
        <w:rPr>
          <w:rFonts w:ascii="Batang" w:eastAsia="Batang" w:hAnsi="Batang"/>
          <w:b/>
          <w:szCs w:val="24"/>
        </w:rPr>
        <w:t xml:space="preserve">Verderón </w:t>
      </w:r>
      <w:r w:rsidR="00A244C8">
        <w:rPr>
          <w:rFonts w:ascii="Batang" w:eastAsia="Batang" w:hAnsi="Batang"/>
          <w:b/>
          <w:szCs w:val="24"/>
        </w:rPr>
        <w:t>y</w:t>
      </w:r>
      <w:r>
        <w:rPr>
          <w:rFonts w:ascii="Batang" w:eastAsia="Batang" w:hAnsi="Batang"/>
          <w:b/>
          <w:szCs w:val="24"/>
        </w:rPr>
        <w:t xml:space="preserve"> Mixtos:</w:t>
      </w:r>
    </w:p>
    <w:p w:rsidR="00093B17" w:rsidRPr="00B16EC2" w:rsidRDefault="00B57B28" w:rsidP="00093B17">
      <w:pPr>
        <w:spacing w:after="80"/>
        <w:jc w:val="both"/>
        <w:rPr>
          <w:rFonts w:ascii="Batang" w:eastAsia="Batang" w:hAnsi="Batang"/>
          <w:szCs w:val="24"/>
        </w:rPr>
      </w:pPr>
      <w:r>
        <w:rPr>
          <w:rFonts w:ascii="Batang" w:eastAsia="Batang" w:hAnsi="Batang"/>
          <w:szCs w:val="24"/>
        </w:rPr>
        <w:t>D. Francisco Carrasco Corporales     Federación Madrileña</w:t>
      </w:r>
    </w:p>
    <w:p w:rsidR="00093B17" w:rsidRPr="00B16EC2" w:rsidRDefault="00093B17" w:rsidP="00093B17">
      <w:pPr>
        <w:spacing w:after="80"/>
        <w:jc w:val="both"/>
        <w:rPr>
          <w:rFonts w:ascii="Batang" w:eastAsia="Batang" w:hAnsi="Batang"/>
          <w:szCs w:val="24"/>
        </w:rPr>
      </w:pPr>
      <w:r w:rsidRPr="00B16EC2">
        <w:rPr>
          <w:rFonts w:ascii="Batang" w:eastAsia="Batang" w:hAnsi="Batang"/>
          <w:b/>
          <w:szCs w:val="24"/>
        </w:rPr>
        <w:t>Mixtos de Jilguero:</w:t>
      </w:r>
    </w:p>
    <w:p w:rsidR="00093B17" w:rsidRPr="001C541B" w:rsidRDefault="00093B17" w:rsidP="00093B17">
      <w:pPr>
        <w:spacing w:after="80"/>
        <w:jc w:val="both"/>
        <w:rPr>
          <w:rFonts w:ascii="Batang" w:eastAsia="Batang" w:hAnsi="Batang"/>
          <w:szCs w:val="24"/>
        </w:rPr>
      </w:pPr>
      <w:r>
        <w:rPr>
          <w:rFonts w:ascii="Batang" w:eastAsia="Batang" w:hAnsi="Batang"/>
          <w:szCs w:val="24"/>
        </w:rPr>
        <w:t xml:space="preserve">D. José Torres Rey                        </w:t>
      </w:r>
      <w:r w:rsidR="00B57B28">
        <w:rPr>
          <w:rFonts w:ascii="Batang" w:eastAsia="Batang" w:hAnsi="Batang"/>
          <w:szCs w:val="24"/>
        </w:rPr>
        <w:t xml:space="preserve"> </w:t>
      </w:r>
      <w:r>
        <w:rPr>
          <w:rFonts w:ascii="Batang" w:eastAsia="Batang" w:hAnsi="Batang"/>
          <w:szCs w:val="24"/>
        </w:rPr>
        <w:t xml:space="preserve"> Federación Madrileña</w:t>
      </w:r>
    </w:p>
    <w:p w:rsidR="00093B17" w:rsidRPr="00D606DB" w:rsidRDefault="00093B17" w:rsidP="00093B17">
      <w:pPr>
        <w:spacing w:after="80"/>
        <w:jc w:val="both"/>
        <w:rPr>
          <w:rFonts w:ascii="Batang" w:eastAsia="Batang" w:hAnsi="Batang"/>
          <w:b/>
          <w:szCs w:val="24"/>
        </w:rPr>
      </w:pPr>
      <w:r>
        <w:rPr>
          <w:rFonts w:ascii="Batang" w:eastAsia="Batang" w:hAnsi="Batang"/>
          <w:b/>
          <w:szCs w:val="24"/>
        </w:rPr>
        <w:t>Pluma Invitada</w:t>
      </w:r>
    </w:p>
    <w:p w:rsidR="00093B17" w:rsidRPr="00B16EC2" w:rsidRDefault="00093B17" w:rsidP="00093B17">
      <w:pPr>
        <w:spacing w:after="80"/>
        <w:jc w:val="both"/>
        <w:rPr>
          <w:rFonts w:ascii="Batang" w:eastAsia="Batang" w:hAnsi="Batang"/>
          <w:b/>
          <w:szCs w:val="24"/>
        </w:rPr>
      </w:pPr>
      <w:r>
        <w:rPr>
          <w:rFonts w:ascii="Batang" w:eastAsia="Batang" w:hAnsi="Batang"/>
          <w:b/>
          <w:szCs w:val="24"/>
        </w:rPr>
        <w:t>Jilguero Campero y Mixtos:</w:t>
      </w:r>
      <w:bookmarkStart w:id="1" w:name="_GoBack"/>
      <w:bookmarkEnd w:id="1"/>
    </w:p>
    <w:p w:rsidR="00093B17" w:rsidRPr="00B16EC2" w:rsidRDefault="00B57B28" w:rsidP="00093B17">
      <w:pPr>
        <w:jc w:val="both"/>
        <w:rPr>
          <w:rFonts w:ascii="Batang" w:eastAsia="Batang" w:hAnsi="Batang"/>
          <w:szCs w:val="24"/>
        </w:rPr>
      </w:pPr>
      <w:r>
        <w:rPr>
          <w:rFonts w:ascii="Batang" w:eastAsia="Batang" w:hAnsi="Batang"/>
          <w:szCs w:val="24"/>
        </w:rPr>
        <w:t xml:space="preserve">D. Fermín Villa Vázquez   </w:t>
      </w:r>
      <w:r w:rsidR="00093B17">
        <w:rPr>
          <w:rFonts w:ascii="Batang" w:eastAsia="Batang" w:hAnsi="Batang"/>
          <w:szCs w:val="24"/>
        </w:rPr>
        <w:tab/>
      </w:r>
      <w:r w:rsidR="00093B17">
        <w:rPr>
          <w:rFonts w:ascii="Batang" w:eastAsia="Batang" w:hAnsi="Batang"/>
          <w:szCs w:val="24"/>
        </w:rPr>
        <w:tab/>
      </w:r>
      <w:r>
        <w:rPr>
          <w:rFonts w:ascii="Batang" w:eastAsia="Batang" w:hAnsi="Batang"/>
          <w:szCs w:val="24"/>
        </w:rPr>
        <w:t xml:space="preserve"> </w:t>
      </w:r>
      <w:r w:rsidR="00093B17">
        <w:rPr>
          <w:rFonts w:ascii="Batang" w:eastAsia="Batang" w:hAnsi="Batang"/>
          <w:szCs w:val="24"/>
        </w:rPr>
        <w:t>Federación Madrileña</w:t>
      </w:r>
    </w:p>
    <w:p w:rsidR="00093B17" w:rsidRPr="00B16EC2" w:rsidRDefault="00093B17" w:rsidP="00093B17">
      <w:pPr>
        <w:jc w:val="both"/>
        <w:rPr>
          <w:rFonts w:ascii="Batang" w:eastAsia="Batang" w:hAnsi="Batang"/>
          <w:szCs w:val="24"/>
        </w:rPr>
      </w:pPr>
    </w:p>
    <w:p w:rsidR="00093B17" w:rsidRDefault="00093B17" w:rsidP="00093B17">
      <w:pPr>
        <w:jc w:val="both"/>
        <w:rPr>
          <w:rFonts w:ascii="Batang" w:eastAsia="Batang" w:hAnsi="Batang"/>
          <w:b/>
          <w:szCs w:val="24"/>
        </w:rPr>
      </w:pPr>
    </w:p>
    <w:p w:rsidR="00093B17" w:rsidRPr="00B16EC2" w:rsidRDefault="00093B17" w:rsidP="00093B17">
      <w:pPr>
        <w:jc w:val="both"/>
        <w:rPr>
          <w:rFonts w:ascii="Batang" w:eastAsia="Batang" w:hAnsi="Batang"/>
          <w:szCs w:val="24"/>
        </w:rPr>
      </w:pPr>
      <w:r w:rsidRPr="00B16EC2">
        <w:rPr>
          <w:rFonts w:ascii="Batang" w:eastAsia="Batang" w:hAnsi="Batang"/>
          <w:b/>
          <w:szCs w:val="24"/>
        </w:rPr>
        <w:t>Participantes</w:t>
      </w:r>
      <w:r>
        <w:rPr>
          <w:rFonts w:ascii="Batang" w:eastAsia="Batang" w:hAnsi="Batang"/>
          <w:b/>
          <w:szCs w:val="24"/>
        </w:rPr>
        <w:t>.-</w:t>
      </w:r>
      <w:r w:rsidRPr="00B16EC2">
        <w:rPr>
          <w:rFonts w:ascii="Batang" w:eastAsia="Batang" w:hAnsi="Batang"/>
          <w:szCs w:val="24"/>
        </w:rPr>
        <w:t xml:space="preserve"> Representantes de las Federaciones Autonómicas de Caza que</w:t>
      </w:r>
      <w:r>
        <w:rPr>
          <w:rFonts w:ascii="Batang" w:eastAsia="Batang" w:hAnsi="Batang"/>
          <w:szCs w:val="24"/>
        </w:rPr>
        <w:t>,</w:t>
      </w:r>
      <w:r w:rsidRPr="00B16EC2">
        <w:rPr>
          <w:rFonts w:ascii="Batang" w:eastAsia="Batang" w:hAnsi="Batang"/>
          <w:szCs w:val="24"/>
        </w:rPr>
        <w:t xml:space="preserve"> previamente a la celebración de este Campeonato</w:t>
      </w:r>
      <w:r>
        <w:rPr>
          <w:rFonts w:ascii="Batang" w:eastAsia="Batang" w:hAnsi="Batang"/>
          <w:szCs w:val="24"/>
        </w:rPr>
        <w:t>,</w:t>
      </w:r>
      <w:r w:rsidRPr="00B16EC2">
        <w:rPr>
          <w:rFonts w:ascii="Batang" w:eastAsia="Batang" w:hAnsi="Batang"/>
          <w:szCs w:val="24"/>
        </w:rPr>
        <w:t xml:space="preserve"> cumplan con los siguientes requisitos:</w:t>
      </w:r>
    </w:p>
    <w:p w:rsidR="00093B17" w:rsidRPr="00B16EC2" w:rsidRDefault="00093B17" w:rsidP="00093B17">
      <w:pPr>
        <w:jc w:val="both"/>
        <w:rPr>
          <w:rFonts w:ascii="Batang" w:eastAsia="Batang" w:hAnsi="Batang"/>
          <w:szCs w:val="24"/>
        </w:rPr>
      </w:pPr>
    </w:p>
    <w:p w:rsidR="00093B17" w:rsidRDefault="00093B17" w:rsidP="00093B17">
      <w:pPr>
        <w:pStyle w:val="Prrafodelista"/>
        <w:numPr>
          <w:ilvl w:val="0"/>
          <w:numId w:val="49"/>
        </w:numPr>
        <w:spacing w:after="200" w:line="276" w:lineRule="auto"/>
        <w:ind w:left="0" w:firstLine="0"/>
        <w:jc w:val="both"/>
        <w:rPr>
          <w:rFonts w:ascii="Batang" w:eastAsia="Batang" w:hAnsi="Batang"/>
          <w:szCs w:val="24"/>
        </w:rPr>
      </w:pPr>
      <w:r w:rsidRPr="00905D2B">
        <w:rPr>
          <w:rFonts w:ascii="Batang" w:eastAsia="Batang" w:hAnsi="Batang"/>
          <w:szCs w:val="24"/>
        </w:rPr>
        <w:t xml:space="preserve">Que cada Federación Autonómica haya celebrado su propio Campeonato Autonómico clasificatorio dos semanas antes </w:t>
      </w:r>
      <w:r>
        <w:rPr>
          <w:rFonts w:ascii="Batang" w:eastAsia="Batang" w:hAnsi="Batang"/>
          <w:szCs w:val="24"/>
        </w:rPr>
        <w:t>de</w:t>
      </w:r>
      <w:r w:rsidRPr="00905D2B">
        <w:rPr>
          <w:rFonts w:ascii="Batang" w:eastAsia="Batang" w:hAnsi="Batang"/>
          <w:szCs w:val="24"/>
        </w:rPr>
        <w:t>l Campeona</w:t>
      </w:r>
      <w:r>
        <w:rPr>
          <w:rFonts w:ascii="Batang" w:eastAsia="Batang" w:hAnsi="Batang"/>
          <w:szCs w:val="24"/>
        </w:rPr>
        <w:t>to de España de Silvestrismo (17 de Mayo de 2015</w:t>
      </w:r>
      <w:r w:rsidRPr="00905D2B">
        <w:rPr>
          <w:rFonts w:ascii="Batang" w:eastAsia="Batang" w:hAnsi="Batang"/>
          <w:szCs w:val="24"/>
        </w:rPr>
        <w:t>). Artículos: 6, 8, 9, 10, y 27 del Reglamento de Competiciones de Silvestrismo de la RFEC/Revisión 2004</w:t>
      </w:r>
      <w:r>
        <w:rPr>
          <w:rFonts w:ascii="Batang" w:eastAsia="Batang" w:hAnsi="Batang"/>
          <w:szCs w:val="24"/>
        </w:rPr>
        <w:t>.</w:t>
      </w:r>
      <w:r w:rsidRPr="00905D2B">
        <w:rPr>
          <w:rFonts w:ascii="Batang" w:eastAsia="Batang" w:hAnsi="Batang"/>
          <w:szCs w:val="24"/>
        </w:rPr>
        <w:t xml:space="preserve">   </w:t>
      </w:r>
    </w:p>
    <w:p w:rsidR="00A244C8" w:rsidRDefault="00A244C8" w:rsidP="00A244C8">
      <w:pPr>
        <w:spacing w:after="200" w:line="276" w:lineRule="auto"/>
        <w:jc w:val="both"/>
        <w:rPr>
          <w:rFonts w:ascii="Batang" w:eastAsia="Batang" w:hAnsi="Batang"/>
          <w:szCs w:val="24"/>
        </w:rPr>
      </w:pPr>
    </w:p>
    <w:p w:rsidR="00A244C8" w:rsidRDefault="00A244C8" w:rsidP="00A244C8">
      <w:pPr>
        <w:spacing w:after="200" w:line="276" w:lineRule="auto"/>
        <w:jc w:val="both"/>
        <w:rPr>
          <w:rFonts w:ascii="Batang" w:eastAsia="Batang" w:hAnsi="Batang"/>
          <w:szCs w:val="24"/>
        </w:rPr>
      </w:pPr>
    </w:p>
    <w:p w:rsidR="00A244C8" w:rsidRDefault="00A244C8" w:rsidP="00093B17">
      <w:pPr>
        <w:pStyle w:val="Prrafodelista"/>
        <w:jc w:val="both"/>
        <w:rPr>
          <w:rFonts w:ascii="Batang" w:eastAsia="Batang" w:hAnsi="Batang"/>
          <w:szCs w:val="24"/>
        </w:rPr>
      </w:pPr>
    </w:p>
    <w:p w:rsidR="00093B17" w:rsidRPr="00905D2B" w:rsidRDefault="00093B17" w:rsidP="00093B17">
      <w:pPr>
        <w:pStyle w:val="Prrafodelista"/>
        <w:jc w:val="both"/>
        <w:rPr>
          <w:rFonts w:ascii="Batang" w:eastAsia="Batang" w:hAnsi="Batang"/>
          <w:szCs w:val="24"/>
        </w:rPr>
      </w:pPr>
      <w:r w:rsidRPr="00905D2B">
        <w:rPr>
          <w:rFonts w:ascii="Batang" w:eastAsia="Batang" w:hAnsi="Batang"/>
          <w:szCs w:val="24"/>
        </w:rPr>
        <w:t xml:space="preserve">                          </w:t>
      </w:r>
    </w:p>
    <w:p w:rsidR="00093B17" w:rsidRDefault="00093B17" w:rsidP="00093B17">
      <w:pPr>
        <w:pStyle w:val="Prrafodelista"/>
        <w:numPr>
          <w:ilvl w:val="0"/>
          <w:numId w:val="49"/>
        </w:numPr>
        <w:spacing w:after="200" w:line="276" w:lineRule="auto"/>
        <w:ind w:left="0" w:firstLine="0"/>
        <w:jc w:val="both"/>
        <w:rPr>
          <w:rFonts w:ascii="Batang" w:eastAsia="Batang" w:hAnsi="Batang"/>
          <w:szCs w:val="24"/>
        </w:rPr>
      </w:pPr>
      <w:r w:rsidRPr="00E95029">
        <w:rPr>
          <w:rFonts w:ascii="Batang" w:eastAsia="Batang" w:hAnsi="Batang"/>
          <w:szCs w:val="24"/>
        </w:rPr>
        <w:lastRenderedPageBreak/>
        <w:t>Que cada Federa</w:t>
      </w:r>
      <w:r>
        <w:rPr>
          <w:rFonts w:ascii="Batang" w:eastAsia="Batang" w:hAnsi="Batang"/>
          <w:szCs w:val="24"/>
        </w:rPr>
        <w:t>ción Autonómica remita a la FMC,</w:t>
      </w:r>
      <w:r w:rsidRPr="00E95029">
        <w:rPr>
          <w:rFonts w:ascii="Batang" w:eastAsia="Batang" w:hAnsi="Batang"/>
          <w:szCs w:val="24"/>
        </w:rPr>
        <w:t xml:space="preserve"> copia del Acta de su Campeonato Autonómico, así como la documentación correspondiente a sus clasificados: certificados de inscripc</w:t>
      </w:r>
      <w:r>
        <w:rPr>
          <w:rFonts w:ascii="Batang" w:eastAsia="Batang" w:hAnsi="Batang"/>
          <w:szCs w:val="24"/>
        </w:rPr>
        <w:t xml:space="preserve">ión </w:t>
      </w:r>
      <w:r w:rsidRPr="00E95029">
        <w:rPr>
          <w:rFonts w:ascii="Batang" w:eastAsia="Batang" w:hAnsi="Batang"/>
          <w:szCs w:val="24"/>
        </w:rPr>
        <w:t xml:space="preserve">e importe de los mismos, al día siguiente de celebrarse esa competición, y </w:t>
      </w:r>
      <w:r>
        <w:rPr>
          <w:rFonts w:ascii="Batang" w:eastAsia="Batang" w:hAnsi="Batang"/>
          <w:szCs w:val="24"/>
        </w:rPr>
        <w:t>teniendo como fecha límite el 25 de mayo de 2015</w:t>
      </w:r>
      <w:r w:rsidRPr="00E95029">
        <w:rPr>
          <w:rFonts w:ascii="Batang" w:eastAsia="Batang" w:hAnsi="Batang"/>
          <w:szCs w:val="24"/>
        </w:rPr>
        <w:t>. Artículos: 11, 13, 14, 15, 16, 17 y 18 del Reglamento de Competiciones de Silvestrismo de la RFEC/Revisión 2004</w:t>
      </w:r>
      <w:r>
        <w:rPr>
          <w:rFonts w:ascii="Batang" w:eastAsia="Batang" w:hAnsi="Batang"/>
          <w:szCs w:val="24"/>
        </w:rPr>
        <w:t>.</w:t>
      </w:r>
    </w:p>
    <w:p w:rsidR="00093B17" w:rsidRPr="00E95029" w:rsidRDefault="00093B17" w:rsidP="00093B17">
      <w:pPr>
        <w:pStyle w:val="Prrafodelista"/>
        <w:ind w:left="0"/>
        <w:jc w:val="both"/>
        <w:rPr>
          <w:rFonts w:ascii="Batang" w:eastAsia="Batang" w:hAnsi="Batang"/>
          <w:szCs w:val="24"/>
        </w:rPr>
      </w:pPr>
    </w:p>
    <w:p w:rsidR="00093B17" w:rsidRPr="00905D2B" w:rsidRDefault="00093B17" w:rsidP="00093B17">
      <w:pPr>
        <w:pStyle w:val="Prrafodelista"/>
        <w:ind w:left="0"/>
        <w:jc w:val="both"/>
        <w:rPr>
          <w:rFonts w:ascii="Batang" w:eastAsia="Batang" w:hAnsi="Batang"/>
          <w:szCs w:val="24"/>
        </w:rPr>
      </w:pPr>
      <w:r w:rsidRPr="00905D2B">
        <w:rPr>
          <w:rFonts w:ascii="Batang" w:eastAsia="Batang" w:hAnsi="Batang"/>
          <w:szCs w:val="24"/>
        </w:rPr>
        <w:t>En interés de los propios participantes</w:t>
      </w:r>
      <w:r>
        <w:rPr>
          <w:rFonts w:ascii="Batang" w:eastAsia="Batang" w:hAnsi="Batang"/>
          <w:szCs w:val="24"/>
        </w:rPr>
        <w:t>,</w:t>
      </w:r>
      <w:r w:rsidRPr="00905D2B">
        <w:rPr>
          <w:rFonts w:ascii="Batang" w:eastAsia="Batang" w:hAnsi="Batang"/>
          <w:szCs w:val="24"/>
        </w:rPr>
        <w:t xml:space="preserve"> y con la sana intención de ofrecer a todos la mejor orga</w:t>
      </w:r>
      <w:r>
        <w:rPr>
          <w:rFonts w:ascii="Batang" w:eastAsia="Batang" w:hAnsi="Batang"/>
          <w:szCs w:val="24"/>
        </w:rPr>
        <w:t>nización posible, la FMC</w:t>
      </w:r>
      <w:r w:rsidRPr="00905D2B">
        <w:rPr>
          <w:rFonts w:ascii="Batang" w:eastAsia="Batang" w:hAnsi="Batang"/>
          <w:szCs w:val="24"/>
        </w:rPr>
        <w:t xml:space="preserve"> no se responsabiliza de las medidas que pudiera adoptar por incumplimiento parcial o total de los puntos señalados anteriormente, así como</w:t>
      </w:r>
      <w:r>
        <w:rPr>
          <w:rFonts w:ascii="Batang" w:eastAsia="Batang" w:hAnsi="Batang"/>
          <w:szCs w:val="24"/>
        </w:rPr>
        <w:t>,</w:t>
      </w:r>
      <w:r w:rsidRPr="00905D2B">
        <w:rPr>
          <w:rFonts w:ascii="Batang" w:eastAsia="Batang" w:hAnsi="Batang"/>
          <w:szCs w:val="24"/>
        </w:rPr>
        <w:t xml:space="preserve"> de la demora en </w:t>
      </w:r>
      <w:r>
        <w:rPr>
          <w:rFonts w:ascii="Batang" w:eastAsia="Batang" w:hAnsi="Batang"/>
          <w:szCs w:val="24"/>
        </w:rPr>
        <w:t>e</w:t>
      </w:r>
      <w:r w:rsidRPr="00905D2B">
        <w:rPr>
          <w:rFonts w:ascii="Batang" w:eastAsia="Batang" w:hAnsi="Batang"/>
          <w:szCs w:val="24"/>
        </w:rPr>
        <w:t>l env</w:t>
      </w:r>
      <w:r>
        <w:rPr>
          <w:rFonts w:ascii="Batang" w:eastAsia="Batang" w:hAnsi="Batang"/>
          <w:szCs w:val="24"/>
        </w:rPr>
        <w:t>ío</w:t>
      </w:r>
      <w:r w:rsidRPr="00905D2B">
        <w:rPr>
          <w:rFonts w:ascii="Batang" w:eastAsia="Batang" w:hAnsi="Batang"/>
          <w:szCs w:val="24"/>
        </w:rPr>
        <w:t xml:space="preserve"> de la documentación solicitada, reservando para sí el derecho a rechazar cualquier documentación de carácter obligatorio que pueda recibir incompleta o fuera de plazo.</w:t>
      </w:r>
    </w:p>
    <w:p w:rsidR="00093B17" w:rsidRPr="00905D2B" w:rsidRDefault="00093B17" w:rsidP="00093B17">
      <w:pPr>
        <w:spacing w:after="80"/>
        <w:rPr>
          <w:rFonts w:ascii="Batang" w:eastAsia="Batang" w:hAnsi="Batang"/>
          <w:b/>
          <w:szCs w:val="24"/>
        </w:rPr>
      </w:pPr>
    </w:p>
    <w:p w:rsidR="00093B17" w:rsidRPr="00905D2B" w:rsidRDefault="00093B17" w:rsidP="00093B17">
      <w:pPr>
        <w:spacing w:after="80"/>
        <w:rPr>
          <w:rFonts w:ascii="Batang" w:eastAsia="Batang" w:hAnsi="Batang"/>
          <w:b/>
          <w:szCs w:val="24"/>
        </w:rPr>
      </w:pPr>
      <w:r w:rsidRPr="00905D2B">
        <w:rPr>
          <w:rFonts w:ascii="Batang" w:eastAsia="Batang" w:hAnsi="Batang"/>
          <w:b/>
          <w:szCs w:val="24"/>
        </w:rPr>
        <w:t>JURADO DE LA COMPETICIÓN</w:t>
      </w:r>
      <w:r>
        <w:rPr>
          <w:rFonts w:ascii="Batang" w:eastAsia="Batang" w:hAnsi="Batang"/>
          <w:b/>
          <w:szCs w:val="24"/>
        </w:rPr>
        <w:t>:</w:t>
      </w:r>
    </w:p>
    <w:p w:rsidR="00093B17" w:rsidRPr="00905D2B" w:rsidRDefault="00093B17" w:rsidP="00093B17">
      <w:pPr>
        <w:spacing w:after="80"/>
        <w:rPr>
          <w:rFonts w:ascii="Batang" w:eastAsia="Batang" w:hAnsi="Batang"/>
          <w:b/>
          <w:szCs w:val="24"/>
        </w:rPr>
      </w:pPr>
      <w:r w:rsidRPr="00905D2B">
        <w:rPr>
          <w:rFonts w:ascii="Batang" w:eastAsia="Batang" w:hAnsi="Batang"/>
          <w:b/>
          <w:szCs w:val="24"/>
        </w:rPr>
        <w:t>Formado según los artículos</w:t>
      </w:r>
      <w:r>
        <w:rPr>
          <w:rFonts w:ascii="Batang" w:eastAsia="Batang" w:hAnsi="Batang"/>
          <w:b/>
          <w:szCs w:val="24"/>
        </w:rPr>
        <w:t xml:space="preserve"> </w:t>
      </w:r>
      <w:r w:rsidRPr="00905D2B">
        <w:rPr>
          <w:rFonts w:ascii="Batang" w:eastAsia="Batang" w:hAnsi="Batang"/>
          <w:b/>
          <w:szCs w:val="24"/>
        </w:rPr>
        <w:t>26 y 58 del Reglamento de Competiciones /2004 revisión modificada 12/5/2010</w:t>
      </w:r>
    </w:p>
    <w:p w:rsidR="00093B17" w:rsidRPr="00CA4811" w:rsidRDefault="00093B17" w:rsidP="00093B17">
      <w:pPr>
        <w:spacing w:after="80"/>
        <w:rPr>
          <w:rFonts w:ascii="Batang" w:eastAsia="Batang" w:hAnsi="Batang"/>
          <w:szCs w:val="24"/>
        </w:rPr>
      </w:pPr>
      <w:r>
        <w:rPr>
          <w:rFonts w:ascii="Batang" w:eastAsia="Batang" w:hAnsi="Batang"/>
          <w:b/>
          <w:sz w:val="22"/>
        </w:rPr>
        <w:t xml:space="preserve">             </w:t>
      </w:r>
      <w:r w:rsidRPr="00CA4811">
        <w:rPr>
          <w:rFonts w:ascii="Batang" w:eastAsia="Batang" w:hAnsi="Batang"/>
          <w:b/>
          <w:szCs w:val="24"/>
        </w:rPr>
        <w:t>De</w:t>
      </w:r>
      <w:r>
        <w:rPr>
          <w:rFonts w:ascii="Batang" w:eastAsia="Batang" w:hAnsi="Batang"/>
          <w:b/>
          <w:szCs w:val="24"/>
        </w:rPr>
        <w:t xml:space="preserve">legado Nacional:            </w:t>
      </w:r>
      <w:r w:rsidRPr="00CA4811">
        <w:rPr>
          <w:rFonts w:ascii="Batang" w:eastAsia="Batang" w:hAnsi="Batang"/>
          <w:b/>
          <w:szCs w:val="24"/>
        </w:rPr>
        <w:t xml:space="preserve">  </w:t>
      </w:r>
      <w:r w:rsidRPr="00CA4811">
        <w:rPr>
          <w:rFonts w:ascii="Batang" w:eastAsia="Batang" w:hAnsi="Batang"/>
          <w:szCs w:val="24"/>
        </w:rPr>
        <w:t>D. Juan de Dios Rodríguez Luque</w:t>
      </w:r>
    </w:p>
    <w:p w:rsidR="00093B17" w:rsidRPr="004F2F46" w:rsidRDefault="00093B17" w:rsidP="00093B17">
      <w:pPr>
        <w:spacing w:after="80"/>
        <w:ind w:left="708"/>
        <w:rPr>
          <w:rFonts w:ascii="Batang" w:eastAsia="Batang" w:hAnsi="Batang"/>
          <w:b/>
          <w:szCs w:val="24"/>
        </w:rPr>
      </w:pPr>
      <w:r w:rsidRPr="004F2F46">
        <w:rPr>
          <w:rFonts w:ascii="Batang" w:eastAsia="Batang" w:hAnsi="Batang"/>
          <w:b/>
          <w:szCs w:val="24"/>
        </w:rPr>
        <w:t xml:space="preserve">   Director de la </w:t>
      </w:r>
      <w:r>
        <w:rPr>
          <w:rFonts w:ascii="Batang" w:eastAsia="Batang" w:hAnsi="Batang"/>
          <w:b/>
          <w:szCs w:val="24"/>
        </w:rPr>
        <w:t>C</w:t>
      </w:r>
      <w:r w:rsidRPr="004F2F46">
        <w:rPr>
          <w:rFonts w:ascii="Batang" w:eastAsia="Batang" w:hAnsi="Batang"/>
          <w:b/>
          <w:szCs w:val="24"/>
        </w:rPr>
        <w:t>ompetición:</w:t>
      </w:r>
      <w:r>
        <w:rPr>
          <w:rFonts w:ascii="Batang" w:eastAsia="Batang" w:hAnsi="Batang"/>
          <w:b/>
          <w:szCs w:val="24"/>
        </w:rPr>
        <w:tab/>
      </w:r>
      <w:r w:rsidRPr="004F2F46">
        <w:rPr>
          <w:rFonts w:ascii="Batang" w:eastAsia="Batang" w:hAnsi="Batang"/>
          <w:szCs w:val="24"/>
        </w:rPr>
        <w:t xml:space="preserve">D. </w:t>
      </w:r>
      <w:r>
        <w:rPr>
          <w:rFonts w:ascii="Batang" w:eastAsia="Batang" w:hAnsi="Batang"/>
          <w:szCs w:val="24"/>
        </w:rPr>
        <w:t>Domingo Molero Expósito</w:t>
      </w:r>
    </w:p>
    <w:p w:rsidR="00093B17" w:rsidRPr="004F2F46" w:rsidRDefault="00093B17" w:rsidP="00093B17">
      <w:pPr>
        <w:spacing w:after="80"/>
        <w:ind w:left="708"/>
        <w:rPr>
          <w:rFonts w:ascii="Batang" w:eastAsia="Batang" w:hAnsi="Batang"/>
          <w:szCs w:val="24"/>
        </w:rPr>
      </w:pPr>
      <w:r w:rsidRPr="004F2F46">
        <w:rPr>
          <w:rFonts w:ascii="Batang" w:eastAsia="Batang" w:hAnsi="Batang"/>
          <w:b/>
          <w:szCs w:val="24"/>
        </w:rPr>
        <w:t xml:space="preserve">  </w:t>
      </w:r>
      <w:r>
        <w:rPr>
          <w:rFonts w:ascii="Batang" w:eastAsia="Batang" w:hAnsi="Batang"/>
          <w:b/>
          <w:szCs w:val="24"/>
        </w:rPr>
        <w:t xml:space="preserve"> Adjunto D</w:t>
      </w:r>
      <w:r w:rsidRPr="004F2F46">
        <w:rPr>
          <w:rFonts w:ascii="Batang" w:eastAsia="Batang" w:hAnsi="Batang"/>
          <w:b/>
          <w:szCs w:val="24"/>
        </w:rPr>
        <w:t xml:space="preserve">irector:            </w:t>
      </w:r>
      <w:r w:rsidRPr="004F2F46">
        <w:rPr>
          <w:rFonts w:ascii="Batang" w:eastAsia="Batang" w:hAnsi="Batang"/>
          <w:b/>
          <w:szCs w:val="24"/>
        </w:rPr>
        <w:tab/>
      </w:r>
      <w:r>
        <w:rPr>
          <w:rFonts w:ascii="Batang" w:eastAsia="Batang" w:hAnsi="Batang"/>
          <w:szCs w:val="24"/>
        </w:rPr>
        <w:t>D. Vicént Pedro i Martí</w:t>
      </w:r>
    </w:p>
    <w:p w:rsidR="00093B17" w:rsidRPr="004F2F46" w:rsidRDefault="00093B17" w:rsidP="00093B17">
      <w:pPr>
        <w:spacing w:after="80"/>
        <w:ind w:left="708"/>
        <w:rPr>
          <w:rFonts w:ascii="Batang" w:eastAsia="Batang" w:hAnsi="Batang"/>
          <w:b/>
          <w:szCs w:val="24"/>
        </w:rPr>
      </w:pPr>
      <w:r w:rsidRPr="004F2F46">
        <w:rPr>
          <w:rFonts w:ascii="Batang" w:eastAsia="Batang" w:hAnsi="Batang"/>
          <w:b/>
          <w:szCs w:val="24"/>
        </w:rPr>
        <w:t xml:space="preserve">   </w:t>
      </w:r>
      <w:r>
        <w:rPr>
          <w:rFonts w:ascii="Batang" w:eastAsia="Batang" w:hAnsi="Batang"/>
          <w:b/>
          <w:szCs w:val="24"/>
        </w:rPr>
        <w:t>Director de J</w:t>
      </w:r>
      <w:r w:rsidRPr="004F2F46">
        <w:rPr>
          <w:rFonts w:ascii="Batang" w:eastAsia="Batang" w:hAnsi="Batang"/>
          <w:b/>
          <w:szCs w:val="24"/>
        </w:rPr>
        <w:t>ueces:</w:t>
      </w:r>
      <w:r w:rsidRPr="004F2F46">
        <w:rPr>
          <w:rFonts w:ascii="Batang" w:eastAsia="Batang" w:hAnsi="Batang"/>
          <w:b/>
          <w:szCs w:val="24"/>
        </w:rPr>
        <w:tab/>
      </w:r>
      <w:r w:rsidRPr="004F2F46">
        <w:rPr>
          <w:rFonts w:ascii="Batang" w:eastAsia="Batang" w:hAnsi="Batang"/>
          <w:b/>
          <w:szCs w:val="24"/>
        </w:rPr>
        <w:tab/>
      </w:r>
      <w:r w:rsidRPr="004F2F46">
        <w:rPr>
          <w:rFonts w:ascii="Batang" w:eastAsia="Batang" w:hAnsi="Batang"/>
          <w:szCs w:val="24"/>
        </w:rPr>
        <w:t xml:space="preserve">D. </w:t>
      </w:r>
      <w:r>
        <w:rPr>
          <w:rFonts w:ascii="Batang" w:eastAsia="Batang" w:hAnsi="Batang"/>
          <w:szCs w:val="24"/>
        </w:rPr>
        <w:t>Antonio Castro Jiménez</w:t>
      </w:r>
    </w:p>
    <w:p w:rsidR="00093B17" w:rsidRPr="004F2F46" w:rsidRDefault="00093B17" w:rsidP="00093B17">
      <w:pPr>
        <w:spacing w:after="80"/>
        <w:ind w:left="708"/>
        <w:rPr>
          <w:rFonts w:ascii="Batang" w:eastAsia="Batang" w:hAnsi="Batang"/>
          <w:szCs w:val="24"/>
        </w:rPr>
      </w:pPr>
      <w:r w:rsidRPr="004F2F46">
        <w:rPr>
          <w:rFonts w:ascii="Batang" w:eastAsia="Batang" w:hAnsi="Batang"/>
          <w:b/>
          <w:szCs w:val="24"/>
        </w:rPr>
        <w:t xml:space="preserve">   Adjunto:</w:t>
      </w:r>
      <w:r w:rsidRPr="004F2F46">
        <w:rPr>
          <w:rFonts w:ascii="Batang" w:eastAsia="Batang" w:hAnsi="Batang"/>
          <w:b/>
          <w:szCs w:val="24"/>
        </w:rPr>
        <w:tab/>
        <w:t xml:space="preserve">  </w:t>
      </w:r>
      <w:r w:rsidRPr="004F2F46">
        <w:rPr>
          <w:rFonts w:ascii="Batang" w:eastAsia="Batang" w:hAnsi="Batang"/>
          <w:b/>
          <w:szCs w:val="24"/>
        </w:rPr>
        <w:tab/>
      </w:r>
      <w:r w:rsidRPr="004F2F46">
        <w:rPr>
          <w:rFonts w:ascii="Batang" w:eastAsia="Batang" w:hAnsi="Batang"/>
          <w:b/>
          <w:szCs w:val="24"/>
        </w:rPr>
        <w:tab/>
      </w:r>
      <w:r w:rsidRPr="004F2F46">
        <w:rPr>
          <w:rFonts w:ascii="Batang" w:eastAsia="Batang" w:hAnsi="Batang"/>
          <w:b/>
          <w:szCs w:val="24"/>
        </w:rPr>
        <w:tab/>
      </w:r>
      <w:r>
        <w:rPr>
          <w:rFonts w:ascii="Batang" w:eastAsia="Batang" w:hAnsi="Batang"/>
          <w:szCs w:val="24"/>
        </w:rPr>
        <w:t>D. Ignacio Egea Barcelona</w:t>
      </w:r>
    </w:p>
    <w:p w:rsidR="00093B17" w:rsidRPr="004F2F46" w:rsidRDefault="00093B17" w:rsidP="00093B17">
      <w:pPr>
        <w:spacing w:after="80"/>
        <w:ind w:left="708"/>
        <w:rPr>
          <w:rFonts w:ascii="Batang" w:eastAsia="Batang" w:hAnsi="Batang"/>
          <w:szCs w:val="24"/>
        </w:rPr>
      </w:pPr>
      <w:r w:rsidRPr="004F2F46">
        <w:rPr>
          <w:rFonts w:ascii="Batang" w:eastAsia="Batang" w:hAnsi="Batang"/>
          <w:b/>
          <w:szCs w:val="24"/>
        </w:rPr>
        <w:t xml:space="preserve">   Adjunto:                              </w:t>
      </w:r>
      <w:r>
        <w:rPr>
          <w:rFonts w:ascii="Batang" w:eastAsia="Batang" w:hAnsi="Batang"/>
          <w:szCs w:val="24"/>
        </w:rPr>
        <w:t>D. José Azpiazu Zubizarreta</w:t>
      </w:r>
    </w:p>
    <w:p w:rsidR="00093B17" w:rsidRPr="004F2F46" w:rsidRDefault="00093B17" w:rsidP="00093B17">
      <w:pPr>
        <w:rPr>
          <w:rFonts w:ascii="Batang" w:eastAsia="Batang" w:hAnsi="Batang"/>
          <w:szCs w:val="24"/>
        </w:rPr>
      </w:pPr>
    </w:p>
    <w:p w:rsidR="00093B17" w:rsidRPr="004F2F46" w:rsidRDefault="00093B17" w:rsidP="00093B17">
      <w:pPr>
        <w:rPr>
          <w:rFonts w:ascii="Batang" w:eastAsia="Batang" w:hAnsi="Batang"/>
          <w:b/>
          <w:szCs w:val="24"/>
        </w:rPr>
      </w:pPr>
      <w:r w:rsidRPr="004F2F46">
        <w:rPr>
          <w:rFonts w:ascii="Batang" w:eastAsia="Batang" w:hAnsi="Batang"/>
          <w:b/>
          <w:szCs w:val="24"/>
        </w:rPr>
        <w:t>COMITÉ DE COMPETICIÓN:</w:t>
      </w:r>
    </w:p>
    <w:p w:rsidR="00093B17" w:rsidRPr="004F2F46" w:rsidRDefault="00093B17" w:rsidP="00093B17">
      <w:pPr>
        <w:rPr>
          <w:rFonts w:ascii="Batang" w:eastAsia="Batang" w:hAnsi="Batang"/>
          <w:szCs w:val="24"/>
        </w:rPr>
      </w:pPr>
      <w:r w:rsidRPr="004F2F46">
        <w:rPr>
          <w:rFonts w:ascii="Batang" w:eastAsia="Batang" w:hAnsi="Batang"/>
          <w:szCs w:val="24"/>
        </w:rPr>
        <w:t>D.  Bernardo González Varela</w:t>
      </w:r>
    </w:p>
    <w:p w:rsidR="00093B17" w:rsidRPr="004F2F46" w:rsidRDefault="00093B17" w:rsidP="00093B17">
      <w:pPr>
        <w:rPr>
          <w:rFonts w:ascii="Batang" w:eastAsia="Batang" w:hAnsi="Batang"/>
          <w:szCs w:val="24"/>
        </w:rPr>
      </w:pPr>
      <w:r w:rsidRPr="004F2F46">
        <w:rPr>
          <w:rFonts w:ascii="Batang" w:eastAsia="Batang" w:hAnsi="Batang"/>
          <w:szCs w:val="24"/>
        </w:rPr>
        <w:t>D.  José Ulecia Ledesma</w:t>
      </w:r>
    </w:p>
    <w:p w:rsidR="00093B17" w:rsidRPr="004F2F46" w:rsidRDefault="00093B17" w:rsidP="00093B17">
      <w:pPr>
        <w:rPr>
          <w:rFonts w:ascii="Batang" w:eastAsia="Batang" w:hAnsi="Batang"/>
          <w:szCs w:val="24"/>
        </w:rPr>
      </w:pPr>
      <w:r w:rsidRPr="004F2F46">
        <w:rPr>
          <w:rFonts w:ascii="Batang" w:eastAsia="Batang" w:hAnsi="Batang"/>
          <w:szCs w:val="24"/>
        </w:rPr>
        <w:t>D.  Manuel F. Báez Durán</w:t>
      </w:r>
    </w:p>
    <w:p w:rsidR="00093B17" w:rsidRPr="00112AF7" w:rsidRDefault="00093B17" w:rsidP="00093B17">
      <w:pPr>
        <w:spacing w:after="80"/>
        <w:rPr>
          <w:rFonts w:ascii="Batang" w:eastAsia="Batang" w:hAnsi="Batang"/>
          <w:sz w:val="18"/>
          <w:szCs w:val="18"/>
        </w:rPr>
      </w:pPr>
    </w:p>
    <w:p w:rsidR="00093B17" w:rsidRDefault="00093B17" w:rsidP="00093B17">
      <w:pPr>
        <w:jc w:val="both"/>
        <w:rPr>
          <w:rFonts w:ascii="Batang" w:eastAsia="Batang" w:hAnsi="Batang"/>
          <w:szCs w:val="24"/>
        </w:rPr>
      </w:pPr>
      <w:r w:rsidRPr="00A9390D">
        <w:rPr>
          <w:rFonts w:ascii="Batang" w:eastAsia="Batang" w:hAnsi="Batang"/>
          <w:b/>
          <w:szCs w:val="24"/>
        </w:rPr>
        <w:t>Nota.-</w:t>
      </w:r>
      <w:r w:rsidRPr="00A9390D">
        <w:rPr>
          <w:rFonts w:ascii="Batang" w:eastAsia="Batang" w:hAnsi="Batang"/>
          <w:szCs w:val="24"/>
        </w:rPr>
        <w:t xml:space="preserve"> En cumplimiento del artículo 59 del Reglamento de Competiciones, el Jurado podrá, a criterio del Director de la Competición, ampliar el número de sus miembros</w:t>
      </w:r>
      <w:r>
        <w:rPr>
          <w:rFonts w:ascii="Batang" w:eastAsia="Batang" w:hAnsi="Batang"/>
          <w:szCs w:val="24"/>
        </w:rPr>
        <w:t>,</w:t>
      </w:r>
      <w:r w:rsidRPr="00A9390D">
        <w:rPr>
          <w:rFonts w:ascii="Batang" w:eastAsia="Batang" w:hAnsi="Batang"/>
          <w:szCs w:val="24"/>
        </w:rPr>
        <w:t xml:space="preserve"> hasta el total de la representación de las Federaciones Autonómicas participantes.</w:t>
      </w:r>
    </w:p>
    <w:p w:rsidR="00093B17" w:rsidRDefault="00093B17" w:rsidP="00093B17">
      <w:pPr>
        <w:rPr>
          <w:rFonts w:ascii="Batang" w:eastAsia="Batang" w:hAnsi="Batang"/>
          <w:b/>
          <w:szCs w:val="24"/>
        </w:rPr>
      </w:pPr>
    </w:p>
    <w:p w:rsidR="00A244C8" w:rsidRDefault="00A244C8" w:rsidP="00093B17">
      <w:pPr>
        <w:rPr>
          <w:rFonts w:ascii="Batang" w:eastAsia="Batang" w:hAnsi="Batang"/>
          <w:b/>
          <w:szCs w:val="24"/>
        </w:rPr>
      </w:pPr>
    </w:p>
    <w:p w:rsidR="001C541B" w:rsidRDefault="001C541B" w:rsidP="00093B17">
      <w:pPr>
        <w:rPr>
          <w:rFonts w:ascii="Batang" w:eastAsia="Batang" w:hAnsi="Batang"/>
          <w:b/>
          <w:szCs w:val="24"/>
        </w:rPr>
      </w:pPr>
    </w:p>
    <w:p w:rsidR="00093B17" w:rsidRPr="00D42A05" w:rsidRDefault="00093B17" w:rsidP="00093B17">
      <w:pPr>
        <w:rPr>
          <w:rFonts w:ascii="Batang" w:eastAsia="Batang" w:hAnsi="Batang"/>
          <w:b/>
          <w:szCs w:val="24"/>
        </w:rPr>
      </w:pPr>
      <w:r w:rsidRPr="00D42A05">
        <w:rPr>
          <w:rFonts w:ascii="Batang" w:eastAsia="Batang" w:hAnsi="Batang"/>
          <w:b/>
          <w:szCs w:val="24"/>
        </w:rPr>
        <w:lastRenderedPageBreak/>
        <w:t>JUECES:</w:t>
      </w:r>
    </w:p>
    <w:p w:rsidR="00093B17" w:rsidRPr="00D42A05" w:rsidRDefault="00093B17" w:rsidP="00093B17">
      <w:pPr>
        <w:spacing w:after="80"/>
        <w:rPr>
          <w:rFonts w:ascii="Batang" w:eastAsia="Batang" w:hAnsi="Batang"/>
          <w:b/>
          <w:szCs w:val="24"/>
        </w:rPr>
      </w:pPr>
      <w:r w:rsidRPr="00D42A05">
        <w:rPr>
          <w:rFonts w:ascii="Batang" w:eastAsia="Batang" w:hAnsi="Batang"/>
          <w:b/>
          <w:szCs w:val="24"/>
        </w:rPr>
        <w:t>Jilguero:</w:t>
      </w:r>
    </w:p>
    <w:p w:rsidR="00093B17" w:rsidRPr="00D42A05" w:rsidRDefault="00093B17" w:rsidP="00093B17">
      <w:pPr>
        <w:spacing w:after="80"/>
        <w:rPr>
          <w:rFonts w:ascii="Batang" w:eastAsia="Batang" w:hAnsi="Batang"/>
          <w:szCs w:val="24"/>
        </w:rPr>
      </w:pPr>
      <w:r>
        <w:rPr>
          <w:rFonts w:ascii="Batang" w:eastAsia="Batang" w:hAnsi="Batang"/>
          <w:szCs w:val="24"/>
        </w:rPr>
        <w:t>D. Israel de Roa Rubio</w:t>
      </w:r>
    </w:p>
    <w:p w:rsidR="00093B17" w:rsidRPr="00D42A05" w:rsidRDefault="00093B17" w:rsidP="00093B17">
      <w:pPr>
        <w:rPr>
          <w:rFonts w:ascii="Batang" w:eastAsia="Batang" w:hAnsi="Batang"/>
          <w:szCs w:val="24"/>
        </w:rPr>
      </w:pPr>
      <w:r>
        <w:rPr>
          <w:rFonts w:ascii="Batang" w:eastAsia="Batang" w:hAnsi="Batang"/>
          <w:szCs w:val="24"/>
        </w:rPr>
        <w:t>D. José Marín Mora</w:t>
      </w:r>
    </w:p>
    <w:p w:rsidR="00093B17" w:rsidRPr="00D42A05" w:rsidRDefault="00093B17" w:rsidP="00093B17">
      <w:pPr>
        <w:spacing w:after="80"/>
        <w:rPr>
          <w:rFonts w:ascii="Batang" w:eastAsia="Batang" w:hAnsi="Batang"/>
          <w:b/>
          <w:szCs w:val="24"/>
        </w:rPr>
      </w:pPr>
      <w:r w:rsidRPr="00D42A05">
        <w:rPr>
          <w:rFonts w:ascii="Batang" w:eastAsia="Batang" w:hAnsi="Batang"/>
          <w:b/>
          <w:szCs w:val="24"/>
        </w:rPr>
        <w:t>Pardillo:</w:t>
      </w:r>
    </w:p>
    <w:p w:rsidR="00093B17" w:rsidRPr="00D42A05" w:rsidRDefault="00093B17" w:rsidP="00093B17">
      <w:pPr>
        <w:spacing w:after="80"/>
        <w:rPr>
          <w:rFonts w:ascii="Batang" w:eastAsia="Batang" w:hAnsi="Batang"/>
          <w:szCs w:val="24"/>
        </w:rPr>
      </w:pPr>
      <w:r>
        <w:rPr>
          <w:rFonts w:ascii="Batang" w:eastAsia="Batang" w:hAnsi="Batang"/>
          <w:szCs w:val="24"/>
        </w:rPr>
        <w:t>D. José Miguel Marco Funes</w:t>
      </w:r>
    </w:p>
    <w:p w:rsidR="00093B17" w:rsidRPr="00D42A05" w:rsidRDefault="00093B17" w:rsidP="00093B17">
      <w:pPr>
        <w:rPr>
          <w:rFonts w:ascii="Batang" w:eastAsia="Batang" w:hAnsi="Batang"/>
          <w:szCs w:val="24"/>
        </w:rPr>
      </w:pPr>
      <w:r>
        <w:rPr>
          <w:rFonts w:ascii="Batang" w:eastAsia="Batang" w:hAnsi="Batang"/>
          <w:szCs w:val="24"/>
        </w:rPr>
        <w:t>D. Rafael Caparros López</w:t>
      </w:r>
    </w:p>
    <w:p w:rsidR="00093B17" w:rsidRPr="00D42A05" w:rsidRDefault="00093B17" w:rsidP="00093B17">
      <w:pPr>
        <w:spacing w:after="80"/>
        <w:rPr>
          <w:rFonts w:ascii="Batang" w:eastAsia="Batang" w:hAnsi="Batang"/>
          <w:b/>
          <w:szCs w:val="24"/>
        </w:rPr>
      </w:pPr>
      <w:r w:rsidRPr="00D42A05">
        <w:rPr>
          <w:rFonts w:ascii="Batang" w:eastAsia="Batang" w:hAnsi="Batang"/>
          <w:b/>
          <w:szCs w:val="24"/>
        </w:rPr>
        <w:t>Verderón:</w:t>
      </w:r>
    </w:p>
    <w:p w:rsidR="00093B17" w:rsidRPr="00D42A05" w:rsidRDefault="00093B17" w:rsidP="00093B17">
      <w:pPr>
        <w:spacing w:after="80"/>
        <w:rPr>
          <w:rFonts w:ascii="Batang" w:eastAsia="Batang" w:hAnsi="Batang"/>
          <w:szCs w:val="24"/>
        </w:rPr>
      </w:pPr>
      <w:r>
        <w:rPr>
          <w:rFonts w:ascii="Batang" w:eastAsia="Batang" w:hAnsi="Batang"/>
          <w:szCs w:val="24"/>
        </w:rPr>
        <w:t>D. José Miguel García Montero</w:t>
      </w:r>
    </w:p>
    <w:p w:rsidR="00093B17" w:rsidRPr="00D42A05" w:rsidRDefault="00093B17" w:rsidP="00093B17">
      <w:pPr>
        <w:spacing w:after="80"/>
        <w:rPr>
          <w:rFonts w:ascii="Batang" w:eastAsia="Batang" w:hAnsi="Batang"/>
          <w:szCs w:val="24"/>
        </w:rPr>
      </w:pPr>
      <w:r>
        <w:rPr>
          <w:rFonts w:ascii="Batang" w:eastAsia="Batang" w:hAnsi="Batang"/>
          <w:szCs w:val="24"/>
        </w:rPr>
        <w:t xml:space="preserve">D. Enrique Puche Pancorbo </w:t>
      </w:r>
    </w:p>
    <w:p w:rsidR="00093B17" w:rsidRPr="00D42A05" w:rsidRDefault="00093B17" w:rsidP="00093B17">
      <w:pPr>
        <w:spacing w:after="80"/>
        <w:rPr>
          <w:rFonts w:ascii="Batang" w:eastAsia="Batang" w:hAnsi="Batang"/>
          <w:b/>
          <w:szCs w:val="24"/>
        </w:rPr>
      </w:pPr>
      <w:r w:rsidRPr="00D42A05">
        <w:rPr>
          <w:rFonts w:ascii="Batang" w:eastAsia="Batang" w:hAnsi="Batang"/>
          <w:b/>
          <w:szCs w:val="24"/>
        </w:rPr>
        <w:t>Mixtos de Jilguero:</w:t>
      </w:r>
    </w:p>
    <w:p w:rsidR="00093B17" w:rsidRPr="00D42A05" w:rsidRDefault="00093B17" w:rsidP="00093B17">
      <w:pPr>
        <w:spacing w:after="80"/>
        <w:rPr>
          <w:rFonts w:ascii="Batang" w:eastAsia="Batang" w:hAnsi="Batang"/>
          <w:szCs w:val="24"/>
        </w:rPr>
      </w:pPr>
      <w:r>
        <w:rPr>
          <w:rFonts w:ascii="Batang" w:eastAsia="Batang" w:hAnsi="Batang"/>
          <w:szCs w:val="24"/>
        </w:rPr>
        <w:t>D. Francisco Javier Escurza Alegría</w:t>
      </w:r>
    </w:p>
    <w:p w:rsidR="00093B17" w:rsidRPr="00D42A05" w:rsidRDefault="00093B17" w:rsidP="00093B17">
      <w:pPr>
        <w:rPr>
          <w:rFonts w:ascii="Batang" w:eastAsia="Batang" w:hAnsi="Batang"/>
          <w:szCs w:val="24"/>
        </w:rPr>
      </w:pPr>
      <w:r>
        <w:rPr>
          <w:rFonts w:ascii="Batang" w:eastAsia="Batang" w:hAnsi="Batang"/>
          <w:szCs w:val="24"/>
        </w:rPr>
        <w:t>D. José Ángel Muñoz Sáenz</w:t>
      </w:r>
    </w:p>
    <w:p w:rsidR="00093B17" w:rsidRPr="00D42A05" w:rsidRDefault="00093B17" w:rsidP="00093B17">
      <w:pPr>
        <w:spacing w:after="80"/>
        <w:rPr>
          <w:rFonts w:ascii="Batang" w:eastAsia="Batang" w:hAnsi="Batang"/>
          <w:b/>
          <w:szCs w:val="24"/>
        </w:rPr>
      </w:pPr>
      <w:r w:rsidRPr="00D42A05">
        <w:rPr>
          <w:rFonts w:ascii="Batang" w:eastAsia="Batang" w:hAnsi="Batang"/>
          <w:b/>
          <w:szCs w:val="24"/>
        </w:rPr>
        <w:t>Mixtos de Pardillo:</w:t>
      </w:r>
    </w:p>
    <w:p w:rsidR="00093B17" w:rsidRPr="00D42A05" w:rsidRDefault="00093B17" w:rsidP="00093B17">
      <w:pPr>
        <w:spacing w:after="80"/>
        <w:rPr>
          <w:rFonts w:ascii="Batang" w:eastAsia="Batang" w:hAnsi="Batang"/>
          <w:szCs w:val="24"/>
        </w:rPr>
      </w:pPr>
      <w:r>
        <w:rPr>
          <w:rFonts w:ascii="Batang" w:eastAsia="Batang" w:hAnsi="Batang"/>
          <w:szCs w:val="24"/>
        </w:rPr>
        <w:t>D. José Miguel Marco Funes</w:t>
      </w:r>
    </w:p>
    <w:p w:rsidR="001C541B" w:rsidRDefault="001C541B" w:rsidP="00093B17">
      <w:pPr>
        <w:spacing w:after="80"/>
        <w:rPr>
          <w:rFonts w:ascii="Batang" w:eastAsia="Batang" w:hAnsi="Batang"/>
          <w:szCs w:val="24"/>
        </w:rPr>
      </w:pPr>
      <w:r>
        <w:rPr>
          <w:rFonts w:ascii="Batang" w:eastAsia="Batang" w:hAnsi="Batang"/>
          <w:szCs w:val="24"/>
        </w:rPr>
        <w:t>D. Oscar Casamayor Gracia</w:t>
      </w:r>
    </w:p>
    <w:p w:rsidR="00093B17" w:rsidRPr="00D42A05" w:rsidRDefault="00093B17" w:rsidP="00093B17">
      <w:pPr>
        <w:spacing w:after="80"/>
        <w:rPr>
          <w:rFonts w:ascii="Batang" w:eastAsia="Batang" w:hAnsi="Batang"/>
          <w:b/>
          <w:szCs w:val="24"/>
        </w:rPr>
      </w:pPr>
      <w:r w:rsidRPr="00D42A05">
        <w:rPr>
          <w:rFonts w:ascii="Batang" w:eastAsia="Batang" w:hAnsi="Batang"/>
          <w:b/>
          <w:szCs w:val="24"/>
        </w:rPr>
        <w:t>Mixtos de Verderón:</w:t>
      </w:r>
    </w:p>
    <w:p w:rsidR="00093B17" w:rsidRPr="00D42A05" w:rsidRDefault="00093B17" w:rsidP="00093B17">
      <w:pPr>
        <w:spacing w:after="80"/>
        <w:rPr>
          <w:rFonts w:ascii="Batang" w:eastAsia="Batang" w:hAnsi="Batang"/>
          <w:szCs w:val="24"/>
        </w:rPr>
      </w:pPr>
      <w:r>
        <w:rPr>
          <w:rFonts w:ascii="Batang" w:eastAsia="Batang" w:hAnsi="Batang"/>
          <w:szCs w:val="24"/>
        </w:rPr>
        <w:t>D. José Miguel García Montero</w:t>
      </w:r>
    </w:p>
    <w:p w:rsidR="00093B17" w:rsidRDefault="00093B17" w:rsidP="00093B17">
      <w:pPr>
        <w:spacing w:after="80"/>
        <w:rPr>
          <w:rFonts w:ascii="Batang" w:eastAsia="Batang" w:hAnsi="Batang"/>
          <w:szCs w:val="24"/>
        </w:rPr>
      </w:pPr>
      <w:r>
        <w:rPr>
          <w:rFonts w:ascii="Batang" w:eastAsia="Batang" w:hAnsi="Batang"/>
          <w:szCs w:val="24"/>
        </w:rPr>
        <w:t>D. Enrique Puche Pancorbo</w:t>
      </w:r>
    </w:p>
    <w:p w:rsidR="00093B17" w:rsidRPr="003A150C" w:rsidRDefault="00093B17" w:rsidP="00093B17">
      <w:pPr>
        <w:spacing w:after="80"/>
        <w:rPr>
          <w:rFonts w:ascii="Batang" w:eastAsia="Batang" w:hAnsi="Batang"/>
          <w:szCs w:val="24"/>
        </w:rPr>
      </w:pPr>
      <w:r>
        <w:rPr>
          <w:rFonts w:ascii="Batang" w:eastAsia="Batang" w:hAnsi="Batang"/>
          <w:b/>
          <w:szCs w:val="24"/>
        </w:rPr>
        <w:t>Pluma invitada</w:t>
      </w:r>
    </w:p>
    <w:p w:rsidR="00093B17" w:rsidRDefault="001C541B" w:rsidP="00093B17">
      <w:pPr>
        <w:rPr>
          <w:rFonts w:ascii="Batang" w:eastAsia="Batang" w:hAnsi="Batang"/>
          <w:b/>
          <w:szCs w:val="24"/>
        </w:rPr>
      </w:pPr>
      <w:r>
        <w:rPr>
          <w:rFonts w:ascii="Batang" w:eastAsia="Batang" w:hAnsi="Batang"/>
          <w:b/>
          <w:szCs w:val="24"/>
        </w:rPr>
        <w:t>Jilguero campero:</w:t>
      </w:r>
    </w:p>
    <w:p w:rsidR="00093B17" w:rsidRDefault="00093B17" w:rsidP="00093B17">
      <w:pPr>
        <w:rPr>
          <w:rFonts w:ascii="Batang" w:eastAsia="Batang" w:hAnsi="Batang"/>
          <w:szCs w:val="24"/>
        </w:rPr>
      </w:pPr>
      <w:r>
        <w:rPr>
          <w:rFonts w:ascii="Batang" w:eastAsia="Batang" w:hAnsi="Batang"/>
          <w:szCs w:val="24"/>
        </w:rPr>
        <w:t>D. Pablo Luis López Espí</w:t>
      </w:r>
    </w:p>
    <w:p w:rsidR="001C541B" w:rsidRDefault="001C541B" w:rsidP="00093B17">
      <w:pPr>
        <w:rPr>
          <w:rFonts w:ascii="Batang" w:eastAsia="Batang" w:hAnsi="Batang"/>
          <w:szCs w:val="24"/>
        </w:rPr>
      </w:pPr>
      <w:r>
        <w:rPr>
          <w:rFonts w:ascii="Batang" w:eastAsia="Batang" w:hAnsi="Batang"/>
          <w:szCs w:val="24"/>
        </w:rPr>
        <w:t>D. David Fernández Moreno</w:t>
      </w:r>
    </w:p>
    <w:p w:rsidR="001C541B" w:rsidRDefault="001C541B" w:rsidP="00093B17">
      <w:pPr>
        <w:rPr>
          <w:rFonts w:ascii="Batang" w:eastAsia="Batang" w:hAnsi="Batang"/>
          <w:b/>
          <w:szCs w:val="24"/>
        </w:rPr>
      </w:pPr>
      <w:r w:rsidRPr="001C541B">
        <w:rPr>
          <w:rFonts w:ascii="Batang" w:eastAsia="Batang" w:hAnsi="Batang"/>
          <w:b/>
          <w:szCs w:val="24"/>
        </w:rPr>
        <w:t>Mixtos de campero:</w:t>
      </w:r>
      <w:r w:rsidR="00093B17" w:rsidRPr="001C541B">
        <w:rPr>
          <w:rFonts w:ascii="Batang" w:eastAsia="Batang" w:hAnsi="Batang"/>
          <w:b/>
          <w:szCs w:val="24"/>
        </w:rPr>
        <w:t xml:space="preserve"> </w:t>
      </w:r>
    </w:p>
    <w:p w:rsidR="001C541B" w:rsidRDefault="001C541B" w:rsidP="00093B17">
      <w:pPr>
        <w:rPr>
          <w:rFonts w:ascii="Batang" w:eastAsia="Batang" w:hAnsi="Batang"/>
          <w:szCs w:val="24"/>
        </w:rPr>
      </w:pPr>
      <w:r>
        <w:rPr>
          <w:rFonts w:ascii="Batang" w:eastAsia="Batang" w:hAnsi="Batang"/>
          <w:szCs w:val="24"/>
        </w:rPr>
        <w:t>D. Pablo Luis López Espí</w:t>
      </w:r>
    </w:p>
    <w:p w:rsidR="00093B17" w:rsidRPr="001C541B" w:rsidRDefault="001C541B" w:rsidP="00093B17">
      <w:pPr>
        <w:rPr>
          <w:rFonts w:ascii="Batang" w:eastAsia="Batang" w:hAnsi="Batang"/>
          <w:b/>
          <w:szCs w:val="24"/>
        </w:rPr>
      </w:pPr>
      <w:r>
        <w:rPr>
          <w:rFonts w:ascii="Batang" w:eastAsia="Batang" w:hAnsi="Batang"/>
          <w:szCs w:val="24"/>
        </w:rPr>
        <w:t>D. Miguel Ángel Martín López</w:t>
      </w:r>
      <w:r w:rsidR="00093B17" w:rsidRPr="001C541B">
        <w:rPr>
          <w:rFonts w:ascii="Batang" w:eastAsia="Batang" w:hAnsi="Batang"/>
          <w:b/>
          <w:szCs w:val="24"/>
        </w:rPr>
        <w:t xml:space="preserve">   </w:t>
      </w:r>
    </w:p>
    <w:p w:rsidR="00093B17" w:rsidRDefault="00093B17" w:rsidP="00093B17">
      <w:pPr>
        <w:jc w:val="right"/>
        <w:rPr>
          <w:rFonts w:ascii="Batang" w:eastAsia="Batang" w:hAnsi="Batang"/>
          <w:sz w:val="28"/>
          <w:szCs w:val="28"/>
        </w:rPr>
      </w:pPr>
      <w:r>
        <w:rPr>
          <w:rFonts w:ascii="Batang" w:eastAsia="Batang" w:hAnsi="Batang"/>
          <w:sz w:val="28"/>
          <w:szCs w:val="28"/>
        </w:rPr>
        <w:t xml:space="preserve">                                     </w:t>
      </w:r>
    </w:p>
    <w:p w:rsidR="00093B17" w:rsidRDefault="00093B17" w:rsidP="00093B17">
      <w:pPr>
        <w:jc w:val="center"/>
        <w:rPr>
          <w:rFonts w:ascii="Batang" w:eastAsia="Batang" w:hAnsi="Batang"/>
          <w:sz w:val="28"/>
          <w:szCs w:val="28"/>
        </w:rPr>
      </w:pPr>
      <w:r>
        <w:rPr>
          <w:rFonts w:ascii="Batang" w:eastAsia="Batang" w:hAnsi="Batang"/>
          <w:sz w:val="28"/>
          <w:szCs w:val="28"/>
        </w:rPr>
        <w:t xml:space="preserve">                                            Madrid 2</w:t>
      </w:r>
      <w:r w:rsidR="00730477">
        <w:rPr>
          <w:rFonts w:ascii="Batang" w:eastAsia="Batang" w:hAnsi="Batang"/>
          <w:sz w:val="28"/>
          <w:szCs w:val="28"/>
        </w:rPr>
        <w:t>2</w:t>
      </w:r>
      <w:r>
        <w:rPr>
          <w:rFonts w:ascii="Batang" w:eastAsia="Batang" w:hAnsi="Batang"/>
          <w:sz w:val="28"/>
          <w:szCs w:val="28"/>
        </w:rPr>
        <w:t xml:space="preserve"> de Abril de 2015</w:t>
      </w:r>
    </w:p>
    <w:p w:rsidR="00A244C8" w:rsidRDefault="00A244C8" w:rsidP="00093B17">
      <w:pPr>
        <w:jc w:val="right"/>
        <w:rPr>
          <w:rFonts w:ascii="Batang" w:eastAsia="Batang" w:hAnsi="Batang"/>
          <w:sz w:val="28"/>
          <w:szCs w:val="28"/>
        </w:rPr>
      </w:pPr>
    </w:p>
    <w:p w:rsidR="00093B17" w:rsidRDefault="00093B17" w:rsidP="00093B17">
      <w:pPr>
        <w:jc w:val="right"/>
        <w:rPr>
          <w:rFonts w:ascii="Batang" w:eastAsia="Batang" w:hAnsi="Batang"/>
          <w:sz w:val="28"/>
          <w:szCs w:val="28"/>
        </w:rPr>
      </w:pPr>
      <w:r>
        <w:rPr>
          <w:rFonts w:ascii="Batang" w:eastAsia="Batang" w:hAnsi="Batang"/>
          <w:sz w:val="28"/>
          <w:szCs w:val="28"/>
        </w:rPr>
        <w:t xml:space="preserve">                          </w:t>
      </w:r>
    </w:p>
    <w:p w:rsidR="00093B17" w:rsidRDefault="00093B17" w:rsidP="00093B17">
      <w:pPr>
        <w:jc w:val="right"/>
        <w:rPr>
          <w:rFonts w:ascii="Batang" w:eastAsia="Batang" w:hAnsi="Batang"/>
          <w:sz w:val="28"/>
          <w:szCs w:val="28"/>
        </w:rPr>
      </w:pPr>
    </w:p>
    <w:p w:rsidR="00093B17" w:rsidRPr="003A150C" w:rsidRDefault="00093B17" w:rsidP="00093B17">
      <w:pPr>
        <w:jc w:val="center"/>
        <w:rPr>
          <w:rFonts w:ascii="Batang" w:eastAsia="Batang" w:hAnsi="Batang"/>
          <w:sz w:val="22"/>
        </w:rPr>
      </w:pPr>
      <w:r>
        <w:rPr>
          <w:rFonts w:ascii="Batang" w:eastAsia="Batang" w:hAnsi="Batang"/>
          <w:sz w:val="28"/>
          <w:szCs w:val="28"/>
        </w:rPr>
        <w:t xml:space="preserve">                                            </w:t>
      </w:r>
      <w:r w:rsidRPr="003A150C">
        <w:rPr>
          <w:rFonts w:ascii="Batang" w:eastAsia="Batang" w:hAnsi="Batang"/>
          <w:sz w:val="22"/>
        </w:rPr>
        <w:t xml:space="preserve">        DELEGADO NACIONAL DE SILVESTRISMO</w:t>
      </w:r>
    </w:p>
    <w:p w:rsidR="00093B17" w:rsidRDefault="00093B17" w:rsidP="00093B17">
      <w:pPr>
        <w:jc w:val="right"/>
        <w:rPr>
          <w:rFonts w:ascii="Batang" w:eastAsia="Batang" w:hAnsi="Batang"/>
          <w:sz w:val="28"/>
          <w:szCs w:val="28"/>
        </w:rPr>
      </w:pPr>
      <w:r>
        <w:rPr>
          <w:rFonts w:ascii="Batang" w:eastAsia="Batang" w:hAnsi="Batang"/>
          <w:sz w:val="28"/>
          <w:szCs w:val="28"/>
        </w:rPr>
        <w:t xml:space="preserve">             - Juan de Dios Rodríguez Luque </w:t>
      </w:r>
      <w:r w:rsidR="00730477">
        <w:rPr>
          <w:rFonts w:ascii="Batang" w:eastAsia="Batang" w:hAnsi="Batang"/>
          <w:sz w:val="28"/>
          <w:szCs w:val="28"/>
        </w:rPr>
        <w:t>–</w:t>
      </w:r>
    </w:p>
    <w:p w:rsidR="00730477" w:rsidRPr="00003B35" w:rsidRDefault="00730477" w:rsidP="00093B17">
      <w:pPr>
        <w:jc w:val="right"/>
        <w:rPr>
          <w:rFonts w:ascii="Batang" w:eastAsia="Batang" w:hAnsi="Batang"/>
          <w:sz w:val="28"/>
          <w:szCs w:val="28"/>
        </w:rPr>
      </w:pPr>
    </w:p>
    <w:p w:rsidR="00093B17" w:rsidRPr="00F5754D" w:rsidRDefault="00093B17" w:rsidP="00093B17">
      <w:pPr>
        <w:rPr>
          <w:rFonts w:ascii="Batang" w:eastAsia="Batang" w:hAnsi="Batang"/>
          <w:b/>
          <w:sz w:val="28"/>
          <w:szCs w:val="28"/>
        </w:rPr>
      </w:pPr>
      <w:r>
        <w:rPr>
          <w:rFonts w:ascii="Batang" w:eastAsia="Batang" w:hAnsi="Batang"/>
          <w:b/>
          <w:sz w:val="28"/>
          <w:szCs w:val="28"/>
        </w:rPr>
        <w:lastRenderedPageBreak/>
        <w:t xml:space="preserve">           </w:t>
      </w:r>
      <w:r w:rsidRPr="00F5754D">
        <w:rPr>
          <w:rFonts w:ascii="Batang" w:eastAsia="Batang" w:hAnsi="Batang"/>
          <w:b/>
          <w:sz w:val="28"/>
          <w:szCs w:val="28"/>
        </w:rPr>
        <w:t>XX</w:t>
      </w:r>
      <w:r>
        <w:rPr>
          <w:rFonts w:ascii="Batang" w:eastAsia="Batang" w:hAnsi="Batang"/>
          <w:b/>
          <w:sz w:val="28"/>
          <w:szCs w:val="28"/>
        </w:rPr>
        <w:t>I</w:t>
      </w:r>
      <w:r w:rsidRPr="00F5754D">
        <w:rPr>
          <w:rFonts w:ascii="Batang" w:eastAsia="Batang" w:hAnsi="Batang"/>
          <w:b/>
          <w:sz w:val="28"/>
          <w:szCs w:val="28"/>
        </w:rPr>
        <w:t xml:space="preserve"> CAMPEONATO DE ESPAÑA DE</w:t>
      </w:r>
      <w:r>
        <w:rPr>
          <w:rFonts w:ascii="Batang" w:eastAsia="Batang" w:hAnsi="Batang"/>
          <w:b/>
          <w:sz w:val="28"/>
          <w:szCs w:val="28"/>
        </w:rPr>
        <w:t xml:space="preserve"> SILVESTRISMO</w:t>
      </w:r>
    </w:p>
    <w:p w:rsidR="00093B17" w:rsidRPr="00F5754D" w:rsidRDefault="00093B17" w:rsidP="00093B17">
      <w:pPr>
        <w:jc w:val="center"/>
        <w:rPr>
          <w:rFonts w:ascii="Batang" w:eastAsia="Batang" w:hAnsi="Batang"/>
          <w:b/>
          <w:szCs w:val="24"/>
        </w:rPr>
      </w:pPr>
      <w:r>
        <w:rPr>
          <w:rFonts w:ascii="Batang" w:eastAsia="Batang" w:hAnsi="Batang"/>
          <w:b/>
          <w:szCs w:val="24"/>
        </w:rPr>
        <w:t>Alcalá de Henares (Madrid) 30 y 31 de Mayo de 2015</w:t>
      </w:r>
    </w:p>
    <w:p w:rsidR="00093B17" w:rsidRPr="00E96D24" w:rsidRDefault="00093B17" w:rsidP="00093B17">
      <w:pPr>
        <w:jc w:val="center"/>
        <w:rPr>
          <w:rFonts w:ascii="Batang" w:eastAsia="Batang" w:hAnsi="Batang"/>
          <w:sz w:val="20"/>
        </w:rPr>
      </w:pPr>
    </w:p>
    <w:p w:rsidR="00093B17" w:rsidRPr="00E96D24" w:rsidRDefault="00093B17" w:rsidP="00093B17">
      <w:pPr>
        <w:rPr>
          <w:rFonts w:ascii="Batang" w:eastAsia="Batang" w:hAnsi="Batang"/>
          <w:b/>
          <w:szCs w:val="24"/>
        </w:rPr>
      </w:pPr>
      <w:r>
        <w:rPr>
          <w:rFonts w:ascii="Batang" w:eastAsia="Batang" w:hAnsi="Batang"/>
          <w:b/>
          <w:szCs w:val="24"/>
        </w:rPr>
        <w:t xml:space="preserve">                                   </w:t>
      </w:r>
      <w:r w:rsidRPr="00E96D24">
        <w:rPr>
          <w:rFonts w:ascii="Batang" w:eastAsia="Batang" w:hAnsi="Batang"/>
          <w:b/>
          <w:szCs w:val="24"/>
        </w:rPr>
        <w:t>BOLET</w:t>
      </w:r>
      <w:r>
        <w:rPr>
          <w:rFonts w:ascii="Batang" w:eastAsia="Batang" w:hAnsi="Batang"/>
          <w:b/>
          <w:szCs w:val="24"/>
        </w:rPr>
        <w:t>Í</w:t>
      </w:r>
      <w:r w:rsidRPr="00E96D24">
        <w:rPr>
          <w:rFonts w:ascii="Batang" w:eastAsia="Batang" w:hAnsi="Batang"/>
          <w:b/>
          <w:szCs w:val="24"/>
        </w:rPr>
        <w:t>N DE INSCRIPCIÓN</w:t>
      </w:r>
    </w:p>
    <w:p w:rsidR="00093B17" w:rsidRPr="00112AF7" w:rsidRDefault="00093B17" w:rsidP="00093B17">
      <w:pPr>
        <w:jc w:val="center"/>
        <w:rPr>
          <w:rFonts w:ascii="Batang" w:eastAsia="Batang" w:hAnsi="Batang"/>
          <w:i/>
        </w:rPr>
      </w:pPr>
      <w:r w:rsidRPr="00112AF7">
        <w:rPr>
          <w:rFonts w:ascii="Batang" w:eastAsia="Batang" w:hAnsi="Batang"/>
          <w:i/>
        </w:rPr>
        <w:t>(</w:t>
      </w:r>
      <w:r w:rsidRPr="00CA6DA2">
        <w:rPr>
          <w:rFonts w:ascii="Batang" w:eastAsia="Batang" w:hAnsi="Batang"/>
        </w:rPr>
        <w:t>Obligatorio cumplimentar todos los datos</w:t>
      </w:r>
      <w:r w:rsidRPr="00112AF7">
        <w:rPr>
          <w:rFonts w:ascii="Batang" w:eastAsia="Batang" w:hAnsi="Batang"/>
          <w:i/>
        </w:rPr>
        <w:t>)</w:t>
      </w:r>
    </w:p>
    <w:p w:rsidR="00093B17" w:rsidRPr="00112AF7" w:rsidRDefault="00093B17" w:rsidP="00093B17">
      <w:pPr>
        <w:rPr>
          <w:rFonts w:ascii="Batang" w:eastAsia="Batang" w:hAnsi="Batang"/>
          <w:b/>
          <w:sz w:val="28"/>
        </w:rPr>
      </w:pPr>
    </w:p>
    <w:p w:rsidR="00093B17" w:rsidRPr="00112AF7" w:rsidRDefault="00093B17" w:rsidP="00093B17">
      <w:pPr>
        <w:rPr>
          <w:rFonts w:ascii="Batang" w:eastAsia="Batang" w:hAnsi="Batang"/>
          <w:szCs w:val="24"/>
        </w:rPr>
      </w:pPr>
      <w:r w:rsidRPr="00112AF7">
        <w:rPr>
          <w:rFonts w:ascii="Batang" w:eastAsia="Batang" w:hAnsi="Batang"/>
          <w:szCs w:val="24"/>
        </w:rPr>
        <w:t>D.……………</w:t>
      </w:r>
      <w:r>
        <w:rPr>
          <w:rFonts w:ascii="Batang" w:eastAsia="Batang" w:hAnsi="Batang"/>
          <w:szCs w:val="24"/>
        </w:rPr>
        <w:t>………………………………………………………………………………</w:t>
      </w:r>
    </w:p>
    <w:p w:rsidR="00093B17" w:rsidRDefault="00093B17" w:rsidP="00093B17">
      <w:pPr>
        <w:rPr>
          <w:rFonts w:ascii="Batang" w:eastAsia="Batang" w:hAnsi="Batang"/>
          <w:szCs w:val="24"/>
        </w:rPr>
      </w:pPr>
      <w:r w:rsidRPr="00112AF7">
        <w:rPr>
          <w:rFonts w:ascii="Batang" w:eastAsia="Batang" w:hAnsi="Batang"/>
          <w:szCs w:val="24"/>
        </w:rPr>
        <w:t>Domicilio:……………</w:t>
      </w:r>
      <w:r>
        <w:rPr>
          <w:rFonts w:ascii="Batang" w:eastAsia="Batang" w:hAnsi="Batang"/>
          <w:szCs w:val="24"/>
        </w:rPr>
        <w:t>…………………………………………… C.P.: ………………</w:t>
      </w:r>
    </w:p>
    <w:p w:rsidR="00093B17" w:rsidRPr="00112AF7" w:rsidRDefault="00093B17" w:rsidP="00093B17">
      <w:pPr>
        <w:rPr>
          <w:rFonts w:ascii="Batang" w:eastAsia="Batang" w:hAnsi="Batang"/>
          <w:szCs w:val="24"/>
        </w:rPr>
      </w:pPr>
      <w:r w:rsidRPr="00112AF7">
        <w:rPr>
          <w:rFonts w:ascii="Batang" w:eastAsia="Batang" w:hAnsi="Batang"/>
          <w:szCs w:val="24"/>
        </w:rPr>
        <w:t>Provincia:</w:t>
      </w:r>
      <w:r w:rsidRPr="00112AF7">
        <w:rPr>
          <w:rFonts w:ascii="Batang" w:eastAsia="Batang" w:hAnsi="Batang"/>
          <w:szCs w:val="24"/>
        </w:rPr>
        <w:tab/>
        <w:t xml:space="preserve">……………………………………………………D.N.I.: </w:t>
      </w:r>
      <w:r>
        <w:rPr>
          <w:rFonts w:ascii="Batang" w:eastAsia="Batang" w:hAnsi="Batang"/>
          <w:szCs w:val="24"/>
        </w:rPr>
        <w:t>…………………</w:t>
      </w:r>
    </w:p>
    <w:p w:rsidR="00093B17" w:rsidRPr="00112AF7" w:rsidRDefault="00093B17" w:rsidP="00093B17">
      <w:pPr>
        <w:rPr>
          <w:rFonts w:ascii="Batang" w:eastAsia="Batang" w:hAnsi="Batang"/>
          <w:szCs w:val="24"/>
        </w:rPr>
      </w:pPr>
      <w:r w:rsidRPr="00112AF7">
        <w:rPr>
          <w:rFonts w:ascii="Batang" w:eastAsia="Batang" w:hAnsi="Batang"/>
          <w:szCs w:val="24"/>
        </w:rPr>
        <w:t>Licencia Federativa nº………………………………… T</w:t>
      </w:r>
      <w:r>
        <w:rPr>
          <w:rFonts w:ascii="Batang" w:eastAsia="Batang" w:hAnsi="Batang"/>
          <w:szCs w:val="24"/>
        </w:rPr>
        <w:t>fno</w:t>
      </w:r>
      <w:r w:rsidRPr="00112AF7">
        <w:rPr>
          <w:rFonts w:ascii="Batang" w:eastAsia="Batang" w:hAnsi="Batang"/>
          <w:szCs w:val="24"/>
        </w:rPr>
        <w:t>.: ………………………</w:t>
      </w:r>
    </w:p>
    <w:p w:rsidR="00093B17" w:rsidRPr="00112AF7" w:rsidRDefault="00093B17" w:rsidP="00093B17">
      <w:pPr>
        <w:rPr>
          <w:rFonts w:ascii="Batang" w:eastAsia="Batang" w:hAnsi="Batang"/>
          <w:szCs w:val="24"/>
        </w:rPr>
      </w:pPr>
      <w:r w:rsidRPr="00112AF7">
        <w:rPr>
          <w:rFonts w:ascii="Batang" w:eastAsia="Batang" w:hAnsi="Batang"/>
          <w:szCs w:val="24"/>
        </w:rPr>
        <w:t xml:space="preserve">Ha clasificado para la final del Campeonato de España de Silvestrismo, </w:t>
      </w:r>
    </w:p>
    <w:p w:rsidR="00093B17" w:rsidRDefault="00093B17" w:rsidP="00093B17">
      <w:pPr>
        <w:rPr>
          <w:rFonts w:ascii="Batang" w:eastAsia="Batang" w:hAnsi="Batang"/>
          <w:szCs w:val="24"/>
        </w:rPr>
      </w:pPr>
      <w:r>
        <w:rPr>
          <w:rFonts w:ascii="Batang" w:eastAsia="Batang" w:hAnsi="Batang"/>
          <w:szCs w:val="24"/>
        </w:rPr>
        <w:t>Páj.</w:t>
      </w:r>
      <w:r w:rsidRPr="00112AF7">
        <w:rPr>
          <w:rFonts w:ascii="Batang" w:eastAsia="Batang" w:hAnsi="Batang"/>
          <w:szCs w:val="24"/>
        </w:rPr>
        <w:t xml:space="preserve"> </w:t>
      </w:r>
      <w:r>
        <w:rPr>
          <w:rFonts w:ascii="Batang" w:eastAsia="Batang" w:hAnsi="Batang"/>
          <w:szCs w:val="24"/>
        </w:rPr>
        <w:t>Pluma                     nº anilla            nº anilla comp.         Pcto..............</w:t>
      </w:r>
    </w:p>
    <w:p w:rsidR="00093B17" w:rsidRPr="00112AF7" w:rsidRDefault="00093B17" w:rsidP="00093B17">
      <w:pPr>
        <w:rPr>
          <w:rFonts w:ascii="Batang" w:eastAsia="Batang" w:hAnsi="Batang"/>
          <w:szCs w:val="24"/>
        </w:rPr>
      </w:pPr>
      <w:r>
        <w:rPr>
          <w:rFonts w:ascii="Batang" w:eastAsia="Batang" w:hAnsi="Batang"/>
          <w:szCs w:val="24"/>
        </w:rPr>
        <w:t>Páj.</w:t>
      </w:r>
      <w:r w:rsidRPr="00112AF7">
        <w:rPr>
          <w:rFonts w:ascii="Batang" w:eastAsia="Batang" w:hAnsi="Batang"/>
          <w:szCs w:val="24"/>
        </w:rPr>
        <w:t xml:space="preserve"> </w:t>
      </w:r>
      <w:r>
        <w:rPr>
          <w:rFonts w:ascii="Batang" w:eastAsia="Batang" w:hAnsi="Batang"/>
          <w:szCs w:val="24"/>
        </w:rPr>
        <w:t xml:space="preserve">Pluma                     </w:t>
      </w:r>
      <w:r w:rsidRPr="00112AF7">
        <w:rPr>
          <w:rFonts w:ascii="Batang" w:eastAsia="Batang" w:hAnsi="Batang"/>
          <w:szCs w:val="24"/>
        </w:rPr>
        <w:t xml:space="preserve">nº </w:t>
      </w:r>
      <w:r>
        <w:rPr>
          <w:rFonts w:ascii="Batang" w:eastAsia="Batang" w:hAnsi="Batang"/>
          <w:szCs w:val="24"/>
        </w:rPr>
        <w:t>anilla            nº anilla comp.         Pcto..............</w:t>
      </w:r>
    </w:p>
    <w:p w:rsidR="00093B17" w:rsidRPr="00112AF7" w:rsidRDefault="00093B17" w:rsidP="00093B17">
      <w:pPr>
        <w:rPr>
          <w:rFonts w:ascii="Batang" w:eastAsia="Batang" w:hAnsi="Batang"/>
          <w:szCs w:val="24"/>
        </w:rPr>
      </w:pPr>
      <w:r w:rsidRPr="00112AF7">
        <w:rPr>
          <w:rFonts w:ascii="Batang" w:eastAsia="Batang" w:hAnsi="Batang"/>
          <w:szCs w:val="24"/>
        </w:rPr>
        <w:t>P</w:t>
      </w:r>
      <w:r>
        <w:rPr>
          <w:rFonts w:ascii="Batang" w:eastAsia="Batang" w:hAnsi="Batang"/>
          <w:szCs w:val="24"/>
        </w:rPr>
        <w:t>áj. Pluma                     nº anilla            nº anilla comp.         Pcto..............</w:t>
      </w:r>
    </w:p>
    <w:p w:rsidR="00093B17" w:rsidRPr="00112AF7" w:rsidRDefault="00093B17" w:rsidP="00093B17">
      <w:pPr>
        <w:rPr>
          <w:rFonts w:ascii="Batang" w:eastAsia="Batang" w:hAnsi="Batang"/>
          <w:szCs w:val="24"/>
        </w:rPr>
      </w:pPr>
    </w:p>
    <w:p w:rsidR="00093B17" w:rsidRPr="00112AF7" w:rsidRDefault="00093B17" w:rsidP="00093B17">
      <w:pPr>
        <w:rPr>
          <w:rFonts w:ascii="Batang" w:eastAsia="Batang" w:hAnsi="Batang"/>
          <w:szCs w:val="24"/>
        </w:rPr>
      </w:pPr>
      <w:r>
        <w:rPr>
          <w:rFonts w:ascii="Batang" w:eastAsia="Batang" w:hAnsi="Batang"/>
          <w:szCs w:val="24"/>
        </w:rPr>
        <w:t xml:space="preserve">                                     En ______________, a ___ de _________________ de  2015</w:t>
      </w:r>
    </w:p>
    <w:p w:rsidR="00093B17" w:rsidRDefault="00093B17" w:rsidP="00093B17">
      <w:pPr>
        <w:rPr>
          <w:rFonts w:ascii="Batang" w:eastAsia="Batang" w:hAnsi="Batang"/>
          <w:b/>
          <w:szCs w:val="24"/>
          <w:u w:val="single"/>
        </w:rPr>
      </w:pPr>
    </w:p>
    <w:p w:rsidR="00093B17" w:rsidRPr="00112AF7" w:rsidRDefault="00093B17" w:rsidP="00093B17">
      <w:pPr>
        <w:rPr>
          <w:rFonts w:ascii="Batang" w:eastAsia="Batang" w:hAnsi="Batang"/>
          <w:szCs w:val="24"/>
        </w:rPr>
      </w:pPr>
      <w:r w:rsidRPr="00D120C0">
        <w:rPr>
          <w:rFonts w:ascii="Batang" w:eastAsia="Batang" w:hAnsi="Batang"/>
          <w:b/>
          <w:szCs w:val="24"/>
        </w:rPr>
        <w:t>IMPORTE INSCRIPCIÓN</w:t>
      </w:r>
      <w:r>
        <w:rPr>
          <w:rFonts w:ascii="Batang" w:eastAsia="Batang" w:hAnsi="Batang"/>
          <w:szCs w:val="24"/>
        </w:rPr>
        <w:t>:   30,00 € por pájaro clasificado.</w:t>
      </w:r>
    </w:p>
    <w:p w:rsidR="00093B17" w:rsidRDefault="00093B17" w:rsidP="00093B17">
      <w:pPr>
        <w:jc w:val="both"/>
        <w:rPr>
          <w:rFonts w:ascii="Batang" w:eastAsia="Batang" w:hAnsi="Batang"/>
        </w:rPr>
      </w:pPr>
    </w:p>
    <w:p w:rsidR="00093B17" w:rsidRPr="00112AF7" w:rsidRDefault="00093B17" w:rsidP="00093B17">
      <w:pPr>
        <w:rPr>
          <w:rFonts w:ascii="Batang" w:eastAsia="Batang" w:hAnsi="Batang"/>
        </w:rPr>
      </w:pPr>
      <w:r>
        <w:rPr>
          <w:rFonts w:ascii="Batang" w:eastAsia="Batang" w:hAnsi="Batang"/>
        </w:rPr>
        <w:t>¿NECESITA</w:t>
      </w:r>
      <w:r w:rsidRPr="00112AF7">
        <w:rPr>
          <w:rFonts w:ascii="Batang" w:eastAsia="Batang" w:hAnsi="Batang"/>
        </w:rPr>
        <w:t xml:space="preserve"> CENA DE RECEPCIÓN</w:t>
      </w:r>
      <w:r>
        <w:rPr>
          <w:rFonts w:ascii="Batang" w:eastAsia="Batang" w:hAnsi="Batang"/>
        </w:rPr>
        <w:t>? PARA UD.</w:t>
      </w:r>
      <w:r w:rsidRPr="00112AF7">
        <w:rPr>
          <w:rFonts w:ascii="Batang" w:eastAsia="Batang" w:hAnsi="Batang"/>
        </w:rPr>
        <w:t xml:space="preserve"> </w:t>
      </w:r>
      <w:r>
        <w:rPr>
          <w:rFonts w:ascii="Batang" w:eastAsia="Batang" w:hAnsi="Batang"/>
        </w:rPr>
        <w:t xml:space="preserve">Y SU ACOMPAÑANTE(S) </w:t>
      </w:r>
      <w:r w:rsidRPr="0057761A">
        <w:rPr>
          <w:rFonts w:ascii="Batang" w:eastAsia="Batang" w:hAnsi="Batang"/>
          <w:sz w:val="20"/>
        </w:rPr>
        <w:t xml:space="preserve">PONGA UNA </w:t>
      </w:r>
      <w:r w:rsidRPr="0057761A">
        <w:rPr>
          <w:rFonts w:ascii="Batang" w:eastAsia="Batang" w:hAnsi="Batang"/>
          <w:b/>
          <w:sz w:val="20"/>
        </w:rPr>
        <w:t>X</w:t>
      </w:r>
      <w:r w:rsidRPr="0057761A">
        <w:rPr>
          <w:rFonts w:ascii="Batang" w:eastAsia="Batang" w:hAnsi="Batang"/>
          <w:sz w:val="20"/>
        </w:rPr>
        <w:t xml:space="preserve">  EN LA OPCIÓN SOLICITADA</w:t>
      </w:r>
      <w:r>
        <w:rPr>
          <w:rFonts w:ascii="Batang" w:eastAsia="Batang" w:hAnsi="Batang"/>
          <w:sz w:val="20"/>
        </w:rPr>
        <w:t>:</w:t>
      </w:r>
    </w:p>
    <w:p w:rsidR="00093B17" w:rsidRPr="009631BA" w:rsidRDefault="00093B17" w:rsidP="00093B17">
      <w:pPr>
        <w:rPr>
          <w:rFonts w:ascii="Batang" w:eastAsia="Batang" w:hAnsi="Batang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2928620</wp:posOffset>
                </wp:positionH>
                <wp:positionV relativeFrom="paragraph">
                  <wp:posOffset>40005</wp:posOffset>
                </wp:positionV>
                <wp:extent cx="314325" cy="180975"/>
                <wp:effectExtent l="0" t="0" r="28575" b="28575"/>
                <wp:wrapNone/>
                <wp:docPr id="6" name="Rectángu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6" o:spid="_x0000_s1026" style="position:absolute;margin-left:230.6pt;margin-top:3.15pt;width:24.7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1433195</wp:posOffset>
                </wp:positionH>
                <wp:positionV relativeFrom="paragraph">
                  <wp:posOffset>40005</wp:posOffset>
                </wp:positionV>
                <wp:extent cx="314325" cy="180975"/>
                <wp:effectExtent l="0" t="0" r="28575" b="28575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3" o:spid="_x0000_s1026" style="position:absolute;margin-left:112.85pt;margin-top:3.15pt;width:24.7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"/>
            </w:pict>
          </mc:Fallback>
        </mc:AlternateContent>
      </w:r>
      <w:r w:rsidRPr="00112AF7">
        <w:rPr>
          <w:rFonts w:ascii="Batang" w:eastAsia="Batang" w:hAnsi="Batang"/>
        </w:rPr>
        <w:t xml:space="preserve">                      </w:t>
      </w:r>
      <w:r w:rsidRPr="009631BA">
        <w:rPr>
          <w:rFonts w:ascii="Batang" w:eastAsia="Batang" w:hAnsi="Batang"/>
          <w:b/>
          <w:sz w:val="28"/>
          <w:szCs w:val="28"/>
        </w:rPr>
        <w:t xml:space="preserve">SI </w:t>
      </w:r>
      <w:r w:rsidRPr="009631BA">
        <w:rPr>
          <w:rFonts w:ascii="Batang" w:eastAsia="Batang" w:hAnsi="Batang"/>
          <w:sz w:val="28"/>
          <w:szCs w:val="28"/>
        </w:rPr>
        <w:t xml:space="preserve">                     </w:t>
      </w:r>
      <w:r w:rsidRPr="009631BA">
        <w:rPr>
          <w:rFonts w:ascii="Batang" w:eastAsia="Batang" w:hAnsi="Batang"/>
          <w:b/>
          <w:sz w:val="28"/>
          <w:szCs w:val="28"/>
        </w:rPr>
        <w:t>NO</w:t>
      </w:r>
    </w:p>
    <w:p w:rsidR="00093B17" w:rsidRDefault="00093B17" w:rsidP="00093B17">
      <w:pPr>
        <w:rPr>
          <w:rFonts w:ascii="Batang" w:eastAsia="Batang" w:hAnsi="Batang"/>
          <w:b/>
          <w:sz w:val="20"/>
        </w:rPr>
      </w:pPr>
    </w:p>
    <w:p w:rsidR="00093B17" w:rsidRDefault="00093B17" w:rsidP="00093B17">
      <w:pPr>
        <w:rPr>
          <w:rFonts w:ascii="Batang" w:eastAsia="Batang" w:hAnsi="Batang"/>
          <w:b/>
          <w:sz w:val="20"/>
        </w:rPr>
      </w:pPr>
      <w:r w:rsidRPr="0057761A">
        <w:rPr>
          <w:rFonts w:ascii="Batang" w:eastAsia="Batang" w:hAnsi="Batang"/>
          <w:b/>
          <w:sz w:val="20"/>
        </w:rPr>
        <w:t>Nombre</w:t>
      </w:r>
      <w:r>
        <w:rPr>
          <w:rFonts w:ascii="Batang" w:eastAsia="Batang" w:hAnsi="Batang"/>
          <w:b/>
          <w:sz w:val="20"/>
        </w:rPr>
        <w:t xml:space="preserve"> del participante y acompañante(s)</w:t>
      </w:r>
    </w:p>
    <w:p w:rsidR="00A244C8" w:rsidRDefault="00A244C8" w:rsidP="00093B17">
      <w:pPr>
        <w:rPr>
          <w:rFonts w:ascii="Batang" w:eastAsia="Batang" w:hAnsi="Batang"/>
          <w:b/>
          <w:sz w:val="20"/>
        </w:rPr>
      </w:pPr>
    </w:p>
    <w:p w:rsidR="00093B17" w:rsidRPr="005A5AC0" w:rsidRDefault="00093B17" w:rsidP="00093B17">
      <w:pPr>
        <w:rPr>
          <w:rFonts w:ascii="Batang" w:eastAsia="Batang" w:hAnsi="Batang"/>
          <w:sz w:val="22"/>
          <w:u w:val="single"/>
        </w:rPr>
      </w:pPr>
      <w:r w:rsidRPr="00DE320B">
        <w:rPr>
          <w:rFonts w:ascii="Batang" w:eastAsia="Batang" w:hAnsi="Batang"/>
          <w:sz w:val="20"/>
        </w:rPr>
        <w:t>D. /</w:t>
      </w:r>
      <w:r w:rsidRPr="005A5AC0">
        <w:rPr>
          <w:rFonts w:ascii="Batang" w:eastAsia="Batang" w:hAnsi="Batang"/>
          <w:sz w:val="22"/>
        </w:rPr>
        <w:t xml:space="preserve">Dña.: </w:t>
      </w:r>
      <w:r>
        <w:rPr>
          <w:rFonts w:ascii="Batang" w:eastAsia="Batang" w:hAnsi="Batang"/>
          <w:sz w:val="22"/>
        </w:rPr>
        <w:t>………………………………………………………………………</w:t>
      </w:r>
    </w:p>
    <w:p w:rsidR="00093B17" w:rsidRPr="005A5AC0" w:rsidRDefault="00093B17" w:rsidP="00093B17">
      <w:pPr>
        <w:tabs>
          <w:tab w:val="left" w:pos="8130"/>
        </w:tabs>
        <w:rPr>
          <w:rFonts w:ascii="Batang" w:eastAsia="Batang" w:hAnsi="Batang"/>
          <w:sz w:val="22"/>
        </w:rPr>
      </w:pPr>
      <w:r w:rsidRPr="005A5AC0">
        <w:rPr>
          <w:rFonts w:ascii="Batang" w:eastAsia="Batang" w:hAnsi="Batang"/>
          <w:sz w:val="22"/>
        </w:rPr>
        <w:t>D. /Dña.: ………………………………………………………………………</w:t>
      </w:r>
    </w:p>
    <w:p w:rsidR="00093B17" w:rsidRPr="005A5AC0" w:rsidRDefault="00093B17" w:rsidP="00093B17">
      <w:pPr>
        <w:rPr>
          <w:rFonts w:ascii="Batang" w:eastAsia="Batang" w:hAnsi="Batang"/>
          <w:sz w:val="22"/>
        </w:rPr>
      </w:pPr>
      <w:r w:rsidRPr="005A5AC0">
        <w:rPr>
          <w:rFonts w:ascii="Batang" w:eastAsia="Batang" w:hAnsi="Batang"/>
          <w:sz w:val="22"/>
        </w:rPr>
        <w:t>D. /Dña.: ………………………………………………………………………</w:t>
      </w:r>
    </w:p>
    <w:p w:rsidR="00093B17" w:rsidRDefault="00093B17" w:rsidP="00093B17">
      <w:pPr>
        <w:jc w:val="both"/>
        <w:rPr>
          <w:rFonts w:ascii="Calibri" w:eastAsia="Batang" w:hAnsi="Calibri"/>
          <w:sz w:val="22"/>
        </w:rPr>
      </w:pPr>
    </w:p>
    <w:p w:rsidR="00093B17" w:rsidRPr="00A244C8" w:rsidRDefault="00093B17" w:rsidP="00093B17">
      <w:pPr>
        <w:jc w:val="both"/>
        <w:rPr>
          <w:rFonts w:ascii="Batang" w:eastAsia="Batang" w:hAnsi="Batang"/>
          <w:sz w:val="20"/>
          <w:szCs w:val="20"/>
        </w:rPr>
      </w:pPr>
      <w:r w:rsidRPr="00A244C8">
        <w:rPr>
          <w:rFonts w:ascii="Calibri" w:eastAsia="Batang" w:hAnsi="Calibri"/>
          <w:sz w:val="20"/>
          <w:szCs w:val="20"/>
        </w:rPr>
        <w:t xml:space="preserve">NOTA: </w:t>
      </w:r>
      <w:r w:rsidRPr="00A244C8">
        <w:rPr>
          <w:rFonts w:ascii="Batang" w:eastAsia="Batang" w:hAnsi="Batang"/>
          <w:sz w:val="20"/>
          <w:szCs w:val="20"/>
        </w:rPr>
        <w:t xml:space="preserve">Este </w:t>
      </w:r>
      <w:r w:rsidRPr="00A244C8">
        <w:rPr>
          <w:rFonts w:ascii="Calibri" w:eastAsia="Batang" w:hAnsi="Calibri"/>
          <w:sz w:val="20"/>
          <w:szCs w:val="20"/>
        </w:rPr>
        <w:t>B</w:t>
      </w:r>
      <w:r w:rsidRPr="00A244C8">
        <w:rPr>
          <w:rFonts w:ascii="Batang" w:eastAsia="Batang" w:hAnsi="Batang"/>
          <w:sz w:val="20"/>
          <w:szCs w:val="20"/>
        </w:rPr>
        <w:t xml:space="preserve">oletín deberá estar en poder de la Federación Madrileña de Caza antes del 25 de mayo de 2015 acompañando copia del ingreso bancario y de la licencia federativa de la RFEC en vigor, al número de Fax 913646325 o al correo electrónico </w:t>
      </w:r>
      <w:r w:rsidRPr="00A244C8">
        <w:rPr>
          <w:rFonts w:ascii="Batang" w:eastAsia="Batang" w:hAnsi="Batang"/>
          <w:color w:val="4F81BD"/>
          <w:sz w:val="20"/>
          <w:szCs w:val="20"/>
        </w:rPr>
        <w:t>silvestrismofmc@fmc.es</w:t>
      </w:r>
      <w:r w:rsidRPr="00A244C8">
        <w:rPr>
          <w:rFonts w:ascii="Batang" w:eastAsia="Batang" w:hAnsi="Batang"/>
          <w:sz w:val="20"/>
          <w:szCs w:val="20"/>
        </w:rPr>
        <w:t xml:space="preserve"> debiendo entregar una copia al participante y otra para la Federación Autonómica.</w:t>
      </w:r>
    </w:p>
    <w:p w:rsidR="00093B17" w:rsidRDefault="00093B17" w:rsidP="00093B17">
      <w:pPr>
        <w:spacing w:line="240" w:lineRule="atLeast"/>
        <w:jc w:val="both"/>
        <w:rPr>
          <w:rFonts w:ascii="Batang" w:eastAsia="Batang" w:hAnsi="Batang"/>
          <w:szCs w:val="24"/>
        </w:rPr>
      </w:pPr>
    </w:p>
    <w:p w:rsidR="00312AB0" w:rsidRDefault="00093B17" w:rsidP="00993C74">
      <w:pPr>
        <w:pStyle w:val="Sangra2detindependiente"/>
        <w:spacing w:after="0" w:line="240" w:lineRule="atLeast"/>
        <w:ind w:left="0"/>
        <w:jc w:val="both"/>
        <w:rPr>
          <w:rFonts w:eastAsia="Batang"/>
        </w:rPr>
      </w:pPr>
      <w:r w:rsidRPr="00A244C8">
        <w:rPr>
          <w:rFonts w:ascii="Arial Narrow" w:hAnsi="Arial Narrow" w:cs="Arial"/>
          <w:bCs/>
          <w:color w:val="595959"/>
          <w:sz w:val="16"/>
          <w:szCs w:val="16"/>
        </w:rPr>
        <w:t>“A efectos de lo dispuesto en la Ley Orgánica 15/1999 de Protección de Datos de Carácter Personal le informamos que sus datos personales van a ser incorporados a un fichero del que es responsable la REAL FEDERACIÓN ESPAÑOLA DE CAZA, con la finalidad de dar cumplimiento a la relación que se deriva del presente documento</w:t>
      </w:r>
      <w:r w:rsidRPr="00A244C8">
        <w:rPr>
          <w:rFonts w:ascii="Arial Narrow" w:hAnsi="Arial Narrow" w:cs="Arial"/>
          <w:bCs/>
          <w:i/>
          <w:iCs/>
          <w:color w:val="595959"/>
          <w:sz w:val="16"/>
          <w:szCs w:val="16"/>
        </w:rPr>
        <w:t xml:space="preserve"> y </w:t>
      </w:r>
      <w:r w:rsidRPr="00A244C8">
        <w:rPr>
          <w:rFonts w:ascii="Arial Narrow" w:hAnsi="Arial Narrow" w:cs="Arial"/>
          <w:bCs/>
          <w:iCs/>
          <w:color w:val="595959"/>
          <w:sz w:val="16"/>
          <w:szCs w:val="16"/>
        </w:rPr>
        <w:t xml:space="preserve">de mantenerle informado por medio de correo electrónico u ordinario de todas aquellas noticias corporativas, boletines, eventos, cursos, campeonatos, competiciones y cualquier información relacionada con el mundo de la caza que pudiera resultar de su interés. </w:t>
      </w:r>
      <w:r w:rsidRPr="00A244C8">
        <w:rPr>
          <w:rFonts w:ascii="Arial Narrow" w:hAnsi="Arial Narrow" w:cs="Arial"/>
          <w:bCs/>
          <w:color w:val="595959"/>
          <w:sz w:val="16"/>
          <w:szCs w:val="16"/>
        </w:rPr>
        <w:t xml:space="preserve"> Dichos datos podrán ser cedidos a colaboradores y profesionales vinculados al mundo de la caza, única y exclusivamente con el objeto de llevar a cabo una adecuada organización del evento. Asimismo mediante el presente, el participante autoriza a que en el caso de que su actuación fuera meritoria, sus datos personales y/o fotografías puedan ser publicados en los medios de comunicación pertinentes. No obstante, le recordamos que dispone de sus derechos de acceso, rectificación, cancelación y oposición al tratamiento de sus datos que podrá ejercer en nuestro domicilio.”</w:t>
      </w:r>
    </w:p>
    <w:sectPr w:rsidR="00312AB0" w:rsidSect="00A876AE">
      <w:headerReference w:type="default" r:id="rId11"/>
      <w:footerReference w:type="default" r:id="rId12"/>
      <w:pgSz w:w="11906" w:h="16838"/>
      <w:pgMar w:top="1134" w:right="1134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512" w:rsidRDefault="00071512">
      <w:r>
        <w:separator/>
      </w:r>
    </w:p>
  </w:endnote>
  <w:endnote w:type="continuationSeparator" w:id="0">
    <w:p w:rsidR="00071512" w:rsidRDefault="00071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A61" w:rsidRPr="00E11A61" w:rsidRDefault="002F2DE4">
    <w:pPr>
      <w:pStyle w:val="Piedepgina"/>
    </w:pPr>
    <w:r>
      <w:rPr>
        <w:noProof/>
      </w:rPr>
      <w:drawing>
        <wp:inline distT="0" distB="0" distL="0" distR="0" wp14:anchorId="01C3E04D" wp14:editId="5280A132">
          <wp:extent cx="1442720" cy="682625"/>
          <wp:effectExtent l="0" t="0" r="5080" b="317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2720" cy="682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512" w:rsidRDefault="00071512">
      <w:r>
        <w:separator/>
      </w:r>
    </w:p>
  </w:footnote>
  <w:footnote w:type="continuationSeparator" w:id="0">
    <w:p w:rsidR="00071512" w:rsidRDefault="000715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A61" w:rsidRPr="00E11A61" w:rsidRDefault="002F2DE4" w:rsidP="00E11A61">
    <w:pPr>
      <w:pStyle w:val="Encabezado"/>
    </w:pPr>
    <w:r>
      <w:rPr>
        <w:noProof/>
      </w:rPr>
      <w:drawing>
        <wp:inline distT="0" distB="0" distL="0" distR="0" wp14:anchorId="22830F5A" wp14:editId="18F0A7D2">
          <wp:extent cx="2472690" cy="1313815"/>
          <wp:effectExtent l="0" t="0" r="3810" b="63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2690" cy="1313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00000BB3"/>
    <w:lvl w:ilvl="0" w:tplc="00002EA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12DB"/>
    <w:multiLevelType w:val="hybridMultilevel"/>
    <w:tmpl w:val="0000153C"/>
    <w:lvl w:ilvl="0" w:tplc="00007E87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2CD6"/>
    <w:multiLevelType w:val="hybridMultilevel"/>
    <w:tmpl w:val="000072AE"/>
    <w:lvl w:ilvl="0" w:tplc="000069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390C"/>
    <w:multiLevelType w:val="hybridMultilevel"/>
    <w:tmpl w:val="00000F3E"/>
    <w:lvl w:ilvl="0" w:tplc="00000099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5AF1"/>
    <w:multiLevelType w:val="hybridMultilevel"/>
    <w:tmpl w:val="000041BB"/>
    <w:lvl w:ilvl="0" w:tplc="000026E9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5F90"/>
    <w:multiLevelType w:val="hybridMultilevel"/>
    <w:tmpl w:val="00001649"/>
    <w:lvl w:ilvl="0" w:tplc="00006DF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0006784"/>
    <w:multiLevelType w:val="hybridMultilevel"/>
    <w:tmpl w:val="00004AE1"/>
    <w:lvl w:ilvl="0" w:tplc="00003D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00012373"/>
    <w:multiLevelType w:val="singleLevel"/>
    <w:tmpl w:val="420DD1AA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Calibri" w:hAnsi="Calibri" w:cs="Calibri"/>
        <w:b/>
        <w:bCs/>
        <w:snapToGrid/>
        <w:sz w:val="22"/>
        <w:szCs w:val="22"/>
      </w:rPr>
    </w:lvl>
  </w:abstractNum>
  <w:abstractNum w:abstractNumId="8">
    <w:nsid w:val="002856AF"/>
    <w:multiLevelType w:val="singleLevel"/>
    <w:tmpl w:val="24782196"/>
    <w:lvl w:ilvl="0">
      <w:start w:val="2"/>
      <w:numFmt w:val="lowerLetter"/>
      <w:lvlText w:val="%1.)"/>
      <w:lvlJc w:val="left"/>
      <w:pPr>
        <w:tabs>
          <w:tab w:val="num" w:pos="504"/>
        </w:tabs>
        <w:ind w:left="504" w:hanging="360"/>
      </w:pPr>
      <w:rPr>
        <w:rFonts w:ascii="Calibri" w:hAnsi="Calibri" w:cs="Calibri"/>
        <w:snapToGrid/>
        <w:sz w:val="22"/>
        <w:szCs w:val="22"/>
      </w:rPr>
    </w:lvl>
  </w:abstractNum>
  <w:abstractNum w:abstractNumId="9">
    <w:nsid w:val="0033C930"/>
    <w:multiLevelType w:val="singleLevel"/>
    <w:tmpl w:val="0B300BB2"/>
    <w:lvl w:ilvl="0"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  <w:snapToGrid/>
        <w:sz w:val="22"/>
      </w:rPr>
    </w:lvl>
  </w:abstractNum>
  <w:abstractNum w:abstractNumId="10">
    <w:nsid w:val="003AA8BE"/>
    <w:multiLevelType w:val="singleLevel"/>
    <w:tmpl w:val="498F4BE0"/>
    <w:lvl w:ilvl="0">
      <w:start w:val="1"/>
      <w:numFmt w:val="lowerLetter"/>
      <w:lvlText w:val="%1.)"/>
      <w:lvlJc w:val="left"/>
      <w:pPr>
        <w:tabs>
          <w:tab w:val="num" w:pos="864"/>
        </w:tabs>
        <w:ind w:left="792" w:hanging="216"/>
      </w:pPr>
      <w:rPr>
        <w:rFonts w:ascii="Calibri" w:hAnsi="Calibri" w:cs="Calibri"/>
        <w:snapToGrid/>
        <w:sz w:val="22"/>
        <w:szCs w:val="22"/>
      </w:rPr>
    </w:lvl>
  </w:abstractNum>
  <w:abstractNum w:abstractNumId="11">
    <w:nsid w:val="00753B07"/>
    <w:multiLevelType w:val="singleLevel"/>
    <w:tmpl w:val="7E21B4C9"/>
    <w:lvl w:ilvl="0">
      <w:start w:val="12"/>
      <w:numFmt w:val="upperLetter"/>
      <w:lvlText w:val="- %1:"/>
      <w:lvlJc w:val="left"/>
      <w:pPr>
        <w:tabs>
          <w:tab w:val="num" w:pos="576"/>
        </w:tabs>
      </w:pPr>
      <w:rPr>
        <w:rFonts w:ascii="Calibri" w:hAnsi="Calibri" w:cs="Calibri"/>
        <w:snapToGrid/>
        <w:color w:val="000000"/>
        <w:spacing w:val="-6"/>
        <w:sz w:val="22"/>
        <w:szCs w:val="22"/>
      </w:rPr>
    </w:lvl>
  </w:abstractNum>
  <w:abstractNum w:abstractNumId="12">
    <w:nsid w:val="00B18C96"/>
    <w:multiLevelType w:val="singleLevel"/>
    <w:tmpl w:val="448BE81A"/>
    <w:lvl w:ilvl="0">
      <w:start w:val="12"/>
      <w:numFmt w:val="upperLetter"/>
      <w:lvlText w:val="- %1:"/>
      <w:lvlJc w:val="left"/>
      <w:pPr>
        <w:tabs>
          <w:tab w:val="num" w:pos="864"/>
        </w:tabs>
        <w:ind w:left="288"/>
      </w:pPr>
      <w:rPr>
        <w:rFonts w:ascii="Calibri" w:hAnsi="Calibri" w:cs="Calibri"/>
        <w:snapToGrid/>
        <w:spacing w:val="1"/>
        <w:sz w:val="22"/>
        <w:szCs w:val="22"/>
      </w:rPr>
    </w:lvl>
  </w:abstractNum>
  <w:abstractNum w:abstractNumId="13">
    <w:nsid w:val="00E15D20"/>
    <w:multiLevelType w:val="singleLevel"/>
    <w:tmpl w:val="68445671"/>
    <w:lvl w:ilvl="0">
      <w:start w:val="1"/>
      <w:numFmt w:val="decimal"/>
      <w:lvlText w:val="g.%1)"/>
      <w:lvlJc w:val="left"/>
      <w:pPr>
        <w:tabs>
          <w:tab w:val="num" w:pos="864"/>
        </w:tabs>
        <w:ind w:left="360"/>
      </w:pPr>
      <w:rPr>
        <w:rFonts w:ascii="Calibri" w:hAnsi="Calibri" w:cs="Calibri"/>
        <w:snapToGrid/>
        <w:spacing w:val="-3"/>
        <w:sz w:val="22"/>
        <w:szCs w:val="22"/>
      </w:rPr>
    </w:lvl>
  </w:abstractNum>
  <w:abstractNum w:abstractNumId="14">
    <w:nsid w:val="0124AF81"/>
    <w:multiLevelType w:val="singleLevel"/>
    <w:tmpl w:val="67A7AE4F"/>
    <w:lvl w:ilvl="0">
      <w:start w:val="12"/>
      <w:numFmt w:val="upperLetter"/>
      <w:lvlText w:val="- %1:"/>
      <w:lvlJc w:val="left"/>
      <w:pPr>
        <w:tabs>
          <w:tab w:val="num" w:pos="576"/>
        </w:tabs>
      </w:pPr>
      <w:rPr>
        <w:rFonts w:ascii="Calibri" w:hAnsi="Calibri" w:cs="Calibri"/>
        <w:snapToGrid/>
        <w:spacing w:val="-6"/>
        <w:sz w:val="22"/>
        <w:szCs w:val="22"/>
      </w:rPr>
    </w:lvl>
  </w:abstractNum>
  <w:abstractNum w:abstractNumId="15">
    <w:nsid w:val="0143055A"/>
    <w:multiLevelType w:val="singleLevel"/>
    <w:tmpl w:val="5D05E45A"/>
    <w:lvl w:ilvl="0">
      <w:start w:val="1"/>
      <w:numFmt w:val="decimal"/>
      <w:lvlText w:val="%1.-"/>
      <w:lvlJc w:val="left"/>
      <w:pPr>
        <w:tabs>
          <w:tab w:val="num" w:pos="360"/>
        </w:tabs>
      </w:pPr>
      <w:rPr>
        <w:rFonts w:ascii="Calibri" w:hAnsi="Calibri" w:cs="Calibri"/>
        <w:snapToGrid/>
        <w:sz w:val="24"/>
        <w:szCs w:val="24"/>
      </w:rPr>
    </w:lvl>
  </w:abstractNum>
  <w:abstractNum w:abstractNumId="16">
    <w:nsid w:val="014AF0B0"/>
    <w:multiLevelType w:val="singleLevel"/>
    <w:tmpl w:val="2F28BC10"/>
    <w:lvl w:ilvl="0">
      <w:start w:val="1"/>
      <w:numFmt w:val="lowerLetter"/>
      <w:lvlText w:val="%1.)"/>
      <w:lvlJc w:val="left"/>
      <w:pPr>
        <w:tabs>
          <w:tab w:val="num" w:pos="576"/>
        </w:tabs>
        <w:ind w:left="576" w:hanging="432"/>
      </w:pPr>
      <w:rPr>
        <w:rFonts w:ascii="Calibri" w:hAnsi="Calibri" w:cs="Calibri"/>
        <w:snapToGrid/>
        <w:sz w:val="22"/>
        <w:szCs w:val="22"/>
      </w:rPr>
    </w:lvl>
  </w:abstractNum>
  <w:abstractNum w:abstractNumId="17">
    <w:nsid w:val="0166C5B7"/>
    <w:multiLevelType w:val="singleLevel"/>
    <w:tmpl w:val="250E1F52"/>
    <w:lvl w:ilvl="0">
      <w:start w:val="12"/>
      <w:numFmt w:val="upperLetter"/>
      <w:lvlText w:val="- %1:"/>
      <w:lvlJc w:val="left"/>
      <w:pPr>
        <w:tabs>
          <w:tab w:val="num" w:pos="1080"/>
        </w:tabs>
        <w:ind w:left="360"/>
      </w:pPr>
      <w:rPr>
        <w:rFonts w:ascii="Calibri" w:hAnsi="Calibri" w:cs="Calibri"/>
        <w:snapToGrid/>
        <w:spacing w:val="-22"/>
        <w:sz w:val="22"/>
        <w:szCs w:val="22"/>
      </w:rPr>
    </w:lvl>
  </w:abstractNum>
  <w:abstractNum w:abstractNumId="18">
    <w:nsid w:val="01F06406"/>
    <w:multiLevelType w:val="singleLevel"/>
    <w:tmpl w:val="7B51FC49"/>
    <w:lvl w:ilvl="0">
      <w:start w:val="19"/>
      <w:numFmt w:val="upperLetter"/>
      <w:lvlText w:val="- %1:"/>
      <w:lvlJc w:val="left"/>
      <w:pPr>
        <w:tabs>
          <w:tab w:val="num" w:pos="576"/>
        </w:tabs>
      </w:pPr>
      <w:rPr>
        <w:rFonts w:ascii="Calibri" w:hAnsi="Calibri" w:cs="Calibri"/>
        <w:snapToGrid/>
        <w:color w:val="000000"/>
        <w:spacing w:val="-5"/>
        <w:sz w:val="22"/>
        <w:szCs w:val="22"/>
      </w:rPr>
    </w:lvl>
  </w:abstractNum>
  <w:abstractNum w:abstractNumId="19">
    <w:nsid w:val="020DD4E1"/>
    <w:multiLevelType w:val="singleLevel"/>
    <w:tmpl w:val="2004CEAB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Calibri" w:hAnsi="Calibri" w:cs="Calibri"/>
        <w:b/>
        <w:bCs/>
        <w:snapToGrid/>
        <w:sz w:val="22"/>
        <w:szCs w:val="22"/>
      </w:rPr>
    </w:lvl>
  </w:abstractNum>
  <w:abstractNum w:abstractNumId="20">
    <w:nsid w:val="0226D49D"/>
    <w:multiLevelType w:val="singleLevel"/>
    <w:tmpl w:val="1A7A4E75"/>
    <w:lvl w:ilvl="0">
      <w:start w:val="4"/>
      <w:numFmt w:val="lowerLetter"/>
      <w:lvlText w:val="%1.)"/>
      <w:lvlJc w:val="left"/>
      <w:pPr>
        <w:tabs>
          <w:tab w:val="num" w:pos="936"/>
        </w:tabs>
        <w:ind w:left="936" w:hanging="360"/>
      </w:pPr>
      <w:rPr>
        <w:rFonts w:ascii="Calibri" w:hAnsi="Calibri" w:cs="Calibri"/>
        <w:snapToGrid/>
        <w:sz w:val="22"/>
        <w:szCs w:val="22"/>
      </w:rPr>
    </w:lvl>
  </w:abstractNum>
  <w:abstractNum w:abstractNumId="21">
    <w:nsid w:val="022C90B9"/>
    <w:multiLevelType w:val="singleLevel"/>
    <w:tmpl w:val="562FCF33"/>
    <w:lvl w:ilvl="0">
      <w:start w:val="9"/>
      <w:numFmt w:val="lowerLetter"/>
      <w:lvlText w:val="%1.)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snapToGrid/>
        <w:sz w:val="22"/>
        <w:szCs w:val="22"/>
      </w:rPr>
    </w:lvl>
  </w:abstractNum>
  <w:abstractNum w:abstractNumId="22">
    <w:nsid w:val="02976472"/>
    <w:multiLevelType w:val="singleLevel"/>
    <w:tmpl w:val="29B98DE8"/>
    <w:lvl w:ilvl="0">
      <w:start w:val="1"/>
      <w:numFmt w:val="lowerLetter"/>
      <w:lvlText w:val="%1.)"/>
      <w:lvlJc w:val="left"/>
      <w:pPr>
        <w:tabs>
          <w:tab w:val="num" w:pos="504"/>
        </w:tabs>
        <w:ind w:left="576" w:hanging="432"/>
      </w:pPr>
      <w:rPr>
        <w:rFonts w:ascii="Calibri" w:hAnsi="Calibri" w:cs="Calibri"/>
        <w:snapToGrid/>
        <w:sz w:val="22"/>
        <w:szCs w:val="22"/>
      </w:rPr>
    </w:lvl>
  </w:abstractNum>
  <w:abstractNum w:abstractNumId="23">
    <w:nsid w:val="02A4F7E4"/>
    <w:multiLevelType w:val="singleLevel"/>
    <w:tmpl w:val="36D4C9B5"/>
    <w:lvl w:ilvl="0">
      <w:start w:val="1"/>
      <w:numFmt w:val="lowerLetter"/>
      <w:lvlText w:val="%1.)"/>
      <w:lvlJc w:val="left"/>
      <w:pPr>
        <w:tabs>
          <w:tab w:val="num" w:pos="1152"/>
        </w:tabs>
        <w:ind w:left="1152" w:hanging="360"/>
      </w:pPr>
      <w:rPr>
        <w:rFonts w:ascii="Calibri" w:hAnsi="Calibri" w:cs="Calibri"/>
        <w:snapToGrid/>
        <w:sz w:val="22"/>
        <w:szCs w:val="22"/>
      </w:rPr>
    </w:lvl>
  </w:abstractNum>
  <w:abstractNum w:abstractNumId="24">
    <w:nsid w:val="02D1B7C7"/>
    <w:multiLevelType w:val="singleLevel"/>
    <w:tmpl w:val="5773C350"/>
    <w:lvl w:ilvl="0">
      <w:start w:val="9"/>
      <w:numFmt w:val="lowerLetter"/>
      <w:lvlText w:val="%1.)"/>
      <w:lvlJc w:val="left"/>
      <w:pPr>
        <w:tabs>
          <w:tab w:val="num" w:pos="576"/>
        </w:tabs>
        <w:ind w:left="216"/>
      </w:pPr>
      <w:rPr>
        <w:rFonts w:ascii="Calibri" w:hAnsi="Calibri" w:cs="Calibri"/>
        <w:b/>
        <w:bCs/>
        <w:snapToGrid/>
        <w:spacing w:val="-2"/>
        <w:sz w:val="22"/>
        <w:szCs w:val="22"/>
      </w:rPr>
    </w:lvl>
  </w:abstractNum>
  <w:abstractNum w:abstractNumId="25">
    <w:nsid w:val="0301A22F"/>
    <w:multiLevelType w:val="singleLevel"/>
    <w:tmpl w:val="21314295"/>
    <w:lvl w:ilvl="0">
      <w:start w:val="25"/>
      <w:numFmt w:val="lowerLetter"/>
      <w:lvlText w:val="%1.)"/>
      <w:lvlJc w:val="left"/>
      <w:pPr>
        <w:tabs>
          <w:tab w:val="num" w:pos="432"/>
        </w:tabs>
        <w:ind w:left="432" w:hanging="432"/>
      </w:pPr>
      <w:rPr>
        <w:rFonts w:ascii="Calibri" w:hAnsi="Calibri" w:cs="Calibri"/>
        <w:snapToGrid/>
        <w:spacing w:val="-2"/>
        <w:sz w:val="22"/>
        <w:szCs w:val="22"/>
      </w:rPr>
    </w:lvl>
  </w:abstractNum>
  <w:abstractNum w:abstractNumId="26">
    <w:nsid w:val="034D8B2C"/>
    <w:multiLevelType w:val="singleLevel"/>
    <w:tmpl w:val="2F61B3A4"/>
    <w:lvl w:ilvl="0">
      <w:start w:val="19"/>
      <w:numFmt w:val="upperLetter"/>
      <w:lvlText w:val="- %1:"/>
      <w:lvlJc w:val="left"/>
      <w:pPr>
        <w:tabs>
          <w:tab w:val="num" w:pos="864"/>
        </w:tabs>
        <w:ind w:left="288"/>
      </w:pPr>
      <w:rPr>
        <w:rFonts w:ascii="Calibri" w:hAnsi="Calibri" w:cs="Calibri"/>
        <w:snapToGrid/>
        <w:spacing w:val="2"/>
        <w:sz w:val="22"/>
        <w:szCs w:val="22"/>
      </w:rPr>
    </w:lvl>
  </w:abstractNum>
  <w:abstractNum w:abstractNumId="27">
    <w:nsid w:val="0380E3BA"/>
    <w:multiLevelType w:val="singleLevel"/>
    <w:tmpl w:val="51BC4144"/>
    <w:lvl w:ilvl="0">
      <w:start w:val="13"/>
      <w:numFmt w:val="lowerLetter"/>
      <w:lvlText w:val="%1.)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snapToGrid/>
        <w:spacing w:val="-2"/>
        <w:sz w:val="22"/>
        <w:szCs w:val="22"/>
      </w:rPr>
    </w:lvl>
  </w:abstractNum>
  <w:abstractNum w:abstractNumId="28">
    <w:nsid w:val="03AE7D78"/>
    <w:multiLevelType w:val="singleLevel"/>
    <w:tmpl w:val="2DB45BC0"/>
    <w:lvl w:ilvl="0">
      <w:start w:val="2"/>
      <w:numFmt w:val="lowerLetter"/>
      <w:lvlText w:val="%1.)"/>
      <w:lvlJc w:val="left"/>
      <w:pPr>
        <w:tabs>
          <w:tab w:val="num" w:pos="576"/>
        </w:tabs>
        <w:ind w:left="216"/>
      </w:pPr>
      <w:rPr>
        <w:rFonts w:ascii="Calibri" w:hAnsi="Calibri" w:cs="Calibri"/>
        <w:b/>
        <w:bCs/>
        <w:snapToGrid/>
        <w:spacing w:val="-2"/>
        <w:sz w:val="22"/>
        <w:szCs w:val="22"/>
      </w:rPr>
    </w:lvl>
  </w:abstractNum>
  <w:abstractNum w:abstractNumId="29">
    <w:nsid w:val="03EC6815"/>
    <w:multiLevelType w:val="singleLevel"/>
    <w:tmpl w:val="4A5D02C4"/>
    <w:lvl w:ilvl="0">
      <w:start w:val="19"/>
      <w:numFmt w:val="upperLetter"/>
      <w:lvlText w:val="- %1:"/>
      <w:lvlJc w:val="left"/>
      <w:pPr>
        <w:tabs>
          <w:tab w:val="num" w:pos="864"/>
        </w:tabs>
        <w:ind w:left="288"/>
      </w:pPr>
      <w:rPr>
        <w:rFonts w:ascii="Calibri" w:hAnsi="Calibri" w:cs="Calibri"/>
        <w:snapToGrid/>
        <w:spacing w:val="-1"/>
        <w:sz w:val="22"/>
        <w:szCs w:val="22"/>
      </w:rPr>
    </w:lvl>
  </w:abstractNum>
  <w:abstractNum w:abstractNumId="30">
    <w:nsid w:val="04565404"/>
    <w:multiLevelType w:val="singleLevel"/>
    <w:tmpl w:val="1819ADC7"/>
    <w:lvl w:ilvl="0">
      <w:start w:val="24"/>
      <w:numFmt w:val="lowerLetter"/>
      <w:lvlText w:val="%1.)"/>
      <w:lvlJc w:val="left"/>
      <w:pPr>
        <w:tabs>
          <w:tab w:val="num" w:pos="576"/>
        </w:tabs>
        <w:ind w:left="576" w:hanging="360"/>
      </w:pPr>
      <w:rPr>
        <w:rFonts w:ascii="Calibri" w:hAnsi="Calibri" w:cs="Calibri"/>
        <w:snapToGrid/>
        <w:spacing w:val="-1"/>
        <w:sz w:val="22"/>
        <w:szCs w:val="22"/>
      </w:rPr>
    </w:lvl>
  </w:abstractNum>
  <w:abstractNum w:abstractNumId="31">
    <w:nsid w:val="0457EDE5"/>
    <w:multiLevelType w:val="singleLevel"/>
    <w:tmpl w:val="66BC587C"/>
    <w:lvl w:ilvl="0">
      <w:start w:val="12"/>
      <w:numFmt w:val="upperLetter"/>
      <w:lvlText w:val="- %1:"/>
      <w:lvlJc w:val="left"/>
      <w:pPr>
        <w:tabs>
          <w:tab w:val="num" w:pos="1080"/>
        </w:tabs>
        <w:ind w:left="360"/>
      </w:pPr>
      <w:rPr>
        <w:rFonts w:ascii="Calibri" w:hAnsi="Calibri" w:cs="Calibri"/>
        <w:snapToGrid/>
        <w:spacing w:val="-25"/>
        <w:sz w:val="22"/>
        <w:szCs w:val="22"/>
      </w:rPr>
    </w:lvl>
  </w:abstractNum>
  <w:abstractNum w:abstractNumId="32">
    <w:nsid w:val="049680BB"/>
    <w:multiLevelType w:val="singleLevel"/>
    <w:tmpl w:val="12208CCB"/>
    <w:lvl w:ilvl="0">
      <w:start w:val="2"/>
      <w:numFmt w:val="lowerLetter"/>
      <w:lvlText w:val="%1.)"/>
      <w:lvlJc w:val="left"/>
      <w:pPr>
        <w:tabs>
          <w:tab w:val="num" w:pos="576"/>
        </w:tabs>
        <w:ind w:left="576" w:hanging="360"/>
      </w:pPr>
      <w:rPr>
        <w:rFonts w:ascii="Calibri" w:hAnsi="Calibri" w:cs="Calibri"/>
        <w:snapToGrid/>
        <w:sz w:val="22"/>
        <w:szCs w:val="22"/>
      </w:rPr>
    </w:lvl>
  </w:abstractNum>
  <w:abstractNum w:abstractNumId="33">
    <w:nsid w:val="04A08998"/>
    <w:multiLevelType w:val="singleLevel"/>
    <w:tmpl w:val="65AD48E7"/>
    <w:lvl w:ilvl="0">
      <w:start w:val="1"/>
      <w:numFmt w:val="lowerLetter"/>
      <w:lvlText w:val="%1.)"/>
      <w:lvlJc w:val="left"/>
      <w:pPr>
        <w:tabs>
          <w:tab w:val="num" w:pos="504"/>
        </w:tabs>
        <w:ind w:left="144"/>
      </w:pPr>
      <w:rPr>
        <w:rFonts w:ascii="Calibri" w:hAnsi="Calibri" w:cs="Calibri"/>
        <w:snapToGrid/>
        <w:sz w:val="22"/>
        <w:szCs w:val="22"/>
      </w:rPr>
    </w:lvl>
  </w:abstractNum>
  <w:abstractNum w:abstractNumId="34">
    <w:nsid w:val="04ED360C"/>
    <w:multiLevelType w:val="singleLevel"/>
    <w:tmpl w:val="537420AF"/>
    <w:lvl w:ilvl="0">
      <w:start w:val="4"/>
      <w:numFmt w:val="lowerLetter"/>
      <w:lvlText w:val="%1.)"/>
      <w:lvlJc w:val="left"/>
      <w:pPr>
        <w:tabs>
          <w:tab w:val="num" w:pos="576"/>
        </w:tabs>
        <w:ind w:left="216"/>
      </w:pPr>
      <w:rPr>
        <w:rFonts w:ascii="Calibri" w:hAnsi="Calibri" w:cs="Calibri"/>
        <w:snapToGrid/>
        <w:spacing w:val="-2"/>
        <w:sz w:val="22"/>
        <w:szCs w:val="22"/>
      </w:rPr>
    </w:lvl>
  </w:abstractNum>
  <w:abstractNum w:abstractNumId="35">
    <w:nsid w:val="05559B9D"/>
    <w:multiLevelType w:val="singleLevel"/>
    <w:tmpl w:val="455B2B49"/>
    <w:lvl w:ilvl="0">
      <w:start w:val="11"/>
      <w:numFmt w:val="lowerLetter"/>
      <w:lvlText w:val="%1.)"/>
      <w:lvlJc w:val="left"/>
      <w:pPr>
        <w:tabs>
          <w:tab w:val="num" w:pos="1080"/>
        </w:tabs>
        <w:ind w:left="720"/>
      </w:pPr>
      <w:rPr>
        <w:rFonts w:ascii="Calibri" w:hAnsi="Calibri" w:cs="Calibri"/>
        <w:snapToGrid/>
        <w:spacing w:val="-1"/>
        <w:sz w:val="22"/>
        <w:szCs w:val="22"/>
      </w:rPr>
    </w:lvl>
  </w:abstractNum>
  <w:abstractNum w:abstractNumId="36">
    <w:nsid w:val="05F9C115"/>
    <w:multiLevelType w:val="singleLevel"/>
    <w:tmpl w:val="471C2756"/>
    <w:lvl w:ilvl="0">
      <w:start w:val="19"/>
      <w:numFmt w:val="upperLetter"/>
      <w:lvlText w:val="- %1:"/>
      <w:lvlJc w:val="left"/>
      <w:pPr>
        <w:tabs>
          <w:tab w:val="num" w:pos="576"/>
        </w:tabs>
      </w:pPr>
      <w:rPr>
        <w:rFonts w:ascii="Calibri" w:hAnsi="Calibri" w:cs="Calibri"/>
        <w:snapToGrid/>
        <w:spacing w:val="-5"/>
        <w:sz w:val="22"/>
        <w:szCs w:val="22"/>
      </w:rPr>
    </w:lvl>
  </w:abstractNum>
  <w:abstractNum w:abstractNumId="37">
    <w:nsid w:val="068DDB5A"/>
    <w:multiLevelType w:val="singleLevel"/>
    <w:tmpl w:val="6CA75A3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  <w:b/>
        <w:bCs/>
        <w:snapToGrid/>
        <w:sz w:val="22"/>
        <w:szCs w:val="22"/>
      </w:rPr>
    </w:lvl>
  </w:abstractNum>
  <w:abstractNum w:abstractNumId="38">
    <w:nsid w:val="06E1FD8D"/>
    <w:multiLevelType w:val="singleLevel"/>
    <w:tmpl w:val="541062DA"/>
    <w:lvl w:ilvl="0">
      <w:start w:val="13"/>
      <w:numFmt w:val="lowerLetter"/>
      <w:lvlText w:val="%1.)"/>
      <w:lvlJc w:val="left"/>
      <w:pPr>
        <w:tabs>
          <w:tab w:val="num" w:pos="576"/>
        </w:tabs>
        <w:ind w:left="576" w:hanging="360"/>
      </w:pPr>
      <w:rPr>
        <w:rFonts w:ascii="Calibri" w:hAnsi="Calibri" w:cs="Calibri"/>
        <w:snapToGrid/>
        <w:spacing w:val="-3"/>
        <w:sz w:val="22"/>
        <w:szCs w:val="22"/>
      </w:rPr>
    </w:lvl>
  </w:abstractNum>
  <w:abstractNum w:abstractNumId="39">
    <w:nsid w:val="06F4316A"/>
    <w:multiLevelType w:val="singleLevel"/>
    <w:tmpl w:val="667CF6C1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Calibri" w:hAnsi="Calibri" w:cs="Calibri"/>
        <w:b/>
        <w:bCs/>
        <w:snapToGrid/>
        <w:sz w:val="22"/>
        <w:szCs w:val="22"/>
      </w:rPr>
    </w:lvl>
  </w:abstractNum>
  <w:abstractNum w:abstractNumId="40">
    <w:nsid w:val="07385077"/>
    <w:multiLevelType w:val="singleLevel"/>
    <w:tmpl w:val="00E9828E"/>
    <w:lvl w:ilvl="0">
      <w:start w:val="9"/>
      <w:numFmt w:val="lowerLetter"/>
      <w:lvlText w:val="%1.)"/>
      <w:lvlJc w:val="left"/>
      <w:pPr>
        <w:tabs>
          <w:tab w:val="num" w:pos="720"/>
        </w:tabs>
        <w:ind w:left="288"/>
      </w:pPr>
      <w:rPr>
        <w:rFonts w:ascii="Calibri" w:hAnsi="Calibri" w:cs="Calibri"/>
        <w:b/>
        <w:bCs/>
        <w:snapToGrid/>
        <w:spacing w:val="-5"/>
        <w:sz w:val="22"/>
        <w:szCs w:val="22"/>
      </w:rPr>
    </w:lvl>
  </w:abstractNum>
  <w:abstractNum w:abstractNumId="41">
    <w:nsid w:val="07C29C28"/>
    <w:multiLevelType w:val="singleLevel"/>
    <w:tmpl w:val="37205751"/>
    <w:lvl w:ilvl="0">
      <w:start w:val="1"/>
      <w:numFmt w:val="lowerLetter"/>
      <w:lvlText w:val="%1.)"/>
      <w:lvlJc w:val="left"/>
      <w:pPr>
        <w:tabs>
          <w:tab w:val="num" w:pos="432"/>
        </w:tabs>
        <w:ind w:left="432" w:hanging="360"/>
      </w:pPr>
      <w:rPr>
        <w:rFonts w:ascii="Calibri" w:hAnsi="Calibri" w:cs="Calibri"/>
        <w:snapToGrid/>
        <w:sz w:val="22"/>
        <w:szCs w:val="22"/>
      </w:rPr>
    </w:lvl>
  </w:abstractNum>
  <w:abstractNum w:abstractNumId="42">
    <w:nsid w:val="07DE8253"/>
    <w:multiLevelType w:val="singleLevel"/>
    <w:tmpl w:val="3AB18515"/>
    <w:lvl w:ilvl="0">
      <w:start w:val="12"/>
      <w:numFmt w:val="lowerLetter"/>
      <w:lvlText w:val="%1.)"/>
      <w:lvlJc w:val="left"/>
      <w:pPr>
        <w:tabs>
          <w:tab w:val="num" w:pos="792"/>
        </w:tabs>
        <w:ind w:left="432"/>
      </w:pPr>
      <w:rPr>
        <w:rFonts w:ascii="Calibri" w:hAnsi="Calibri" w:cs="Calibri"/>
        <w:snapToGrid/>
        <w:spacing w:val="-2"/>
        <w:sz w:val="22"/>
        <w:szCs w:val="22"/>
      </w:rPr>
    </w:lvl>
  </w:abstractNum>
  <w:abstractNum w:abstractNumId="43">
    <w:nsid w:val="07E6A682"/>
    <w:multiLevelType w:val="singleLevel"/>
    <w:tmpl w:val="48ACACB6"/>
    <w:lvl w:ilvl="0">
      <w:start w:val="19"/>
      <w:numFmt w:val="upperLetter"/>
      <w:lvlText w:val="- %1:"/>
      <w:lvlJc w:val="left"/>
      <w:pPr>
        <w:tabs>
          <w:tab w:val="num" w:pos="1008"/>
        </w:tabs>
        <w:ind w:left="360"/>
      </w:pPr>
      <w:rPr>
        <w:rFonts w:ascii="Calibri" w:hAnsi="Calibri" w:cs="Calibri"/>
        <w:snapToGrid/>
        <w:spacing w:val="-11"/>
        <w:sz w:val="22"/>
        <w:szCs w:val="22"/>
      </w:rPr>
    </w:lvl>
  </w:abstractNum>
  <w:abstractNum w:abstractNumId="44">
    <w:nsid w:val="17432A02"/>
    <w:multiLevelType w:val="hybridMultilevel"/>
    <w:tmpl w:val="767ACB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2829551C"/>
    <w:multiLevelType w:val="hybridMultilevel"/>
    <w:tmpl w:val="C3309A6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38B24C21"/>
    <w:multiLevelType w:val="hybridMultilevel"/>
    <w:tmpl w:val="C310EF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5F312A30"/>
    <w:multiLevelType w:val="hybridMultilevel"/>
    <w:tmpl w:val="8DF8FDBA"/>
    <w:lvl w:ilvl="0" w:tplc="8FA898C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50C2E35"/>
    <w:multiLevelType w:val="hybridMultilevel"/>
    <w:tmpl w:val="DFB27408"/>
    <w:lvl w:ilvl="0" w:tplc="000018B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5"/>
  </w:num>
  <w:num w:numId="2">
    <w:abstractNumId w:val="37"/>
  </w:num>
  <w:num w:numId="3">
    <w:abstractNumId w:val="7"/>
  </w:num>
  <w:num w:numId="4">
    <w:abstractNumId w:val="39"/>
  </w:num>
  <w:num w:numId="5">
    <w:abstractNumId w:val="19"/>
  </w:num>
  <w:num w:numId="6">
    <w:abstractNumId w:val="8"/>
  </w:num>
  <w:num w:numId="7">
    <w:abstractNumId w:val="21"/>
  </w:num>
  <w:num w:numId="8">
    <w:abstractNumId w:val="9"/>
  </w:num>
  <w:num w:numId="9">
    <w:abstractNumId w:val="41"/>
  </w:num>
  <w:num w:numId="10">
    <w:abstractNumId w:val="13"/>
  </w:num>
  <w:num w:numId="11">
    <w:abstractNumId w:val="27"/>
  </w:num>
  <w:num w:numId="12">
    <w:abstractNumId w:val="25"/>
  </w:num>
  <w:num w:numId="13">
    <w:abstractNumId w:val="16"/>
  </w:num>
  <w:num w:numId="14">
    <w:abstractNumId w:val="33"/>
  </w:num>
  <w:num w:numId="15">
    <w:abstractNumId w:val="31"/>
  </w:num>
  <w:num w:numId="16">
    <w:abstractNumId w:val="43"/>
  </w:num>
  <w:num w:numId="17">
    <w:abstractNumId w:val="14"/>
  </w:num>
  <w:num w:numId="18">
    <w:abstractNumId w:val="36"/>
  </w:num>
  <w:num w:numId="19">
    <w:abstractNumId w:val="11"/>
  </w:num>
  <w:num w:numId="20">
    <w:abstractNumId w:val="18"/>
  </w:num>
  <w:num w:numId="21">
    <w:abstractNumId w:val="40"/>
  </w:num>
  <w:num w:numId="22">
    <w:abstractNumId w:val="40"/>
    <w:lvlOverride w:ilvl="0">
      <w:lvl w:ilvl="0">
        <w:numFmt w:val="lowerLetter"/>
        <w:lvlText w:val="%1.)"/>
        <w:lvlJc w:val="left"/>
        <w:pPr>
          <w:tabs>
            <w:tab w:val="num" w:pos="720"/>
          </w:tabs>
          <w:ind w:left="288"/>
        </w:pPr>
        <w:rPr>
          <w:rFonts w:ascii="Calibri" w:hAnsi="Calibri" w:cs="Calibri"/>
          <w:b/>
          <w:bCs/>
          <w:snapToGrid/>
          <w:spacing w:val="-6"/>
          <w:sz w:val="22"/>
          <w:szCs w:val="22"/>
        </w:rPr>
      </w:lvl>
    </w:lvlOverride>
  </w:num>
  <w:num w:numId="23">
    <w:abstractNumId w:val="17"/>
  </w:num>
  <w:num w:numId="24">
    <w:abstractNumId w:val="12"/>
  </w:num>
  <w:num w:numId="25">
    <w:abstractNumId w:val="26"/>
  </w:num>
  <w:num w:numId="26">
    <w:abstractNumId w:val="29"/>
  </w:num>
  <w:num w:numId="27">
    <w:abstractNumId w:val="28"/>
  </w:num>
  <w:num w:numId="28">
    <w:abstractNumId w:val="24"/>
  </w:num>
  <w:num w:numId="29">
    <w:abstractNumId w:val="22"/>
  </w:num>
  <w:num w:numId="30">
    <w:abstractNumId w:val="10"/>
  </w:num>
  <w:num w:numId="31">
    <w:abstractNumId w:val="34"/>
  </w:num>
  <w:num w:numId="32">
    <w:abstractNumId w:val="42"/>
  </w:num>
  <w:num w:numId="33">
    <w:abstractNumId w:val="23"/>
  </w:num>
  <w:num w:numId="34">
    <w:abstractNumId w:val="20"/>
  </w:num>
  <w:num w:numId="35">
    <w:abstractNumId w:val="35"/>
  </w:num>
  <w:num w:numId="36">
    <w:abstractNumId w:val="32"/>
  </w:num>
  <w:num w:numId="37">
    <w:abstractNumId w:val="38"/>
  </w:num>
  <w:num w:numId="38">
    <w:abstractNumId w:val="30"/>
  </w:num>
  <w:num w:numId="39">
    <w:abstractNumId w:val="6"/>
  </w:num>
  <w:num w:numId="40">
    <w:abstractNumId w:val="48"/>
  </w:num>
  <w:num w:numId="41">
    <w:abstractNumId w:val="2"/>
  </w:num>
  <w:num w:numId="42">
    <w:abstractNumId w:val="5"/>
  </w:num>
  <w:num w:numId="43">
    <w:abstractNumId w:val="4"/>
  </w:num>
  <w:num w:numId="44">
    <w:abstractNumId w:val="0"/>
  </w:num>
  <w:num w:numId="45">
    <w:abstractNumId w:val="1"/>
  </w:num>
  <w:num w:numId="46">
    <w:abstractNumId w:val="3"/>
  </w:num>
  <w:num w:numId="47">
    <w:abstractNumId w:val="46"/>
  </w:num>
  <w:num w:numId="48">
    <w:abstractNumId w:val="45"/>
  </w:num>
  <w:num w:numId="49">
    <w:abstractNumId w:val="47"/>
  </w:num>
  <w:num w:numId="50">
    <w:abstractNumId w:val="44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DE4"/>
    <w:rsid w:val="0000007C"/>
    <w:rsid w:val="0000014F"/>
    <w:rsid w:val="000001AD"/>
    <w:rsid w:val="000001F2"/>
    <w:rsid w:val="0000080E"/>
    <w:rsid w:val="000008E1"/>
    <w:rsid w:val="00000DCE"/>
    <w:rsid w:val="00000FA4"/>
    <w:rsid w:val="000010B5"/>
    <w:rsid w:val="000010D0"/>
    <w:rsid w:val="000010F1"/>
    <w:rsid w:val="00001347"/>
    <w:rsid w:val="000013DF"/>
    <w:rsid w:val="0000251D"/>
    <w:rsid w:val="0000254B"/>
    <w:rsid w:val="00002BC0"/>
    <w:rsid w:val="00003151"/>
    <w:rsid w:val="00003912"/>
    <w:rsid w:val="00003A8D"/>
    <w:rsid w:val="000045DE"/>
    <w:rsid w:val="00004BAB"/>
    <w:rsid w:val="00004C16"/>
    <w:rsid w:val="00004D99"/>
    <w:rsid w:val="00004E0E"/>
    <w:rsid w:val="00004EBB"/>
    <w:rsid w:val="00004EBF"/>
    <w:rsid w:val="00004F7E"/>
    <w:rsid w:val="000051F7"/>
    <w:rsid w:val="000057C0"/>
    <w:rsid w:val="00005CCE"/>
    <w:rsid w:val="000061DB"/>
    <w:rsid w:val="00006961"/>
    <w:rsid w:val="00006963"/>
    <w:rsid w:val="00006CED"/>
    <w:rsid w:val="00006EAF"/>
    <w:rsid w:val="00006FCA"/>
    <w:rsid w:val="00007286"/>
    <w:rsid w:val="000073DD"/>
    <w:rsid w:val="000074F3"/>
    <w:rsid w:val="0000774F"/>
    <w:rsid w:val="00007DAB"/>
    <w:rsid w:val="00010447"/>
    <w:rsid w:val="00010484"/>
    <w:rsid w:val="00010767"/>
    <w:rsid w:val="00010AC2"/>
    <w:rsid w:val="00010B7F"/>
    <w:rsid w:val="00010F74"/>
    <w:rsid w:val="0001108B"/>
    <w:rsid w:val="0001133E"/>
    <w:rsid w:val="00011383"/>
    <w:rsid w:val="00011389"/>
    <w:rsid w:val="0001141B"/>
    <w:rsid w:val="00011666"/>
    <w:rsid w:val="00011693"/>
    <w:rsid w:val="00011763"/>
    <w:rsid w:val="000118E5"/>
    <w:rsid w:val="00011F33"/>
    <w:rsid w:val="00012157"/>
    <w:rsid w:val="000122CE"/>
    <w:rsid w:val="00012355"/>
    <w:rsid w:val="00012623"/>
    <w:rsid w:val="00012F61"/>
    <w:rsid w:val="00013034"/>
    <w:rsid w:val="00013097"/>
    <w:rsid w:val="00013147"/>
    <w:rsid w:val="0001344B"/>
    <w:rsid w:val="0001370E"/>
    <w:rsid w:val="00013796"/>
    <w:rsid w:val="000138DC"/>
    <w:rsid w:val="00013E6B"/>
    <w:rsid w:val="00013E8D"/>
    <w:rsid w:val="00013F62"/>
    <w:rsid w:val="00014038"/>
    <w:rsid w:val="0001423C"/>
    <w:rsid w:val="000142BF"/>
    <w:rsid w:val="00014540"/>
    <w:rsid w:val="0001471D"/>
    <w:rsid w:val="0001482E"/>
    <w:rsid w:val="00014E70"/>
    <w:rsid w:val="00014E9F"/>
    <w:rsid w:val="00015573"/>
    <w:rsid w:val="000156C9"/>
    <w:rsid w:val="00015763"/>
    <w:rsid w:val="00015968"/>
    <w:rsid w:val="00015978"/>
    <w:rsid w:val="00015E7F"/>
    <w:rsid w:val="00015F83"/>
    <w:rsid w:val="00016032"/>
    <w:rsid w:val="000164A8"/>
    <w:rsid w:val="000168FE"/>
    <w:rsid w:val="00016E5E"/>
    <w:rsid w:val="00017068"/>
    <w:rsid w:val="000175E1"/>
    <w:rsid w:val="00017777"/>
    <w:rsid w:val="00017B58"/>
    <w:rsid w:val="00017B5C"/>
    <w:rsid w:val="00017DD4"/>
    <w:rsid w:val="0002024E"/>
    <w:rsid w:val="00020CEC"/>
    <w:rsid w:val="00021396"/>
    <w:rsid w:val="000213E5"/>
    <w:rsid w:val="0002213C"/>
    <w:rsid w:val="0002219D"/>
    <w:rsid w:val="00022513"/>
    <w:rsid w:val="000225A6"/>
    <w:rsid w:val="00022839"/>
    <w:rsid w:val="00022A32"/>
    <w:rsid w:val="00022A40"/>
    <w:rsid w:val="00022C6B"/>
    <w:rsid w:val="00022F4A"/>
    <w:rsid w:val="000230D5"/>
    <w:rsid w:val="000231A3"/>
    <w:rsid w:val="00023387"/>
    <w:rsid w:val="000233A9"/>
    <w:rsid w:val="000233BA"/>
    <w:rsid w:val="00023661"/>
    <w:rsid w:val="0002382F"/>
    <w:rsid w:val="00023C29"/>
    <w:rsid w:val="00023E15"/>
    <w:rsid w:val="00024303"/>
    <w:rsid w:val="000245C4"/>
    <w:rsid w:val="000249C0"/>
    <w:rsid w:val="00024AB1"/>
    <w:rsid w:val="00024D15"/>
    <w:rsid w:val="00024DA4"/>
    <w:rsid w:val="00024DA6"/>
    <w:rsid w:val="00024DDB"/>
    <w:rsid w:val="00025262"/>
    <w:rsid w:val="000257FA"/>
    <w:rsid w:val="00025A72"/>
    <w:rsid w:val="00025C89"/>
    <w:rsid w:val="00025DC1"/>
    <w:rsid w:val="00025F24"/>
    <w:rsid w:val="000265EB"/>
    <w:rsid w:val="00026690"/>
    <w:rsid w:val="00026802"/>
    <w:rsid w:val="00026944"/>
    <w:rsid w:val="00026ADD"/>
    <w:rsid w:val="000271B5"/>
    <w:rsid w:val="0002762E"/>
    <w:rsid w:val="0002777E"/>
    <w:rsid w:val="00027A31"/>
    <w:rsid w:val="00027A97"/>
    <w:rsid w:val="00027C3A"/>
    <w:rsid w:val="00027FBF"/>
    <w:rsid w:val="0003011B"/>
    <w:rsid w:val="00030178"/>
    <w:rsid w:val="00030282"/>
    <w:rsid w:val="00030721"/>
    <w:rsid w:val="000308C2"/>
    <w:rsid w:val="00030B6C"/>
    <w:rsid w:val="00030D2C"/>
    <w:rsid w:val="000310D3"/>
    <w:rsid w:val="000316A3"/>
    <w:rsid w:val="000316BB"/>
    <w:rsid w:val="000319B3"/>
    <w:rsid w:val="000319EC"/>
    <w:rsid w:val="00031C64"/>
    <w:rsid w:val="00032599"/>
    <w:rsid w:val="0003271D"/>
    <w:rsid w:val="000327D6"/>
    <w:rsid w:val="00032821"/>
    <w:rsid w:val="00032F35"/>
    <w:rsid w:val="000334AD"/>
    <w:rsid w:val="0003353D"/>
    <w:rsid w:val="00033713"/>
    <w:rsid w:val="00033759"/>
    <w:rsid w:val="00033885"/>
    <w:rsid w:val="00033C18"/>
    <w:rsid w:val="00033D43"/>
    <w:rsid w:val="00033D4C"/>
    <w:rsid w:val="000342BA"/>
    <w:rsid w:val="000342E9"/>
    <w:rsid w:val="00034767"/>
    <w:rsid w:val="000347D8"/>
    <w:rsid w:val="0003485E"/>
    <w:rsid w:val="000349C2"/>
    <w:rsid w:val="00034FEA"/>
    <w:rsid w:val="00035223"/>
    <w:rsid w:val="0003533E"/>
    <w:rsid w:val="000353EA"/>
    <w:rsid w:val="0003570F"/>
    <w:rsid w:val="00035EAF"/>
    <w:rsid w:val="00036217"/>
    <w:rsid w:val="00036473"/>
    <w:rsid w:val="00036650"/>
    <w:rsid w:val="00036A14"/>
    <w:rsid w:val="00036C54"/>
    <w:rsid w:val="000373D3"/>
    <w:rsid w:val="00037655"/>
    <w:rsid w:val="00037CCA"/>
    <w:rsid w:val="000400D1"/>
    <w:rsid w:val="00040C66"/>
    <w:rsid w:val="000410EE"/>
    <w:rsid w:val="000411B7"/>
    <w:rsid w:val="000412FC"/>
    <w:rsid w:val="00041328"/>
    <w:rsid w:val="00041554"/>
    <w:rsid w:val="0004155A"/>
    <w:rsid w:val="000415BC"/>
    <w:rsid w:val="0004171E"/>
    <w:rsid w:val="00041867"/>
    <w:rsid w:val="00041A8A"/>
    <w:rsid w:val="00041BF4"/>
    <w:rsid w:val="00041DDA"/>
    <w:rsid w:val="00041DDC"/>
    <w:rsid w:val="00041EE6"/>
    <w:rsid w:val="00042934"/>
    <w:rsid w:val="000429E5"/>
    <w:rsid w:val="00042BA5"/>
    <w:rsid w:val="00042D92"/>
    <w:rsid w:val="00042E4B"/>
    <w:rsid w:val="00042F33"/>
    <w:rsid w:val="00042F3A"/>
    <w:rsid w:val="000430AD"/>
    <w:rsid w:val="00043809"/>
    <w:rsid w:val="0004386D"/>
    <w:rsid w:val="0004387F"/>
    <w:rsid w:val="00043B89"/>
    <w:rsid w:val="00043BB3"/>
    <w:rsid w:val="00043CF3"/>
    <w:rsid w:val="00043E22"/>
    <w:rsid w:val="00044096"/>
    <w:rsid w:val="00044431"/>
    <w:rsid w:val="0004453E"/>
    <w:rsid w:val="00044634"/>
    <w:rsid w:val="00044C07"/>
    <w:rsid w:val="00044E0D"/>
    <w:rsid w:val="00044F85"/>
    <w:rsid w:val="000450B1"/>
    <w:rsid w:val="00045986"/>
    <w:rsid w:val="000459F4"/>
    <w:rsid w:val="00045B10"/>
    <w:rsid w:val="00045C0F"/>
    <w:rsid w:val="00045C3E"/>
    <w:rsid w:val="000460BE"/>
    <w:rsid w:val="00046231"/>
    <w:rsid w:val="0004671A"/>
    <w:rsid w:val="00046748"/>
    <w:rsid w:val="000468B7"/>
    <w:rsid w:val="00046F9C"/>
    <w:rsid w:val="000470A8"/>
    <w:rsid w:val="00047752"/>
    <w:rsid w:val="0004778B"/>
    <w:rsid w:val="00047C10"/>
    <w:rsid w:val="00047E1A"/>
    <w:rsid w:val="0005016A"/>
    <w:rsid w:val="00050415"/>
    <w:rsid w:val="00050540"/>
    <w:rsid w:val="00050A4F"/>
    <w:rsid w:val="00050AB6"/>
    <w:rsid w:val="00050BAD"/>
    <w:rsid w:val="00050DE8"/>
    <w:rsid w:val="0005100E"/>
    <w:rsid w:val="00051102"/>
    <w:rsid w:val="000512E2"/>
    <w:rsid w:val="00051715"/>
    <w:rsid w:val="00051C9B"/>
    <w:rsid w:val="00051E01"/>
    <w:rsid w:val="00052830"/>
    <w:rsid w:val="00052887"/>
    <w:rsid w:val="000529EB"/>
    <w:rsid w:val="00052A75"/>
    <w:rsid w:val="00052B5B"/>
    <w:rsid w:val="00052DC2"/>
    <w:rsid w:val="00052E96"/>
    <w:rsid w:val="00053615"/>
    <w:rsid w:val="00053873"/>
    <w:rsid w:val="00053884"/>
    <w:rsid w:val="000539B2"/>
    <w:rsid w:val="00053CB5"/>
    <w:rsid w:val="00053D68"/>
    <w:rsid w:val="00053EC7"/>
    <w:rsid w:val="00053F1C"/>
    <w:rsid w:val="00053F24"/>
    <w:rsid w:val="000543BF"/>
    <w:rsid w:val="00054473"/>
    <w:rsid w:val="00054B88"/>
    <w:rsid w:val="00054BC3"/>
    <w:rsid w:val="000550A8"/>
    <w:rsid w:val="00055412"/>
    <w:rsid w:val="000558EB"/>
    <w:rsid w:val="00055DC3"/>
    <w:rsid w:val="00055DC8"/>
    <w:rsid w:val="00055FFF"/>
    <w:rsid w:val="00056068"/>
    <w:rsid w:val="0005616E"/>
    <w:rsid w:val="00056611"/>
    <w:rsid w:val="00056921"/>
    <w:rsid w:val="00056B91"/>
    <w:rsid w:val="00057127"/>
    <w:rsid w:val="00057203"/>
    <w:rsid w:val="0005739A"/>
    <w:rsid w:val="000578B5"/>
    <w:rsid w:val="0006010D"/>
    <w:rsid w:val="00060189"/>
    <w:rsid w:val="000602AE"/>
    <w:rsid w:val="000605D1"/>
    <w:rsid w:val="000605E4"/>
    <w:rsid w:val="00060A71"/>
    <w:rsid w:val="00060E60"/>
    <w:rsid w:val="00060F21"/>
    <w:rsid w:val="00060FFD"/>
    <w:rsid w:val="0006116A"/>
    <w:rsid w:val="000615CF"/>
    <w:rsid w:val="00061646"/>
    <w:rsid w:val="0006178C"/>
    <w:rsid w:val="00061895"/>
    <w:rsid w:val="000618A3"/>
    <w:rsid w:val="00061CF5"/>
    <w:rsid w:val="00061E99"/>
    <w:rsid w:val="00061F58"/>
    <w:rsid w:val="0006215C"/>
    <w:rsid w:val="00062433"/>
    <w:rsid w:val="0006278E"/>
    <w:rsid w:val="0006287D"/>
    <w:rsid w:val="00062897"/>
    <w:rsid w:val="00062D2F"/>
    <w:rsid w:val="0006309D"/>
    <w:rsid w:val="000630F6"/>
    <w:rsid w:val="000634C6"/>
    <w:rsid w:val="0006350A"/>
    <w:rsid w:val="00063566"/>
    <w:rsid w:val="0006367D"/>
    <w:rsid w:val="00063D91"/>
    <w:rsid w:val="00063F0E"/>
    <w:rsid w:val="000645B8"/>
    <w:rsid w:val="000647D0"/>
    <w:rsid w:val="00064B2C"/>
    <w:rsid w:val="0006507F"/>
    <w:rsid w:val="00065315"/>
    <w:rsid w:val="00065718"/>
    <w:rsid w:val="00065CBD"/>
    <w:rsid w:val="00066833"/>
    <w:rsid w:val="00066B96"/>
    <w:rsid w:val="00066C1C"/>
    <w:rsid w:val="00066EC7"/>
    <w:rsid w:val="00066F93"/>
    <w:rsid w:val="00066F98"/>
    <w:rsid w:val="000671D1"/>
    <w:rsid w:val="000672AE"/>
    <w:rsid w:val="00067890"/>
    <w:rsid w:val="00067A27"/>
    <w:rsid w:val="00067E83"/>
    <w:rsid w:val="00067FCE"/>
    <w:rsid w:val="00067FD5"/>
    <w:rsid w:val="000703AE"/>
    <w:rsid w:val="00070439"/>
    <w:rsid w:val="00070630"/>
    <w:rsid w:val="0007067E"/>
    <w:rsid w:val="0007074F"/>
    <w:rsid w:val="000709BD"/>
    <w:rsid w:val="00070D59"/>
    <w:rsid w:val="00070F36"/>
    <w:rsid w:val="00071512"/>
    <w:rsid w:val="000718F8"/>
    <w:rsid w:val="00071AEB"/>
    <w:rsid w:val="00071BEA"/>
    <w:rsid w:val="00071F80"/>
    <w:rsid w:val="0007209A"/>
    <w:rsid w:val="00072481"/>
    <w:rsid w:val="000724DA"/>
    <w:rsid w:val="0007272E"/>
    <w:rsid w:val="00072787"/>
    <w:rsid w:val="00072831"/>
    <w:rsid w:val="00072915"/>
    <w:rsid w:val="00072A35"/>
    <w:rsid w:val="00072CAA"/>
    <w:rsid w:val="00072F7E"/>
    <w:rsid w:val="00072FD2"/>
    <w:rsid w:val="000730B4"/>
    <w:rsid w:val="000733FF"/>
    <w:rsid w:val="000734E9"/>
    <w:rsid w:val="00073845"/>
    <w:rsid w:val="00073A05"/>
    <w:rsid w:val="00073AE0"/>
    <w:rsid w:val="0007441A"/>
    <w:rsid w:val="00074772"/>
    <w:rsid w:val="00074B48"/>
    <w:rsid w:val="00074E1A"/>
    <w:rsid w:val="0007507F"/>
    <w:rsid w:val="00075219"/>
    <w:rsid w:val="00075265"/>
    <w:rsid w:val="000752A2"/>
    <w:rsid w:val="00075300"/>
    <w:rsid w:val="00075574"/>
    <w:rsid w:val="00075630"/>
    <w:rsid w:val="000756B3"/>
    <w:rsid w:val="00075D13"/>
    <w:rsid w:val="00075EFD"/>
    <w:rsid w:val="00075F2D"/>
    <w:rsid w:val="00076054"/>
    <w:rsid w:val="0007611A"/>
    <w:rsid w:val="0007660A"/>
    <w:rsid w:val="00076633"/>
    <w:rsid w:val="000767A6"/>
    <w:rsid w:val="00076904"/>
    <w:rsid w:val="00076A78"/>
    <w:rsid w:val="00076BA8"/>
    <w:rsid w:val="00076DF4"/>
    <w:rsid w:val="00076FF4"/>
    <w:rsid w:val="0007708C"/>
    <w:rsid w:val="00077265"/>
    <w:rsid w:val="00077691"/>
    <w:rsid w:val="00077876"/>
    <w:rsid w:val="00077C2D"/>
    <w:rsid w:val="00077F8A"/>
    <w:rsid w:val="000800B9"/>
    <w:rsid w:val="00080314"/>
    <w:rsid w:val="000803D2"/>
    <w:rsid w:val="000803DA"/>
    <w:rsid w:val="0008045F"/>
    <w:rsid w:val="0008065A"/>
    <w:rsid w:val="00080961"/>
    <w:rsid w:val="00080C83"/>
    <w:rsid w:val="00080CDD"/>
    <w:rsid w:val="00080E23"/>
    <w:rsid w:val="00081065"/>
    <w:rsid w:val="000810AC"/>
    <w:rsid w:val="0008111E"/>
    <w:rsid w:val="00081335"/>
    <w:rsid w:val="00081BE3"/>
    <w:rsid w:val="00081C27"/>
    <w:rsid w:val="00081E34"/>
    <w:rsid w:val="00082064"/>
    <w:rsid w:val="0008210F"/>
    <w:rsid w:val="000821E7"/>
    <w:rsid w:val="00082286"/>
    <w:rsid w:val="00082572"/>
    <w:rsid w:val="0008270F"/>
    <w:rsid w:val="00082748"/>
    <w:rsid w:val="00082C24"/>
    <w:rsid w:val="0008374F"/>
    <w:rsid w:val="00083827"/>
    <w:rsid w:val="00084094"/>
    <w:rsid w:val="00084328"/>
    <w:rsid w:val="0008449C"/>
    <w:rsid w:val="00084553"/>
    <w:rsid w:val="00084D4C"/>
    <w:rsid w:val="00084DEA"/>
    <w:rsid w:val="000851E7"/>
    <w:rsid w:val="0008538F"/>
    <w:rsid w:val="00085C14"/>
    <w:rsid w:val="00085E68"/>
    <w:rsid w:val="00085FD7"/>
    <w:rsid w:val="0008667A"/>
    <w:rsid w:val="00086703"/>
    <w:rsid w:val="00086779"/>
    <w:rsid w:val="00086B8F"/>
    <w:rsid w:val="00086BA3"/>
    <w:rsid w:val="00086F89"/>
    <w:rsid w:val="0008736D"/>
    <w:rsid w:val="000873C2"/>
    <w:rsid w:val="00087695"/>
    <w:rsid w:val="00087716"/>
    <w:rsid w:val="000879E7"/>
    <w:rsid w:val="00087A8C"/>
    <w:rsid w:val="00087F07"/>
    <w:rsid w:val="0009013D"/>
    <w:rsid w:val="00090204"/>
    <w:rsid w:val="000902E3"/>
    <w:rsid w:val="000903B5"/>
    <w:rsid w:val="00090521"/>
    <w:rsid w:val="00090533"/>
    <w:rsid w:val="0009093A"/>
    <w:rsid w:val="00090BEA"/>
    <w:rsid w:val="00090E08"/>
    <w:rsid w:val="00090E15"/>
    <w:rsid w:val="00090E9F"/>
    <w:rsid w:val="00091309"/>
    <w:rsid w:val="0009132E"/>
    <w:rsid w:val="0009157B"/>
    <w:rsid w:val="00091ABB"/>
    <w:rsid w:val="00092015"/>
    <w:rsid w:val="00092050"/>
    <w:rsid w:val="000923B3"/>
    <w:rsid w:val="0009260E"/>
    <w:rsid w:val="00092811"/>
    <w:rsid w:val="000931A0"/>
    <w:rsid w:val="0009326A"/>
    <w:rsid w:val="00093560"/>
    <w:rsid w:val="0009372E"/>
    <w:rsid w:val="00093748"/>
    <w:rsid w:val="00093A0A"/>
    <w:rsid w:val="00093B17"/>
    <w:rsid w:val="00093B50"/>
    <w:rsid w:val="00094085"/>
    <w:rsid w:val="0009420A"/>
    <w:rsid w:val="000943A3"/>
    <w:rsid w:val="000943E3"/>
    <w:rsid w:val="00094554"/>
    <w:rsid w:val="000945A9"/>
    <w:rsid w:val="000946AC"/>
    <w:rsid w:val="000946F4"/>
    <w:rsid w:val="000947E2"/>
    <w:rsid w:val="0009487C"/>
    <w:rsid w:val="00094C05"/>
    <w:rsid w:val="00095595"/>
    <w:rsid w:val="000955E6"/>
    <w:rsid w:val="00095894"/>
    <w:rsid w:val="00095CAC"/>
    <w:rsid w:val="00095EF9"/>
    <w:rsid w:val="00095FBD"/>
    <w:rsid w:val="00096281"/>
    <w:rsid w:val="00096713"/>
    <w:rsid w:val="000970D4"/>
    <w:rsid w:val="00097490"/>
    <w:rsid w:val="00097AED"/>
    <w:rsid w:val="00097D69"/>
    <w:rsid w:val="00097E87"/>
    <w:rsid w:val="00097F56"/>
    <w:rsid w:val="000A06D6"/>
    <w:rsid w:val="000A0D4B"/>
    <w:rsid w:val="000A13CD"/>
    <w:rsid w:val="000A174E"/>
    <w:rsid w:val="000A1AB4"/>
    <w:rsid w:val="000A20DE"/>
    <w:rsid w:val="000A22BB"/>
    <w:rsid w:val="000A2591"/>
    <w:rsid w:val="000A2B44"/>
    <w:rsid w:val="000A2BC9"/>
    <w:rsid w:val="000A364D"/>
    <w:rsid w:val="000A391D"/>
    <w:rsid w:val="000A397C"/>
    <w:rsid w:val="000A3BA2"/>
    <w:rsid w:val="000A3BA7"/>
    <w:rsid w:val="000A3C92"/>
    <w:rsid w:val="000A3E6A"/>
    <w:rsid w:val="000A4350"/>
    <w:rsid w:val="000A456C"/>
    <w:rsid w:val="000A463C"/>
    <w:rsid w:val="000A4793"/>
    <w:rsid w:val="000A49A8"/>
    <w:rsid w:val="000A5412"/>
    <w:rsid w:val="000A55D7"/>
    <w:rsid w:val="000A57B7"/>
    <w:rsid w:val="000A5C3C"/>
    <w:rsid w:val="000A6060"/>
    <w:rsid w:val="000A63DB"/>
    <w:rsid w:val="000A67EB"/>
    <w:rsid w:val="000A6AE8"/>
    <w:rsid w:val="000A6AF2"/>
    <w:rsid w:val="000A6C5A"/>
    <w:rsid w:val="000A6DA2"/>
    <w:rsid w:val="000A6ECE"/>
    <w:rsid w:val="000A6EDE"/>
    <w:rsid w:val="000A6F79"/>
    <w:rsid w:val="000A7013"/>
    <w:rsid w:val="000A7136"/>
    <w:rsid w:val="000A7284"/>
    <w:rsid w:val="000A73F7"/>
    <w:rsid w:val="000A77DD"/>
    <w:rsid w:val="000A792A"/>
    <w:rsid w:val="000A7A2A"/>
    <w:rsid w:val="000A7C31"/>
    <w:rsid w:val="000A7D17"/>
    <w:rsid w:val="000A7D3E"/>
    <w:rsid w:val="000A7DB4"/>
    <w:rsid w:val="000B00D8"/>
    <w:rsid w:val="000B024E"/>
    <w:rsid w:val="000B0446"/>
    <w:rsid w:val="000B045E"/>
    <w:rsid w:val="000B05A7"/>
    <w:rsid w:val="000B0CF9"/>
    <w:rsid w:val="000B0DBB"/>
    <w:rsid w:val="000B12DA"/>
    <w:rsid w:val="000B1385"/>
    <w:rsid w:val="000B18CA"/>
    <w:rsid w:val="000B1A38"/>
    <w:rsid w:val="000B1EB0"/>
    <w:rsid w:val="000B1EB5"/>
    <w:rsid w:val="000B1EE1"/>
    <w:rsid w:val="000B210C"/>
    <w:rsid w:val="000B231D"/>
    <w:rsid w:val="000B27D7"/>
    <w:rsid w:val="000B2BBE"/>
    <w:rsid w:val="000B2EC3"/>
    <w:rsid w:val="000B2F2B"/>
    <w:rsid w:val="000B3610"/>
    <w:rsid w:val="000B36E2"/>
    <w:rsid w:val="000B3F55"/>
    <w:rsid w:val="000B40A6"/>
    <w:rsid w:val="000B41B6"/>
    <w:rsid w:val="000B43DB"/>
    <w:rsid w:val="000B45C1"/>
    <w:rsid w:val="000B49C0"/>
    <w:rsid w:val="000B4BEC"/>
    <w:rsid w:val="000B4EC5"/>
    <w:rsid w:val="000B5521"/>
    <w:rsid w:val="000B55B8"/>
    <w:rsid w:val="000B5735"/>
    <w:rsid w:val="000B5979"/>
    <w:rsid w:val="000B59D4"/>
    <w:rsid w:val="000B5B87"/>
    <w:rsid w:val="000B5B9C"/>
    <w:rsid w:val="000B5BCE"/>
    <w:rsid w:val="000B5C22"/>
    <w:rsid w:val="000B5F64"/>
    <w:rsid w:val="000B6094"/>
    <w:rsid w:val="000B6296"/>
    <w:rsid w:val="000B64F2"/>
    <w:rsid w:val="000B6606"/>
    <w:rsid w:val="000B660A"/>
    <w:rsid w:val="000B6876"/>
    <w:rsid w:val="000B7107"/>
    <w:rsid w:val="000B72A6"/>
    <w:rsid w:val="000B7302"/>
    <w:rsid w:val="000B73F8"/>
    <w:rsid w:val="000B77AA"/>
    <w:rsid w:val="000B7B9A"/>
    <w:rsid w:val="000B7BE9"/>
    <w:rsid w:val="000C0825"/>
    <w:rsid w:val="000C0846"/>
    <w:rsid w:val="000C0A6E"/>
    <w:rsid w:val="000C0BF8"/>
    <w:rsid w:val="000C0C06"/>
    <w:rsid w:val="000C0C9D"/>
    <w:rsid w:val="000C0D3B"/>
    <w:rsid w:val="000C0E05"/>
    <w:rsid w:val="000C10BF"/>
    <w:rsid w:val="000C2105"/>
    <w:rsid w:val="000C2261"/>
    <w:rsid w:val="000C28DE"/>
    <w:rsid w:val="000C2BA2"/>
    <w:rsid w:val="000C2BCA"/>
    <w:rsid w:val="000C2EF5"/>
    <w:rsid w:val="000C322B"/>
    <w:rsid w:val="000C33E1"/>
    <w:rsid w:val="000C3536"/>
    <w:rsid w:val="000C36B2"/>
    <w:rsid w:val="000C3BE7"/>
    <w:rsid w:val="000C3D6F"/>
    <w:rsid w:val="000C3F56"/>
    <w:rsid w:val="000C4297"/>
    <w:rsid w:val="000C4544"/>
    <w:rsid w:val="000C4744"/>
    <w:rsid w:val="000C47E6"/>
    <w:rsid w:val="000C4BC3"/>
    <w:rsid w:val="000C5213"/>
    <w:rsid w:val="000C53BF"/>
    <w:rsid w:val="000C588D"/>
    <w:rsid w:val="000C59EB"/>
    <w:rsid w:val="000C5A7A"/>
    <w:rsid w:val="000C5EB6"/>
    <w:rsid w:val="000C67F8"/>
    <w:rsid w:val="000C6845"/>
    <w:rsid w:val="000C6ED3"/>
    <w:rsid w:val="000C70BF"/>
    <w:rsid w:val="000C7130"/>
    <w:rsid w:val="000C7440"/>
    <w:rsid w:val="000C748B"/>
    <w:rsid w:val="000C751D"/>
    <w:rsid w:val="000C7851"/>
    <w:rsid w:val="000C7ABC"/>
    <w:rsid w:val="000C7B15"/>
    <w:rsid w:val="000C7E11"/>
    <w:rsid w:val="000D0585"/>
    <w:rsid w:val="000D08FF"/>
    <w:rsid w:val="000D0A86"/>
    <w:rsid w:val="000D0BDF"/>
    <w:rsid w:val="000D0E4F"/>
    <w:rsid w:val="000D11A8"/>
    <w:rsid w:val="000D13EC"/>
    <w:rsid w:val="000D16C9"/>
    <w:rsid w:val="000D180C"/>
    <w:rsid w:val="000D199E"/>
    <w:rsid w:val="000D19A8"/>
    <w:rsid w:val="000D21A5"/>
    <w:rsid w:val="000D254B"/>
    <w:rsid w:val="000D2804"/>
    <w:rsid w:val="000D2907"/>
    <w:rsid w:val="000D2A90"/>
    <w:rsid w:val="000D2BB8"/>
    <w:rsid w:val="000D3048"/>
    <w:rsid w:val="000D32ED"/>
    <w:rsid w:val="000D35C0"/>
    <w:rsid w:val="000D3A1E"/>
    <w:rsid w:val="000D3D95"/>
    <w:rsid w:val="000D3F18"/>
    <w:rsid w:val="000D4388"/>
    <w:rsid w:val="000D4507"/>
    <w:rsid w:val="000D500A"/>
    <w:rsid w:val="000D5127"/>
    <w:rsid w:val="000D560E"/>
    <w:rsid w:val="000D5690"/>
    <w:rsid w:val="000D581A"/>
    <w:rsid w:val="000D58A9"/>
    <w:rsid w:val="000D5AF0"/>
    <w:rsid w:val="000D5BF4"/>
    <w:rsid w:val="000D5CA0"/>
    <w:rsid w:val="000D5CC6"/>
    <w:rsid w:val="000D5D30"/>
    <w:rsid w:val="000D5E20"/>
    <w:rsid w:val="000D5E41"/>
    <w:rsid w:val="000D622B"/>
    <w:rsid w:val="000D6605"/>
    <w:rsid w:val="000D67A4"/>
    <w:rsid w:val="000D6B70"/>
    <w:rsid w:val="000D6BC9"/>
    <w:rsid w:val="000D6D75"/>
    <w:rsid w:val="000D6E2B"/>
    <w:rsid w:val="000D7293"/>
    <w:rsid w:val="000D74C3"/>
    <w:rsid w:val="000D7752"/>
    <w:rsid w:val="000D7A5B"/>
    <w:rsid w:val="000D7CAD"/>
    <w:rsid w:val="000D7EE1"/>
    <w:rsid w:val="000D7EEC"/>
    <w:rsid w:val="000E0867"/>
    <w:rsid w:val="000E0B39"/>
    <w:rsid w:val="000E1169"/>
    <w:rsid w:val="000E1330"/>
    <w:rsid w:val="000E15B0"/>
    <w:rsid w:val="000E1C21"/>
    <w:rsid w:val="000E1C9C"/>
    <w:rsid w:val="000E1D28"/>
    <w:rsid w:val="000E263F"/>
    <w:rsid w:val="000E2A4D"/>
    <w:rsid w:val="000E2E34"/>
    <w:rsid w:val="000E31C9"/>
    <w:rsid w:val="000E3236"/>
    <w:rsid w:val="000E33AD"/>
    <w:rsid w:val="000E3597"/>
    <w:rsid w:val="000E4125"/>
    <w:rsid w:val="000E4650"/>
    <w:rsid w:val="000E4A44"/>
    <w:rsid w:val="000E4B6E"/>
    <w:rsid w:val="000E4CC4"/>
    <w:rsid w:val="000E50B4"/>
    <w:rsid w:val="000E50C0"/>
    <w:rsid w:val="000E5D31"/>
    <w:rsid w:val="000E5EDF"/>
    <w:rsid w:val="000E5F4F"/>
    <w:rsid w:val="000E627E"/>
    <w:rsid w:val="000E6297"/>
    <w:rsid w:val="000E65A9"/>
    <w:rsid w:val="000E6DB6"/>
    <w:rsid w:val="000E6FB9"/>
    <w:rsid w:val="000E768C"/>
    <w:rsid w:val="000E789E"/>
    <w:rsid w:val="000E7E30"/>
    <w:rsid w:val="000F0096"/>
    <w:rsid w:val="000F00C8"/>
    <w:rsid w:val="000F029F"/>
    <w:rsid w:val="000F046E"/>
    <w:rsid w:val="000F0B5C"/>
    <w:rsid w:val="000F0B7A"/>
    <w:rsid w:val="000F0E2F"/>
    <w:rsid w:val="000F0E56"/>
    <w:rsid w:val="000F12C7"/>
    <w:rsid w:val="000F1A56"/>
    <w:rsid w:val="000F1B5D"/>
    <w:rsid w:val="000F1B73"/>
    <w:rsid w:val="000F2149"/>
    <w:rsid w:val="000F21CA"/>
    <w:rsid w:val="000F223A"/>
    <w:rsid w:val="000F2863"/>
    <w:rsid w:val="000F2A61"/>
    <w:rsid w:val="000F2BF2"/>
    <w:rsid w:val="000F2D79"/>
    <w:rsid w:val="000F2F21"/>
    <w:rsid w:val="000F32A1"/>
    <w:rsid w:val="000F33DD"/>
    <w:rsid w:val="000F34D8"/>
    <w:rsid w:val="000F3C7B"/>
    <w:rsid w:val="000F3DBB"/>
    <w:rsid w:val="000F426E"/>
    <w:rsid w:val="000F42A9"/>
    <w:rsid w:val="000F4351"/>
    <w:rsid w:val="000F43D6"/>
    <w:rsid w:val="000F449D"/>
    <w:rsid w:val="000F44A1"/>
    <w:rsid w:val="000F4837"/>
    <w:rsid w:val="000F48B1"/>
    <w:rsid w:val="000F4C43"/>
    <w:rsid w:val="000F4D60"/>
    <w:rsid w:val="000F4E1D"/>
    <w:rsid w:val="000F4EE7"/>
    <w:rsid w:val="000F5118"/>
    <w:rsid w:val="000F516E"/>
    <w:rsid w:val="000F52A9"/>
    <w:rsid w:val="000F53D3"/>
    <w:rsid w:val="000F543A"/>
    <w:rsid w:val="000F56A6"/>
    <w:rsid w:val="000F5897"/>
    <w:rsid w:val="000F599D"/>
    <w:rsid w:val="000F59DB"/>
    <w:rsid w:val="000F5A4C"/>
    <w:rsid w:val="000F6157"/>
    <w:rsid w:val="000F6D07"/>
    <w:rsid w:val="000F7329"/>
    <w:rsid w:val="000F7750"/>
    <w:rsid w:val="000F7A7C"/>
    <w:rsid w:val="00100294"/>
    <w:rsid w:val="0010041B"/>
    <w:rsid w:val="00100468"/>
    <w:rsid w:val="00100833"/>
    <w:rsid w:val="001009F4"/>
    <w:rsid w:val="00100A82"/>
    <w:rsid w:val="00100E53"/>
    <w:rsid w:val="00100E88"/>
    <w:rsid w:val="00101038"/>
    <w:rsid w:val="0010123B"/>
    <w:rsid w:val="001012E5"/>
    <w:rsid w:val="001013AB"/>
    <w:rsid w:val="0010146D"/>
    <w:rsid w:val="00101776"/>
    <w:rsid w:val="0010182C"/>
    <w:rsid w:val="0010187A"/>
    <w:rsid w:val="00101B97"/>
    <w:rsid w:val="00102917"/>
    <w:rsid w:val="00102969"/>
    <w:rsid w:val="001029D1"/>
    <w:rsid w:val="00102BDA"/>
    <w:rsid w:val="0010303D"/>
    <w:rsid w:val="00103348"/>
    <w:rsid w:val="00103410"/>
    <w:rsid w:val="00103436"/>
    <w:rsid w:val="0010349F"/>
    <w:rsid w:val="00103862"/>
    <w:rsid w:val="00103CCB"/>
    <w:rsid w:val="00103DC0"/>
    <w:rsid w:val="00103EE8"/>
    <w:rsid w:val="0010406C"/>
    <w:rsid w:val="001047F2"/>
    <w:rsid w:val="0010488E"/>
    <w:rsid w:val="00104A0D"/>
    <w:rsid w:val="00104C08"/>
    <w:rsid w:val="00104CFF"/>
    <w:rsid w:val="00104FC6"/>
    <w:rsid w:val="0010500F"/>
    <w:rsid w:val="0010521C"/>
    <w:rsid w:val="00105498"/>
    <w:rsid w:val="00105510"/>
    <w:rsid w:val="001055B8"/>
    <w:rsid w:val="001055E0"/>
    <w:rsid w:val="001058D8"/>
    <w:rsid w:val="00105CAB"/>
    <w:rsid w:val="00105E08"/>
    <w:rsid w:val="00106203"/>
    <w:rsid w:val="0010630B"/>
    <w:rsid w:val="0010643F"/>
    <w:rsid w:val="0010657E"/>
    <w:rsid w:val="00106A21"/>
    <w:rsid w:val="00106AB9"/>
    <w:rsid w:val="00106B2D"/>
    <w:rsid w:val="00106BEB"/>
    <w:rsid w:val="00107008"/>
    <w:rsid w:val="00107997"/>
    <w:rsid w:val="00107B3D"/>
    <w:rsid w:val="00107CF2"/>
    <w:rsid w:val="00110169"/>
    <w:rsid w:val="001101DB"/>
    <w:rsid w:val="00110313"/>
    <w:rsid w:val="001105CC"/>
    <w:rsid w:val="00110D46"/>
    <w:rsid w:val="00110DAA"/>
    <w:rsid w:val="00110F94"/>
    <w:rsid w:val="00111260"/>
    <w:rsid w:val="0011150D"/>
    <w:rsid w:val="00111677"/>
    <w:rsid w:val="001116E7"/>
    <w:rsid w:val="0011193F"/>
    <w:rsid w:val="00111E44"/>
    <w:rsid w:val="00111E86"/>
    <w:rsid w:val="0011218F"/>
    <w:rsid w:val="0011229C"/>
    <w:rsid w:val="001125F9"/>
    <w:rsid w:val="00112BB6"/>
    <w:rsid w:val="001130AF"/>
    <w:rsid w:val="00113316"/>
    <w:rsid w:val="001134CE"/>
    <w:rsid w:val="00113576"/>
    <w:rsid w:val="0011385D"/>
    <w:rsid w:val="001138EA"/>
    <w:rsid w:val="0011398D"/>
    <w:rsid w:val="001139B4"/>
    <w:rsid w:val="00113DEE"/>
    <w:rsid w:val="001142E3"/>
    <w:rsid w:val="00114A10"/>
    <w:rsid w:val="00114C56"/>
    <w:rsid w:val="00114E59"/>
    <w:rsid w:val="00114FA1"/>
    <w:rsid w:val="00114FCC"/>
    <w:rsid w:val="0011522E"/>
    <w:rsid w:val="001153D4"/>
    <w:rsid w:val="001156D4"/>
    <w:rsid w:val="00115B09"/>
    <w:rsid w:val="00115B22"/>
    <w:rsid w:val="00115C56"/>
    <w:rsid w:val="00115E87"/>
    <w:rsid w:val="00115EC7"/>
    <w:rsid w:val="00115FDA"/>
    <w:rsid w:val="00116224"/>
    <w:rsid w:val="00116321"/>
    <w:rsid w:val="001167F3"/>
    <w:rsid w:val="001169FD"/>
    <w:rsid w:val="00116B52"/>
    <w:rsid w:val="00116DBB"/>
    <w:rsid w:val="00116E28"/>
    <w:rsid w:val="00116EE3"/>
    <w:rsid w:val="0011726F"/>
    <w:rsid w:val="00117306"/>
    <w:rsid w:val="0011738D"/>
    <w:rsid w:val="00117503"/>
    <w:rsid w:val="00117936"/>
    <w:rsid w:val="001179B9"/>
    <w:rsid w:val="00117AD1"/>
    <w:rsid w:val="00117D7A"/>
    <w:rsid w:val="00117EDF"/>
    <w:rsid w:val="00120756"/>
    <w:rsid w:val="00120850"/>
    <w:rsid w:val="0012097B"/>
    <w:rsid w:val="00120BA6"/>
    <w:rsid w:val="00120EA7"/>
    <w:rsid w:val="00121018"/>
    <w:rsid w:val="001213FE"/>
    <w:rsid w:val="001216DD"/>
    <w:rsid w:val="001216EE"/>
    <w:rsid w:val="001217A1"/>
    <w:rsid w:val="00121EA3"/>
    <w:rsid w:val="00122209"/>
    <w:rsid w:val="00122248"/>
    <w:rsid w:val="001222E3"/>
    <w:rsid w:val="00122639"/>
    <w:rsid w:val="00122F29"/>
    <w:rsid w:val="00124266"/>
    <w:rsid w:val="00124370"/>
    <w:rsid w:val="00124423"/>
    <w:rsid w:val="00124528"/>
    <w:rsid w:val="001246E1"/>
    <w:rsid w:val="00124877"/>
    <w:rsid w:val="00124E0E"/>
    <w:rsid w:val="00125044"/>
    <w:rsid w:val="001251C0"/>
    <w:rsid w:val="001252A5"/>
    <w:rsid w:val="00125515"/>
    <w:rsid w:val="00125713"/>
    <w:rsid w:val="001257D9"/>
    <w:rsid w:val="0012596E"/>
    <w:rsid w:val="00125D08"/>
    <w:rsid w:val="00125E45"/>
    <w:rsid w:val="001261B6"/>
    <w:rsid w:val="00126241"/>
    <w:rsid w:val="0012678E"/>
    <w:rsid w:val="00126805"/>
    <w:rsid w:val="00126859"/>
    <w:rsid w:val="0012686A"/>
    <w:rsid w:val="00126D16"/>
    <w:rsid w:val="00126F15"/>
    <w:rsid w:val="001270C3"/>
    <w:rsid w:val="001272C0"/>
    <w:rsid w:val="00127316"/>
    <w:rsid w:val="0012734C"/>
    <w:rsid w:val="0012752E"/>
    <w:rsid w:val="001276EB"/>
    <w:rsid w:val="00127E3A"/>
    <w:rsid w:val="0013017E"/>
    <w:rsid w:val="00130211"/>
    <w:rsid w:val="00130451"/>
    <w:rsid w:val="001304A0"/>
    <w:rsid w:val="00130541"/>
    <w:rsid w:val="001305DA"/>
    <w:rsid w:val="00130843"/>
    <w:rsid w:val="00130946"/>
    <w:rsid w:val="00130B57"/>
    <w:rsid w:val="00131065"/>
    <w:rsid w:val="00131421"/>
    <w:rsid w:val="001314D5"/>
    <w:rsid w:val="001316AD"/>
    <w:rsid w:val="001317C8"/>
    <w:rsid w:val="0013196C"/>
    <w:rsid w:val="00131C66"/>
    <w:rsid w:val="00131C95"/>
    <w:rsid w:val="00131ECC"/>
    <w:rsid w:val="00131F45"/>
    <w:rsid w:val="001323A5"/>
    <w:rsid w:val="001328AC"/>
    <w:rsid w:val="00132AC4"/>
    <w:rsid w:val="00132FF3"/>
    <w:rsid w:val="0013301F"/>
    <w:rsid w:val="0013384B"/>
    <w:rsid w:val="00133891"/>
    <w:rsid w:val="00133956"/>
    <w:rsid w:val="00134218"/>
    <w:rsid w:val="0013464A"/>
    <w:rsid w:val="0013468B"/>
    <w:rsid w:val="0013479C"/>
    <w:rsid w:val="00134851"/>
    <w:rsid w:val="00134B15"/>
    <w:rsid w:val="00134B8A"/>
    <w:rsid w:val="00134E59"/>
    <w:rsid w:val="00134FF8"/>
    <w:rsid w:val="00135986"/>
    <w:rsid w:val="001362A5"/>
    <w:rsid w:val="00136648"/>
    <w:rsid w:val="0013665D"/>
    <w:rsid w:val="00136900"/>
    <w:rsid w:val="00136BBF"/>
    <w:rsid w:val="00136BF0"/>
    <w:rsid w:val="00136C65"/>
    <w:rsid w:val="00136D3E"/>
    <w:rsid w:val="00136DAE"/>
    <w:rsid w:val="001370C3"/>
    <w:rsid w:val="001371C1"/>
    <w:rsid w:val="00137471"/>
    <w:rsid w:val="001376D3"/>
    <w:rsid w:val="00137809"/>
    <w:rsid w:val="00137938"/>
    <w:rsid w:val="00137E30"/>
    <w:rsid w:val="00137F3F"/>
    <w:rsid w:val="00137FE9"/>
    <w:rsid w:val="0014037F"/>
    <w:rsid w:val="00140559"/>
    <w:rsid w:val="00140A2B"/>
    <w:rsid w:val="00140CD5"/>
    <w:rsid w:val="00140D8E"/>
    <w:rsid w:val="00140F15"/>
    <w:rsid w:val="00140FDD"/>
    <w:rsid w:val="00141184"/>
    <w:rsid w:val="00141349"/>
    <w:rsid w:val="001414B5"/>
    <w:rsid w:val="00141B2B"/>
    <w:rsid w:val="00141B6D"/>
    <w:rsid w:val="0014208F"/>
    <w:rsid w:val="00142312"/>
    <w:rsid w:val="001425EB"/>
    <w:rsid w:val="00142656"/>
    <w:rsid w:val="00142DBA"/>
    <w:rsid w:val="00142FF0"/>
    <w:rsid w:val="0014367F"/>
    <w:rsid w:val="00143F17"/>
    <w:rsid w:val="001441EB"/>
    <w:rsid w:val="00144554"/>
    <w:rsid w:val="00144625"/>
    <w:rsid w:val="00144806"/>
    <w:rsid w:val="00144E04"/>
    <w:rsid w:val="0014519E"/>
    <w:rsid w:val="0014522A"/>
    <w:rsid w:val="001452AC"/>
    <w:rsid w:val="00145496"/>
    <w:rsid w:val="00145998"/>
    <w:rsid w:val="001460E4"/>
    <w:rsid w:val="001461F0"/>
    <w:rsid w:val="00146254"/>
    <w:rsid w:val="00146285"/>
    <w:rsid w:val="0014638B"/>
    <w:rsid w:val="00146774"/>
    <w:rsid w:val="00146874"/>
    <w:rsid w:val="00146B57"/>
    <w:rsid w:val="00146E0C"/>
    <w:rsid w:val="00146FA6"/>
    <w:rsid w:val="001470C3"/>
    <w:rsid w:val="001474B1"/>
    <w:rsid w:val="001477ED"/>
    <w:rsid w:val="00147A08"/>
    <w:rsid w:val="00147EDA"/>
    <w:rsid w:val="001500D7"/>
    <w:rsid w:val="00150250"/>
    <w:rsid w:val="00150373"/>
    <w:rsid w:val="001506F6"/>
    <w:rsid w:val="001509B7"/>
    <w:rsid w:val="00150B3B"/>
    <w:rsid w:val="00150EBB"/>
    <w:rsid w:val="00150FF5"/>
    <w:rsid w:val="0015102A"/>
    <w:rsid w:val="001510C3"/>
    <w:rsid w:val="00151208"/>
    <w:rsid w:val="00151227"/>
    <w:rsid w:val="00151A55"/>
    <w:rsid w:val="00151A82"/>
    <w:rsid w:val="00151C8A"/>
    <w:rsid w:val="00152132"/>
    <w:rsid w:val="00152281"/>
    <w:rsid w:val="001526B3"/>
    <w:rsid w:val="00152831"/>
    <w:rsid w:val="00152B58"/>
    <w:rsid w:val="00152D03"/>
    <w:rsid w:val="00152E67"/>
    <w:rsid w:val="00152ED3"/>
    <w:rsid w:val="00153725"/>
    <w:rsid w:val="0015384F"/>
    <w:rsid w:val="0015394C"/>
    <w:rsid w:val="00153A3C"/>
    <w:rsid w:val="00153AA1"/>
    <w:rsid w:val="00154488"/>
    <w:rsid w:val="001544A1"/>
    <w:rsid w:val="00154656"/>
    <w:rsid w:val="00154B12"/>
    <w:rsid w:val="00154BEB"/>
    <w:rsid w:val="00155329"/>
    <w:rsid w:val="001557A9"/>
    <w:rsid w:val="00155805"/>
    <w:rsid w:val="00155917"/>
    <w:rsid w:val="0015597F"/>
    <w:rsid w:val="00155D27"/>
    <w:rsid w:val="00155DE2"/>
    <w:rsid w:val="00156227"/>
    <w:rsid w:val="00156347"/>
    <w:rsid w:val="001563C2"/>
    <w:rsid w:val="0015650A"/>
    <w:rsid w:val="00156D3C"/>
    <w:rsid w:val="00156FBE"/>
    <w:rsid w:val="00157059"/>
    <w:rsid w:val="0015721A"/>
    <w:rsid w:val="001572DD"/>
    <w:rsid w:val="001575E7"/>
    <w:rsid w:val="00157697"/>
    <w:rsid w:val="001576F6"/>
    <w:rsid w:val="00157C76"/>
    <w:rsid w:val="00160047"/>
    <w:rsid w:val="001602E6"/>
    <w:rsid w:val="0016066C"/>
    <w:rsid w:val="00160ADE"/>
    <w:rsid w:val="00161215"/>
    <w:rsid w:val="001614E0"/>
    <w:rsid w:val="001616F0"/>
    <w:rsid w:val="00161B3B"/>
    <w:rsid w:val="00161BD1"/>
    <w:rsid w:val="00162070"/>
    <w:rsid w:val="00162565"/>
    <w:rsid w:val="001627A1"/>
    <w:rsid w:val="00162956"/>
    <w:rsid w:val="00162D54"/>
    <w:rsid w:val="001634A9"/>
    <w:rsid w:val="001634AB"/>
    <w:rsid w:val="00163C27"/>
    <w:rsid w:val="00163C3E"/>
    <w:rsid w:val="00163D0B"/>
    <w:rsid w:val="00163D94"/>
    <w:rsid w:val="00163DC0"/>
    <w:rsid w:val="001643EA"/>
    <w:rsid w:val="001648C0"/>
    <w:rsid w:val="00164D00"/>
    <w:rsid w:val="00164E34"/>
    <w:rsid w:val="00164E90"/>
    <w:rsid w:val="00164FA2"/>
    <w:rsid w:val="00164FD3"/>
    <w:rsid w:val="00165131"/>
    <w:rsid w:val="00165974"/>
    <w:rsid w:val="001659AA"/>
    <w:rsid w:val="00165A7F"/>
    <w:rsid w:val="00165D22"/>
    <w:rsid w:val="00165D3E"/>
    <w:rsid w:val="0016632D"/>
    <w:rsid w:val="00166A11"/>
    <w:rsid w:val="00166CBA"/>
    <w:rsid w:val="00166F6D"/>
    <w:rsid w:val="00167555"/>
    <w:rsid w:val="001676C2"/>
    <w:rsid w:val="00167831"/>
    <w:rsid w:val="00167CBE"/>
    <w:rsid w:val="00167F5F"/>
    <w:rsid w:val="001701D1"/>
    <w:rsid w:val="001704DE"/>
    <w:rsid w:val="0017082C"/>
    <w:rsid w:val="00170907"/>
    <w:rsid w:val="00170A56"/>
    <w:rsid w:val="00170AB9"/>
    <w:rsid w:val="00170B5D"/>
    <w:rsid w:val="00170C30"/>
    <w:rsid w:val="00170E67"/>
    <w:rsid w:val="00171011"/>
    <w:rsid w:val="0017117F"/>
    <w:rsid w:val="00171472"/>
    <w:rsid w:val="0017198E"/>
    <w:rsid w:val="001719B5"/>
    <w:rsid w:val="00172097"/>
    <w:rsid w:val="0017213A"/>
    <w:rsid w:val="001723CF"/>
    <w:rsid w:val="001730C7"/>
    <w:rsid w:val="0017310F"/>
    <w:rsid w:val="0017333F"/>
    <w:rsid w:val="00173733"/>
    <w:rsid w:val="0017381C"/>
    <w:rsid w:val="00173C65"/>
    <w:rsid w:val="00173D46"/>
    <w:rsid w:val="00174260"/>
    <w:rsid w:val="00174CF4"/>
    <w:rsid w:val="00174EDA"/>
    <w:rsid w:val="001758E5"/>
    <w:rsid w:val="00175F5E"/>
    <w:rsid w:val="0017602E"/>
    <w:rsid w:val="001760DE"/>
    <w:rsid w:val="00176168"/>
    <w:rsid w:val="0017633F"/>
    <w:rsid w:val="00176564"/>
    <w:rsid w:val="00176A07"/>
    <w:rsid w:val="00176DA1"/>
    <w:rsid w:val="001772A6"/>
    <w:rsid w:val="0017791F"/>
    <w:rsid w:val="00177C16"/>
    <w:rsid w:val="00177ED2"/>
    <w:rsid w:val="00180142"/>
    <w:rsid w:val="001801EA"/>
    <w:rsid w:val="00180525"/>
    <w:rsid w:val="00180818"/>
    <w:rsid w:val="00180884"/>
    <w:rsid w:val="001809D5"/>
    <w:rsid w:val="00180CBC"/>
    <w:rsid w:val="00180DB0"/>
    <w:rsid w:val="00180ED8"/>
    <w:rsid w:val="00180F1D"/>
    <w:rsid w:val="00180F33"/>
    <w:rsid w:val="0018113F"/>
    <w:rsid w:val="001813E3"/>
    <w:rsid w:val="0018153E"/>
    <w:rsid w:val="0018176B"/>
    <w:rsid w:val="00181D6A"/>
    <w:rsid w:val="00181F91"/>
    <w:rsid w:val="001820B7"/>
    <w:rsid w:val="0018215B"/>
    <w:rsid w:val="0018229A"/>
    <w:rsid w:val="0018240D"/>
    <w:rsid w:val="0018245F"/>
    <w:rsid w:val="00182807"/>
    <w:rsid w:val="001828ED"/>
    <w:rsid w:val="00182C95"/>
    <w:rsid w:val="00182E23"/>
    <w:rsid w:val="00182F1A"/>
    <w:rsid w:val="00183087"/>
    <w:rsid w:val="00183235"/>
    <w:rsid w:val="00183320"/>
    <w:rsid w:val="001835C5"/>
    <w:rsid w:val="00183651"/>
    <w:rsid w:val="001837DA"/>
    <w:rsid w:val="0018394B"/>
    <w:rsid w:val="00183A73"/>
    <w:rsid w:val="00183CAE"/>
    <w:rsid w:val="00183DC6"/>
    <w:rsid w:val="00183F26"/>
    <w:rsid w:val="00184222"/>
    <w:rsid w:val="001842BA"/>
    <w:rsid w:val="0018480E"/>
    <w:rsid w:val="00184B0A"/>
    <w:rsid w:val="00184FB1"/>
    <w:rsid w:val="00184FD7"/>
    <w:rsid w:val="001854EF"/>
    <w:rsid w:val="00185730"/>
    <w:rsid w:val="00185989"/>
    <w:rsid w:val="00185AA3"/>
    <w:rsid w:val="00185B44"/>
    <w:rsid w:val="00185E10"/>
    <w:rsid w:val="00185E13"/>
    <w:rsid w:val="00185FF3"/>
    <w:rsid w:val="00186331"/>
    <w:rsid w:val="00186485"/>
    <w:rsid w:val="00186E75"/>
    <w:rsid w:val="00186ECB"/>
    <w:rsid w:val="0018715B"/>
    <w:rsid w:val="001872F5"/>
    <w:rsid w:val="00187402"/>
    <w:rsid w:val="001875D5"/>
    <w:rsid w:val="00187631"/>
    <w:rsid w:val="00187889"/>
    <w:rsid w:val="00187B7E"/>
    <w:rsid w:val="00187C2E"/>
    <w:rsid w:val="00187D9B"/>
    <w:rsid w:val="00187DF8"/>
    <w:rsid w:val="00190001"/>
    <w:rsid w:val="0019045E"/>
    <w:rsid w:val="001906CD"/>
    <w:rsid w:val="00190752"/>
    <w:rsid w:val="00190956"/>
    <w:rsid w:val="00190988"/>
    <w:rsid w:val="00190D4E"/>
    <w:rsid w:val="00191096"/>
    <w:rsid w:val="0019146A"/>
    <w:rsid w:val="001918B2"/>
    <w:rsid w:val="00191C94"/>
    <w:rsid w:val="00191CE9"/>
    <w:rsid w:val="001922D0"/>
    <w:rsid w:val="00192357"/>
    <w:rsid w:val="00192675"/>
    <w:rsid w:val="0019299D"/>
    <w:rsid w:val="001930BB"/>
    <w:rsid w:val="00193403"/>
    <w:rsid w:val="001934FE"/>
    <w:rsid w:val="00193686"/>
    <w:rsid w:val="00193988"/>
    <w:rsid w:val="001939B2"/>
    <w:rsid w:val="00193C6E"/>
    <w:rsid w:val="00193D56"/>
    <w:rsid w:val="00194157"/>
    <w:rsid w:val="00194184"/>
    <w:rsid w:val="00194291"/>
    <w:rsid w:val="00194742"/>
    <w:rsid w:val="0019480F"/>
    <w:rsid w:val="00194D8A"/>
    <w:rsid w:val="00195CB8"/>
    <w:rsid w:val="00195FA8"/>
    <w:rsid w:val="00196577"/>
    <w:rsid w:val="00196787"/>
    <w:rsid w:val="00196A85"/>
    <w:rsid w:val="00196F2E"/>
    <w:rsid w:val="00196F48"/>
    <w:rsid w:val="0019722F"/>
    <w:rsid w:val="0019724D"/>
    <w:rsid w:val="00197711"/>
    <w:rsid w:val="001A0753"/>
    <w:rsid w:val="001A0B0F"/>
    <w:rsid w:val="001A1AD0"/>
    <w:rsid w:val="001A1C0A"/>
    <w:rsid w:val="001A1ECA"/>
    <w:rsid w:val="001A2223"/>
    <w:rsid w:val="001A25C9"/>
    <w:rsid w:val="001A28D5"/>
    <w:rsid w:val="001A2A7C"/>
    <w:rsid w:val="001A2C5B"/>
    <w:rsid w:val="001A2F45"/>
    <w:rsid w:val="001A32B4"/>
    <w:rsid w:val="001A3301"/>
    <w:rsid w:val="001A338C"/>
    <w:rsid w:val="001A380B"/>
    <w:rsid w:val="001A381C"/>
    <w:rsid w:val="001A3CE9"/>
    <w:rsid w:val="001A3F38"/>
    <w:rsid w:val="001A40EE"/>
    <w:rsid w:val="001A423B"/>
    <w:rsid w:val="001A4617"/>
    <w:rsid w:val="001A4C02"/>
    <w:rsid w:val="001A4C60"/>
    <w:rsid w:val="001A4EE8"/>
    <w:rsid w:val="001A4FC0"/>
    <w:rsid w:val="001A5052"/>
    <w:rsid w:val="001A5152"/>
    <w:rsid w:val="001A52B8"/>
    <w:rsid w:val="001A548E"/>
    <w:rsid w:val="001A54FC"/>
    <w:rsid w:val="001A576E"/>
    <w:rsid w:val="001A5928"/>
    <w:rsid w:val="001A59E8"/>
    <w:rsid w:val="001A5B8D"/>
    <w:rsid w:val="001A5BF7"/>
    <w:rsid w:val="001A5E92"/>
    <w:rsid w:val="001A5F15"/>
    <w:rsid w:val="001A6E24"/>
    <w:rsid w:val="001A6FD2"/>
    <w:rsid w:val="001A7121"/>
    <w:rsid w:val="001A74DF"/>
    <w:rsid w:val="001A79A2"/>
    <w:rsid w:val="001A7B5F"/>
    <w:rsid w:val="001A7BB3"/>
    <w:rsid w:val="001B0201"/>
    <w:rsid w:val="001B0372"/>
    <w:rsid w:val="001B0D06"/>
    <w:rsid w:val="001B0EC5"/>
    <w:rsid w:val="001B10ED"/>
    <w:rsid w:val="001B11B2"/>
    <w:rsid w:val="001B191F"/>
    <w:rsid w:val="001B19B1"/>
    <w:rsid w:val="001B19E9"/>
    <w:rsid w:val="001B1BE8"/>
    <w:rsid w:val="001B2487"/>
    <w:rsid w:val="001B2621"/>
    <w:rsid w:val="001B26E8"/>
    <w:rsid w:val="001B27A2"/>
    <w:rsid w:val="001B2972"/>
    <w:rsid w:val="001B2AA8"/>
    <w:rsid w:val="001B2BE4"/>
    <w:rsid w:val="001B301D"/>
    <w:rsid w:val="001B33E3"/>
    <w:rsid w:val="001B3525"/>
    <w:rsid w:val="001B3721"/>
    <w:rsid w:val="001B39D4"/>
    <w:rsid w:val="001B3A67"/>
    <w:rsid w:val="001B3B27"/>
    <w:rsid w:val="001B3F67"/>
    <w:rsid w:val="001B4131"/>
    <w:rsid w:val="001B44EA"/>
    <w:rsid w:val="001B4E96"/>
    <w:rsid w:val="001B4F06"/>
    <w:rsid w:val="001B521A"/>
    <w:rsid w:val="001B5272"/>
    <w:rsid w:val="001B5302"/>
    <w:rsid w:val="001B538D"/>
    <w:rsid w:val="001B5821"/>
    <w:rsid w:val="001B5AAB"/>
    <w:rsid w:val="001B5B2C"/>
    <w:rsid w:val="001B5E71"/>
    <w:rsid w:val="001B6183"/>
    <w:rsid w:val="001B6612"/>
    <w:rsid w:val="001B69A3"/>
    <w:rsid w:val="001B6B06"/>
    <w:rsid w:val="001B6B64"/>
    <w:rsid w:val="001B7028"/>
    <w:rsid w:val="001B70A2"/>
    <w:rsid w:val="001B72DD"/>
    <w:rsid w:val="001B738B"/>
    <w:rsid w:val="001B777E"/>
    <w:rsid w:val="001B789C"/>
    <w:rsid w:val="001B78F6"/>
    <w:rsid w:val="001B792A"/>
    <w:rsid w:val="001B7A8F"/>
    <w:rsid w:val="001B7BEA"/>
    <w:rsid w:val="001C06B6"/>
    <w:rsid w:val="001C083B"/>
    <w:rsid w:val="001C08D9"/>
    <w:rsid w:val="001C09A8"/>
    <w:rsid w:val="001C1050"/>
    <w:rsid w:val="001C1183"/>
    <w:rsid w:val="001C12D2"/>
    <w:rsid w:val="001C1509"/>
    <w:rsid w:val="001C1DA3"/>
    <w:rsid w:val="001C210C"/>
    <w:rsid w:val="001C2161"/>
    <w:rsid w:val="001C271D"/>
    <w:rsid w:val="001C2A2D"/>
    <w:rsid w:val="001C2A4E"/>
    <w:rsid w:val="001C2B97"/>
    <w:rsid w:val="001C2C4B"/>
    <w:rsid w:val="001C2CAE"/>
    <w:rsid w:val="001C2E5D"/>
    <w:rsid w:val="001C2FC6"/>
    <w:rsid w:val="001C3127"/>
    <w:rsid w:val="001C328F"/>
    <w:rsid w:val="001C36FE"/>
    <w:rsid w:val="001C3757"/>
    <w:rsid w:val="001C37E9"/>
    <w:rsid w:val="001C38CA"/>
    <w:rsid w:val="001C3954"/>
    <w:rsid w:val="001C398F"/>
    <w:rsid w:val="001C39B9"/>
    <w:rsid w:val="001C3E24"/>
    <w:rsid w:val="001C4235"/>
    <w:rsid w:val="001C4823"/>
    <w:rsid w:val="001C4C1A"/>
    <w:rsid w:val="001C4C63"/>
    <w:rsid w:val="001C4D71"/>
    <w:rsid w:val="001C52C5"/>
    <w:rsid w:val="001C53B7"/>
    <w:rsid w:val="001C541B"/>
    <w:rsid w:val="001C5732"/>
    <w:rsid w:val="001C5841"/>
    <w:rsid w:val="001C59D2"/>
    <w:rsid w:val="001C5C9D"/>
    <w:rsid w:val="001C5E0C"/>
    <w:rsid w:val="001C5F96"/>
    <w:rsid w:val="001C6009"/>
    <w:rsid w:val="001C60D6"/>
    <w:rsid w:val="001C63E8"/>
    <w:rsid w:val="001C645B"/>
    <w:rsid w:val="001C67F5"/>
    <w:rsid w:val="001C6B4D"/>
    <w:rsid w:val="001C6C26"/>
    <w:rsid w:val="001C6C35"/>
    <w:rsid w:val="001C6CE5"/>
    <w:rsid w:val="001C6DA2"/>
    <w:rsid w:val="001C6FF3"/>
    <w:rsid w:val="001C7A4D"/>
    <w:rsid w:val="001C7D22"/>
    <w:rsid w:val="001D0064"/>
    <w:rsid w:val="001D0154"/>
    <w:rsid w:val="001D01C8"/>
    <w:rsid w:val="001D02B7"/>
    <w:rsid w:val="001D04DC"/>
    <w:rsid w:val="001D06DE"/>
    <w:rsid w:val="001D0B83"/>
    <w:rsid w:val="001D0E3D"/>
    <w:rsid w:val="001D114D"/>
    <w:rsid w:val="001D121A"/>
    <w:rsid w:val="001D171F"/>
    <w:rsid w:val="001D19DE"/>
    <w:rsid w:val="001D1B07"/>
    <w:rsid w:val="001D1FC2"/>
    <w:rsid w:val="001D2134"/>
    <w:rsid w:val="001D2808"/>
    <w:rsid w:val="001D2A78"/>
    <w:rsid w:val="001D2F70"/>
    <w:rsid w:val="001D2FAE"/>
    <w:rsid w:val="001D3210"/>
    <w:rsid w:val="001D32AD"/>
    <w:rsid w:val="001D33BA"/>
    <w:rsid w:val="001D34B6"/>
    <w:rsid w:val="001D34E2"/>
    <w:rsid w:val="001D35AE"/>
    <w:rsid w:val="001D35E0"/>
    <w:rsid w:val="001D368E"/>
    <w:rsid w:val="001D38D4"/>
    <w:rsid w:val="001D3A5A"/>
    <w:rsid w:val="001D3C4B"/>
    <w:rsid w:val="001D3C6C"/>
    <w:rsid w:val="001D484E"/>
    <w:rsid w:val="001D4BA9"/>
    <w:rsid w:val="001D4D1C"/>
    <w:rsid w:val="001D4D90"/>
    <w:rsid w:val="001D50DB"/>
    <w:rsid w:val="001D5342"/>
    <w:rsid w:val="001D54CE"/>
    <w:rsid w:val="001D5546"/>
    <w:rsid w:val="001D560A"/>
    <w:rsid w:val="001D59E1"/>
    <w:rsid w:val="001D5DD9"/>
    <w:rsid w:val="001D5EE3"/>
    <w:rsid w:val="001D5F32"/>
    <w:rsid w:val="001D6088"/>
    <w:rsid w:val="001D6094"/>
    <w:rsid w:val="001D6B46"/>
    <w:rsid w:val="001D6E73"/>
    <w:rsid w:val="001D6FF8"/>
    <w:rsid w:val="001D70A6"/>
    <w:rsid w:val="001D750B"/>
    <w:rsid w:val="001D7553"/>
    <w:rsid w:val="001D7946"/>
    <w:rsid w:val="001D7B48"/>
    <w:rsid w:val="001D7ED8"/>
    <w:rsid w:val="001E06E1"/>
    <w:rsid w:val="001E0E00"/>
    <w:rsid w:val="001E0EEE"/>
    <w:rsid w:val="001E1684"/>
    <w:rsid w:val="001E1843"/>
    <w:rsid w:val="001E1AA2"/>
    <w:rsid w:val="001E1C73"/>
    <w:rsid w:val="001E1CC7"/>
    <w:rsid w:val="001E2010"/>
    <w:rsid w:val="001E2047"/>
    <w:rsid w:val="001E206B"/>
    <w:rsid w:val="001E2546"/>
    <w:rsid w:val="001E2C26"/>
    <w:rsid w:val="001E2D09"/>
    <w:rsid w:val="001E2D61"/>
    <w:rsid w:val="001E2E37"/>
    <w:rsid w:val="001E2E91"/>
    <w:rsid w:val="001E30BC"/>
    <w:rsid w:val="001E373E"/>
    <w:rsid w:val="001E37FA"/>
    <w:rsid w:val="001E3AD5"/>
    <w:rsid w:val="001E3FFD"/>
    <w:rsid w:val="001E4354"/>
    <w:rsid w:val="001E450B"/>
    <w:rsid w:val="001E4531"/>
    <w:rsid w:val="001E4982"/>
    <w:rsid w:val="001E4A23"/>
    <w:rsid w:val="001E4A5C"/>
    <w:rsid w:val="001E4BBA"/>
    <w:rsid w:val="001E4DBF"/>
    <w:rsid w:val="001E4F6B"/>
    <w:rsid w:val="001E5605"/>
    <w:rsid w:val="001E5695"/>
    <w:rsid w:val="001E5766"/>
    <w:rsid w:val="001E60EB"/>
    <w:rsid w:val="001E624C"/>
    <w:rsid w:val="001E63E9"/>
    <w:rsid w:val="001E64B9"/>
    <w:rsid w:val="001E6665"/>
    <w:rsid w:val="001E6984"/>
    <w:rsid w:val="001E7210"/>
    <w:rsid w:val="001E7418"/>
    <w:rsid w:val="001E7783"/>
    <w:rsid w:val="001E7AB2"/>
    <w:rsid w:val="001E7B67"/>
    <w:rsid w:val="001E7B9C"/>
    <w:rsid w:val="001E7CD3"/>
    <w:rsid w:val="001E7E7A"/>
    <w:rsid w:val="001F0061"/>
    <w:rsid w:val="001F0278"/>
    <w:rsid w:val="001F0349"/>
    <w:rsid w:val="001F0388"/>
    <w:rsid w:val="001F0606"/>
    <w:rsid w:val="001F078A"/>
    <w:rsid w:val="001F0BB1"/>
    <w:rsid w:val="001F1129"/>
    <w:rsid w:val="001F1380"/>
    <w:rsid w:val="001F1800"/>
    <w:rsid w:val="001F1C33"/>
    <w:rsid w:val="001F1C6A"/>
    <w:rsid w:val="001F20B1"/>
    <w:rsid w:val="001F20CA"/>
    <w:rsid w:val="001F2707"/>
    <w:rsid w:val="001F27EA"/>
    <w:rsid w:val="001F2BE5"/>
    <w:rsid w:val="001F312F"/>
    <w:rsid w:val="001F3283"/>
    <w:rsid w:val="001F32AC"/>
    <w:rsid w:val="001F34B7"/>
    <w:rsid w:val="001F351D"/>
    <w:rsid w:val="001F36D9"/>
    <w:rsid w:val="001F37EF"/>
    <w:rsid w:val="001F38B0"/>
    <w:rsid w:val="001F3ADE"/>
    <w:rsid w:val="001F3D12"/>
    <w:rsid w:val="001F4130"/>
    <w:rsid w:val="001F4376"/>
    <w:rsid w:val="001F4889"/>
    <w:rsid w:val="001F4A0C"/>
    <w:rsid w:val="001F4DDB"/>
    <w:rsid w:val="001F5368"/>
    <w:rsid w:val="001F5550"/>
    <w:rsid w:val="001F5AF3"/>
    <w:rsid w:val="001F5E1B"/>
    <w:rsid w:val="001F5FA9"/>
    <w:rsid w:val="001F617B"/>
    <w:rsid w:val="001F61D9"/>
    <w:rsid w:val="001F6207"/>
    <w:rsid w:val="001F62FF"/>
    <w:rsid w:val="001F6591"/>
    <w:rsid w:val="001F6624"/>
    <w:rsid w:val="001F66E9"/>
    <w:rsid w:val="001F6940"/>
    <w:rsid w:val="001F6A84"/>
    <w:rsid w:val="001F6BF3"/>
    <w:rsid w:val="001F6FEF"/>
    <w:rsid w:val="001F6FF6"/>
    <w:rsid w:val="001F7378"/>
    <w:rsid w:val="001F73CF"/>
    <w:rsid w:val="001F73E5"/>
    <w:rsid w:val="001F756F"/>
    <w:rsid w:val="001F761D"/>
    <w:rsid w:val="001F78A0"/>
    <w:rsid w:val="001F79C8"/>
    <w:rsid w:val="001F7C1D"/>
    <w:rsid w:val="00200079"/>
    <w:rsid w:val="00200124"/>
    <w:rsid w:val="00200286"/>
    <w:rsid w:val="00200471"/>
    <w:rsid w:val="00200474"/>
    <w:rsid w:val="00200836"/>
    <w:rsid w:val="00200924"/>
    <w:rsid w:val="00200D34"/>
    <w:rsid w:val="00201112"/>
    <w:rsid w:val="0020133F"/>
    <w:rsid w:val="00201357"/>
    <w:rsid w:val="00201AA0"/>
    <w:rsid w:val="00202108"/>
    <w:rsid w:val="00202303"/>
    <w:rsid w:val="002024EF"/>
    <w:rsid w:val="002028E0"/>
    <w:rsid w:val="00202932"/>
    <w:rsid w:val="002029F3"/>
    <w:rsid w:val="00202B80"/>
    <w:rsid w:val="00202CA1"/>
    <w:rsid w:val="00202CA4"/>
    <w:rsid w:val="00202D57"/>
    <w:rsid w:val="00202F1E"/>
    <w:rsid w:val="002033B1"/>
    <w:rsid w:val="00203586"/>
    <w:rsid w:val="00203887"/>
    <w:rsid w:val="00203A24"/>
    <w:rsid w:val="00203C09"/>
    <w:rsid w:val="00203EC8"/>
    <w:rsid w:val="00204021"/>
    <w:rsid w:val="00204298"/>
    <w:rsid w:val="002044ED"/>
    <w:rsid w:val="00204CCC"/>
    <w:rsid w:val="00204DC3"/>
    <w:rsid w:val="00205081"/>
    <w:rsid w:val="002051BB"/>
    <w:rsid w:val="002051D1"/>
    <w:rsid w:val="0020525D"/>
    <w:rsid w:val="00205390"/>
    <w:rsid w:val="0020539B"/>
    <w:rsid w:val="0020541F"/>
    <w:rsid w:val="002055EC"/>
    <w:rsid w:val="00205C55"/>
    <w:rsid w:val="0020603E"/>
    <w:rsid w:val="0020635A"/>
    <w:rsid w:val="00206972"/>
    <w:rsid w:val="00206C0F"/>
    <w:rsid w:val="00206C1D"/>
    <w:rsid w:val="002075B6"/>
    <w:rsid w:val="00207DDB"/>
    <w:rsid w:val="00207F63"/>
    <w:rsid w:val="002101C3"/>
    <w:rsid w:val="0021026F"/>
    <w:rsid w:val="00210280"/>
    <w:rsid w:val="002104FD"/>
    <w:rsid w:val="002106F8"/>
    <w:rsid w:val="00210733"/>
    <w:rsid w:val="00210A72"/>
    <w:rsid w:val="00210B67"/>
    <w:rsid w:val="00210DB1"/>
    <w:rsid w:val="002110D2"/>
    <w:rsid w:val="00211508"/>
    <w:rsid w:val="0021175C"/>
    <w:rsid w:val="00211825"/>
    <w:rsid w:val="00211B4E"/>
    <w:rsid w:val="00211DEC"/>
    <w:rsid w:val="002120FD"/>
    <w:rsid w:val="002121E0"/>
    <w:rsid w:val="0021223C"/>
    <w:rsid w:val="0021227C"/>
    <w:rsid w:val="00212641"/>
    <w:rsid w:val="00212643"/>
    <w:rsid w:val="002126A0"/>
    <w:rsid w:val="0021313D"/>
    <w:rsid w:val="002132D9"/>
    <w:rsid w:val="00213408"/>
    <w:rsid w:val="0021343F"/>
    <w:rsid w:val="0021354A"/>
    <w:rsid w:val="0021375F"/>
    <w:rsid w:val="0021466B"/>
    <w:rsid w:val="0021471C"/>
    <w:rsid w:val="00214E42"/>
    <w:rsid w:val="002154EF"/>
    <w:rsid w:val="002155E5"/>
    <w:rsid w:val="0021562D"/>
    <w:rsid w:val="00215A07"/>
    <w:rsid w:val="00215B1B"/>
    <w:rsid w:val="00215C81"/>
    <w:rsid w:val="00215D1E"/>
    <w:rsid w:val="00216010"/>
    <w:rsid w:val="0021619C"/>
    <w:rsid w:val="002163FF"/>
    <w:rsid w:val="0021642B"/>
    <w:rsid w:val="00216667"/>
    <w:rsid w:val="0021691F"/>
    <w:rsid w:val="00216DD1"/>
    <w:rsid w:val="00216F62"/>
    <w:rsid w:val="002174DD"/>
    <w:rsid w:val="00217B6C"/>
    <w:rsid w:val="00217D5C"/>
    <w:rsid w:val="002202F2"/>
    <w:rsid w:val="002203B0"/>
    <w:rsid w:val="00220DE0"/>
    <w:rsid w:val="002218B0"/>
    <w:rsid w:val="002218C0"/>
    <w:rsid w:val="00221996"/>
    <w:rsid w:val="00222308"/>
    <w:rsid w:val="0022234D"/>
    <w:rsid w:val="00222555"/>
    <w:rsid w:val="002225F5"/>
    <w:rsid w:val="00222D88"/>
    <w:rsid w:val="00222DE7"/>
    <w:rsid w:val="00222E09"/>
    <w:rsid w:val="00223A85"/>
    <w:rsid w:val="00223C37"/>
    <w:rsid w:val="00223DE0"/>
    <w:rsid w:val="0022408A"/>
    <w:rsid w:val="00224272"/>
    <w:rsid w:val="0022437D"/>
    <w:rsid w:val="002247B7"/>
    <w:rsid w:val="00224838"/>
    <w:rsid w:val="0022492D"/>
    <w:rsid w:val="002251DC"/>
    <w:rsid w:val="00225451"/>
    <w:rsid w:val="002257B8"/>
    <w:rsid w:val="002259D4"/>
    <w:rsid w:val="002262E7"/>
    <w:rsid w:val="002263A5"/>
    <w:rsid w:val="0022647B"/>
    <w:rsid w:val="002265FC"/>
    <w:rsid w:val="002267CC"/>
    <w:rsid w:val="00226B28"/>
    <w:rsid w:val="00227117"/>
    <w:rsid w:val="00227410"/>
    <w:rsid w:val="00227853"/>
    <w:rsid w:val="00227DD8"/>
    <w:rsid w:val="002303A1"/>
    <w:rsid w:val="002303D0"/>
    <w:rsid w:val="002304AC"/>
    <w:rsid w:val="00230571"/>
    <w:rsid w:val="002309F3"/>
    <w:rsid w:val="00230A6C"/>
    <w:rsid w:val="00230BDC"/>
    <w:rsid w:val="00230BF1"/>
    <w:rsid w:val="002313F1"/>
    <w:rsid w:val="0023143C"/>
    <w:rsid w:val="002314C7"/>
    <w:rsid w:val="002315AB"/>
    <w:rsid w:val="00231613"/>
    <w:rsid w:val="00231736"/>
    <w:rsid w:val="00231973"/>
    <w:rsid w:val="00231987"/>
    <w:rsid w:val="00231AE3"/>
    <w:rsid w:val="00231B73"/>
    <w:rsid w:val="0023203B"/>
    <w:rsid w:val="00232354"/>
    <w:rsid w:val="002324A2"/>
    <w:rsid w:val="00232DA4"/>
    <w:rsid w:val="002330E3"/>
    <w:rsid w:val="002331C8"/>
    <w:rsid w:val="002334A8"/>
    <w:rsid w:val="0023356A"/>
    <w:rsid w:val="00233AFB"/>
    <w:rsid w:val="00233E12"/>
    <w:rsid w:val="00234111"/>
    <w:rsid w:val="0023430A"/>
    <w:rsid w:val="002345A1"/>
    <w:rsid w:val="00234A5A"/>
    <w:rsid w:val="00234B4E"/>
    <w:rsid w:val="00234BE0"/>
    <w:rsid w:val="00234C14"/>
    <w:rsid w:val="00234F04"/>
    <w:rsid w:val="0023524D"/>
    <w:rsid w:val="002352F3"/>
    <w:rsid w:val="00235436"/>
    <w:rsid w:val="00235482"/>
    <w:rsid w:val="002354A6"/>
    <w:rsid w:val="0023550A"/>
    <w:rsid w:val="002355D7"/>
    <w:rsid w:val="0023575D"/>
    <w:rsid w:val="00235926"/>
    <w:rsid w:val="00235C57"/>
    <w:rsid w:val="00235EF7"/>
    <w:rsid w:val="002360CE"/>
    <w:rsid w:val="002362C5"/>
    <w:rsid w:val="00236417"/>
    <w:rsid w:val="0023651E"/>
    <w:rsid w:val="00236644"/>
    <w:rsid w:val="002366ED"/>
    <w:rsid w:val="002368EE"/>
    <w:rsid w:val="00236CBD"/>
    <w:rsid w:val="00236F65"/>
    <w:rsid w:val="00237555"/>
    <w:rsid w:val="0023793D"/>
    <w:rsid w:val="0023796F"/>
    <w:rsid w:val="00237978"/>
    <w:rsid w:val="00237C72"/>
    <w:rsid w:val="00237EC4"/>
    <w:rsid w:val="0024009F"/>
    <w:rsid w:val="00240267"/>
    <w:rsid w:val="002403A9"/>
    <w:rsid w:val="002404F5"/>
    <w:rsid w:val="00240530"/>
    <w:rsid w:val="00240623"/>
    <w:rsid w:val="00240923"/>
    <w:rsid w:val="00240DAA"/>
    <w:rsid w:val="00240DB5"/>
    <w:rsid w:val="00241145"/>
    <w:rsid w:val="00241199"/>
    <w:rsid w:val="00241338"/>
    <w:rsid w:val="00241495"/>
    <w:rsid w:val="00241785"/>
    <w:rsid w:val="00241986"/>
    <w:rsid w:val="00241CE2"/>
    <w:rsid w:val="00241D77"/>
    <w:rsid w:val="00241E5D"/>
    <w:rsid w:val="00241EED"/>
    <w:rsid w:val="00241FDD"/>
    <w:rsid w:val="00242441"/>
    <w:rsid w:val="00242A11"/>
    <w:rsid w:val="00242AFB"/>
    <w:rsid w:val="0024334E"/>
    <w:rsid w:val="002437EE"/>
    <w:rsid w:val="00243DFF"/>
    <w:rsid w:val="0024438C"/>
    <w:rsid w:val="002448D9"/>
    <w:rsid w:val="0024492E"/>
    <w:rsid w:val="00244C3E"/>
    <w:rsid w:val="0024575C"/>
    <w:rsid w:val="00245C1C"/>
    <w:rsid w:val="002460DC"/>
    <w:rsid w:val="00246146"/>
    <w:rsid w:val="00246175"/>
    <w:rsid w:val="0024618F"/>
    <w:rsid w:val="002465D1"/>
    <w:rsid w:val="0024664C"/>
    <w:rsid w:val="00246914"/>
    <w:rsid w:val="00246A4B"/>
    <w:rsid w:val="00246AD1"/>
    <w:rsid w:val="00246D03"/>
    <w:rsid w:val="00246E1D"/>
    <w:rsid w:val="00246F3A"/>
    <w:rsid w:val="00247036"/>
    <w:rsid w:val="00247196"/>
    <w:rsid w:val="00247843"/>
    <w:rsid w:val="002479C8"/>
    <w:rsid w:val="00247D18"/>
    <w:rsid w:val="00247F4F"/>
    <w:rsid w:val="00250085"/>
    <w:rsid w:val="002500C1"/>
    <w:rsid w:val="00250182"/>
    <w:rsid w:val="0025018E"/>
    <w:rsid w:val="00250515"/>
    <w:rsid w:val="0025070E"/>
    <w:rsid w:val="00250A03"/>
    <w:rsid w:val="00250B3B"/>
    <w:rsid w:val="00250E10"/>
    <w:rsid w:val="00251652"/>
    <w:rsid w:val="002518B9"/>
    <w:rsid w:val="00251A6D"/>
    <w:rsid w:val="00251DA5"/>
    <w:rsid w:val="0025212A"/>
    <w:rsid w:val="0025225A"/>
    <w:rsid w:val="00252965"/>
    <w:rsid w:val="00252A39"/>
    <w:rsid w:val="00252A45"/>
    <w:rsid w:val="00252AE1"/>
    <w:rsid w:val="00252B56"/>
    <w:rsid w:val="00252BAE"/>
    <w:rsid w:val="00252DB6"/>
    <w:rsid w:val="00252FBE"/>
    <w:rsid w:val="002535F2"/>
    <w:rsid w:val="0025389C"/>
    <w:rsid w:val="002543AC"/>
    <w:rsid w:val="0025498E"/>
    <w:rsid w:val="00254CCD"/>
    <w:rsid w:val="00254ECD"/>
    <w:rsid w:val="002552AE"/>
    <w:rsid w:val="002552CD"/>
    <w:rsid w:val="00255429"/>
    <w:rsid w:val="0025550D"/>
    <w:rsid w:val="0025574E"/>
    <w:rsid w:val="00255872"/>
    <w:rsid w:val="00255C26"/>
    <w:rsid w:val="0025608D"/>
    <w:rsid w:val="002562A8"/>
    <w:rsid w:val="002569FB"/>
    <w:rsid w:val="00256B09"/>
    <w:rsid w:val="00256B35"/>
    <w:rsid w:val="00256BA7"/>
    <w:rsid w:val="00257379"/>
    <w:rsid w:val="002573CE"/>
    <w:rsid w:val="00257686"/>
    <w:rsid w:val="00257860"/>
    <w:rsid w:val="00257B2A"/>
    <w:rsid w:val="00257BFA"/>
    <w:rsid w:val="00257EE2"/>
    <w:rsid w:val="00257FEF"/>
    <w:rsid w:val="00260039"/>
    <w:rsid w:val="002606AA"/>
    <w:rsid w:val="00260E09"/>
    <w:rsid w:val="00260E49"/>
    <w:rsid w:val="00260F9E"/>
    <w:rsid w:val="00261085"/>
    <w:rsid w:val="002611AC"/>
    <w:rsid w:val="00261701"/>
    <w:rsid w:val="002617A6"/>
    <w:rsid w:val="00261DB8"/>
    <w:rsid w:val="00261DCD"/>
    <w:rsid w:val="00261E81"/>
    <w:rsid w:val="00261F98"/>
    <w:rsid w:val="0026211F"/>
    <w:rsid w:val="00262145"/>
    <w:rsid w:val="002625DA"/>
    <w:rsid w:val="00262630"/>
    <w:rsid w:val="0026276A"/>
    <w:rsid w:val="002627F2"/>
    <w:rsid w:val="002629CF"/>
    <w:rsid w:val="00262C03"/>
    <w:rsid w:val="00262EED"/>
    <w:rsid w:val="0026309C"/>
    <w:rsid w:val="002630C5"/>
    <w:rsid w:val="00263309"/>
    <w:rsid w:val="0026334A"/>
    <w:rsid w:val="002633A9"/>
    <w:rsid w:val="00263597"/>
    <w:rsid w:val="00263984"/>
    <w:rsid w:val="00263A35"/>
    <w:rsid w:val="00263C78"/>
    <w:rsid w:val="00263ED7"/>
    <w:rsid w:val="00263F46"/>
    <w:rsid w:val="002649C2"/>
    <w:rsid w:val="002649E0"/>
    <w:rsid w:val="002651B0"/>
    <w:rsid w:val="002651B9"/>
    <w:rsid w:val="00265357"/>
    <w:rsid w:val="0026565A"/>
    <w:rsid w:val="00265B02"/>
    <w:rsid w:val="002662A7"/>
    <w:rsid w:val="00266472"/>
    <w:rsid w:val="00266645"/>
    <w:rsid w:val="00266A8A"/>
    <w:rsid w:val="00267431"/>
    <w:rsid w:val="0026747D"/>
    <w:rsid w:val="002674DF"/>
    <w:rsid w:val="00267B87"/>
    <w:rsid w:val="00267BB2"/>
    <w:rsid w:val="00267BBC"/>
    <w:rsid w:val="00267F4F"/>
    <w:rsid w:val="00267FC8"/>
    <w:rsid w:val="00270313"/>
    <w:rsid w:val="002703C9"/>
    <w:rsid w:val="00270843"/>
    <w:rsid w:val="002708C8"/>
    <w:rsid w:val="002709CE"/>
    <w:rsid w:val="00270F41"/>
    <w:rsid w:val="00270FCC"/>
    <w:rsid w:val="002712A8"/>
    <w:rsid w:val="0027161A"/>
    <w:rsid w:val="002716DC"/>
    <w:rsid w:val="0027176F"/>
    <w:rsid w:val="00271A91"/>
    <w:rsid w:val="00271E3D"/>
    <w:rsid w:val="00272316"/>
    <w:rsid w:val="002728C4"/>
    <w:rsid w:val="00272FC8"/>
    <w:rsid w:val="00273186"/>
    <w:rsid w:val="00273314"/>
    <w:rsid w:val="00273AD3"/>
    <w:rsid w:val="00273C6A"/>
    <w:rsid w:val="00273CA6"/>
    <w:rsid w:val="00273E18"/>
    <w:rsid w:val="00273F65"/>
    <w:rsid w:val="002742FE"/>
    <w:rsid w:val="00274367"/>
    <w:rsid w:val="00274798"/>
    <w:rsid w:val="00274BCB"/>
    <w:rsid w:val="00275613"/>
    <w:rsid w:val="0027566F"/>
    <w:rsid w:val="002756A7"/>
    <w:rsid w:val="0027588C"/>
    <w:rsid w:val="00275B1E"/>
    <w:rsid w:val="0027611C"/>
    <w:rsid w:val="0027613A"/>
    <w:rsid w:val="00276423"/>
    <w:rsid w:val="00276626"/>
    <w:rsid w:val="00276A5B"/>
    <w:rsid w:val="00276C1D"/>
    <w:rsid w:val="00276C4C"/>
    <w:rsid w:val="00276C5F"/>
    <w:rsid w:val="00276D74"/>
    <w:rsid w:val="00277265"/>
    <w:rsid w:val="00277385"/>
    <w:rsid w:val="00277704"/>
    <w:rsid w:val="00277BA2"/>
    <w:rsid w:val="00277DBA"/>
    <w:rsid w:val="00277EB1"/>
    <w:rsid w:val="00280169"/>
    <w:rsid w:val="00280755"/>
    <w:rsid w:val="00280785"/>
    <w:rsid w:val="002807C9"/>
    <w:rsid w:val="0028091D"/>
    <w:rsid w:val="00280A31"/>
    <w:rsid w:val="00280ACF"/>
    <w:rsid w:val="00280F17"/>
    <w:rsid w:val="00281001"/>
    <w:rsid w:val="0028106C"/>
    <w:rsid w:val="002813F2"/>
    <w:rsid w:val="00281463"/>
    <w:rsid w:val="002815B6"/>
    <w:rsid w:val="00281D82"/>
    <w:rsid w:val="00281D94"/>
    <w:rsid w:val="00281DB7"/>
    <w:rsid w:val="00281DFB"/>
    <w:rsid w:val="00282538"/>
    <w:rsid w:val="00282672"/>
    <w:rsid w:val="002828C7"/>
    <w:rsid w:val="00282DA1"/>
    <w:rsid w:val="00282EF4"/>
    <w:rsid w:val="00282FD8"/>
    <w:rsid w:val="002836B3"/>
    <w:rsid w:val="00283C59"/>
    <w:rsid w:val="00283CA5"/>
    <w:rsid w:val="00284094"/>
    <w:rsid w:val="00284144"/>
    <w:rsid w:val="0028440E"/>
    <w:rsid w:val="00284450"/>
    <w:rsid w:val="0028446D"/>
    <w:rsid w:val="002844CC"/>
    <w:rsid w:val="0028476C"/>
    <w:rsid w:val="0028482C"/>
    <w:rsid w:val="00284B32"/>
    <w:rsid w:val="00284B3D"/>
    <w:rsid w:val="00284CFF"/>
    <w:rsid w:val="00284F45"/>
    <w:rsid w:val="0028544E"/>
    <w:rsid w:val="0028568A"/>
    <w:rsid w:val="0028575D"/>
    <w:rsid w:val="00285B43"/>
    <w:rsid w:val="00285E88"/>
    <w:rsid w:val="002862CD"/>
    <w:rsid w:val="00286305"/>
    <w:rsid w:val="00286739"/>
    <w:rsid w:val="0028698F"/>
    <w:rsid w:val="00286B9A"/>
    <w:rsid w:val="00287101"/>
    <w:rsid w:val="00287344"/>
    <w:rsid w:val="002873F5"/>
    <w:rsid w:val="0028766F"/>
    <w:rsid w:val="00287676"/>
    <w:rsid w:val="002877CC"/>
    <w:rsid w:val="0028788D"/>
    <w:rsid w:val="00287937"/>
    <w:rsid w:val="00287C78"/>
    <w:rsid w:val="002905D3"/>
    <w:rsid w:val="002908F4"/>
    <w:rsid w:val="00290C85"/>
    <w:rsid w:val="00290D30"/>
    <w:rsid w:val="00290DEB"/>
    <w:rsid w:val="00291142"/>
    <w:rsid w:val="00291B28"/>
    <w:rsid w:val="00292866"/>
    <w:rsid w:val="00292ABE"/>
    <w:rsid w:val="00292E27"/>
    <w:rsid w:val="00293111"/>
    <w:rsid w:val="0029371C"/>
    <w:rsid w:val="00293973"/>
    <w:rsid w:val="00293BCD"/>
    <w:rsid w:val="00294116"/>
    <w:rsid w:val="0029472C"/>
    <w:rsid w:val="0029478A"/>
    <w:rsid w:val="00294C09"/>
    <w:rsid w:val="00294C29"/>
    <w:rsid w:val="00294E1E"/>
    <w:rsid w:val="00295BA8"/>
    <w:rsid w:val="00295BE6"/>
    <w:rsid w:val="00295C88"/>
    <w:rsid w:val="00295D1B"/>
    <w:rsid w:val="00295DCE"/>
    <w:rsid w:val="00295E3E"/>
    <w:rsid w:val="00295EBF"/>
    <w:rsid w:val="002966EE"/>
    <w:rsid w:val="00296817"/>
    <w:rsid w:val="00297124"/>
    <w:rsid w:val="00297229"/>
    <w:rsid w:val="002973B4"/>
    <w:rsid w:val="00297AEB"/>
    <w:rsid w:val="00297C16"/>
    <w:rsid w:val="002A020B"/>
    <w:rsid w:val="002A02D4"/>
    <w:rsid w:val="002A096B"/>
    <w:rsid w:val="002A09BD"/>
    <w:rsid w:val="002A09C9"/>
    <w:rsid w:val="002A0AC6"/>
    <w:rsid w:val="002A0EA1"/>
    <w:rsid w:val="002A10CF"/>
    <w:rsid w:val="002A17B4"/>
    <w:rsid w:val="002A187F"/>
    <w:rsid w:val="002A19DE"/>
    <w:rsid w:val="002A1B12"/>
    <w:rsid w:val="002A1DFE"/>
    <w:rsid w:val="002A1F69"/>
    <w:rsid w:val="002A21E9"/>
    <w:rsid w:val="002A21FC"/>
    <w:rsid w:val="002A2423"/>
    <w:rsid w:val="002A2801"/>
    <w:rsid w:val="002A28DC"/>
    <w:rsid w:val="002A314B"/>
    <w:rsid w:val="002A3275"/>
    <w:rsid w:val="002A3299"/>
    <w:rsid w:val="002A3543"/>
    <w:rsid w:val="002A36F8"/>
    <w:rsid w:val="002A3A21"/>
    <w:rsid w:val="002A3D54"/>
    <w:rsid w:val="002A3F74"/>
    <w:rsid w:val="002A42CB"/>
    <w:rsid w:val="002A4367"/>
    <w:rsid w:val="002A44B4"/>
    <w:rsid w:val="002A48FC"/>
    <w:rsid w:val="002A4A5E"/>
    <w:rsid w:val="002A4BC1"/>
    <w:rsid w:val="002A4F05"/>
    <w:rsid w:val="002A5162"/>
    <w:rsid w:val="002A5378"/>
    <w:rsid w:val="002A543D"/>
    <w:rsid w:val="002A5470"/>
    <w:rsid w:val="002A5827"/>
    <w:rsid w:val="002A5A4E"/>
    <w:rsid w:val="002A5E50"/>
    <w:rsid w:val="002A6684"/>
    <w:rsid w:val="002A6797"/>
    <w:rsid w:val="002A68D7"/>
    <w:rsid w:val="002A69AE"/>
    <w:rsid w:val="002A7346"/>
    <w:rsid w:val="002A75DD"/>
    <w:rsid w:val="002A7688"/>
    <w:rsid w:val="002A77CB"/>
    <w:rsid w:val="002A78DB"/>
    <w:rsid w:val="002A78E6"/>
    <w:rsid w:val="002A7C1E"/>
    <w:rsid w:val="002A7C41"/>
    <w:rsid w:val="002B0299"/>
    <w:rsid w:val="002B04D2"/>
    <w:rsid w:val="002B073B"/>
    <w:rsid w:val="002B08D3"/>
    <w:rsid w:val="002B0972"/>
    <w:rsid w:val="002B0AD4"/>
    <w:rsid w:val="002B0C4D"/>
    <w:rsid w:val="002B0CBA"/>
    <w:rsid w:val="002B149A"/>
    <w:rsid w:val="002B1788"/>
    <w:rsid w:val="002B18D7"/>
    <w:rsid w:val="002B1B41"/>
    <w:rsid w:val="002B1D3F"/>
    <w:rsid w:val="002B1E80"/>
    <w:rsid w:val="002B22B8"/>
    <w:rsid w:val="002B27FF"/>
    <w:rsid w:val="002B29B4"/>
    <w:rsid w:val="002B3041"/>
    <w:rsid w:val="002B3302"/>
    <w:rsid w:val="002B3598"/>
    <w:rsid w:val="002B36AF"/>
    <w:rsid w:val="002B3935"/>
    <w:rsid w:val="002B3AB6"/>
    <w:rsid w:val="002B3ACE"/>
    <w:rsid w:val="002B40C4"/>
    <w:rsid w:val="002B416B"/>
    <w:rsid w:val="002B4276"/>
    <w:rsid w:val="002B46FD"/>
    <w:rsid w:val="002B4818"/>
    <w:rsid w:val="002B4B00"/>
    <w:rsid w:val="002B4B42"/>
    <w:rsid w:val="002B4E33"/>
    <w:rsid w:val="002B4E97"/>
    <w:rsid w:val="002B4F49"/>
    <w:rsid w:val="002B5342"/>
    <w:rsid w:val="002B5592"/>
    <w:rsid w:val="002B5606"/>
    <w:rsid w:val="002B5731"/>
    <w:rsid w:val="002B5889"/>
    <w:rsid w:val="002B5937"/>
    <w:rsid w:val="002B59FA"/>
    <w:rsid w:val="002B5C53"/>
    <w:rsid w:val="002B5CE9"/>
    <w:rsid w:val="002B5E4E"/>
    <w:rsid w:val="002B5F70"/>
    <w:rsid w:val="002B6311"/>
    <w:rsid w:val="002B636E"/>
    <w:rsid w:val="002B6B1D"/>
    <w:rsid w:val="002B6F3F"/>
    <w:rsid w:val="002B6FAE"/>
    <w:rsid w:val="002B702E"/>
    <w:rsid w:val="002B72EE"/>
    <w:rsid w:val="002B779A"/>
    <w:rsid w:val="002B7919"/>
    <w:rsid w:val="002B7A52"/>
    <w:rsid w:val="002C00D4"/>
    <w:rsid w:val="002C0149"/>
    <w:rsid w:val="002C0153"/>
    <w:rsid w:val="002C01BF"/>
    <w:rsid w:val="002C022C"/>
    <w:rsid w:val="002C025C"/>
    <w:rsid w:val="002C07A7"/>
    <w:rsid w:val="002C07B7"/>
    <w:rsid w:val="002C0810"/>
    <w:rsid w:val="002C0A17"/>
    <w:rsid w:val="002C0A1A"/>
    <w:rsid w:val="002C0BF0"/>
    <w:rsid w:val="002C1778"/>
    <w:rsid w:val="002C17AB"/>
    <w:rsid w:val="002C1C83"/>
    <w:rsid w:val="002C1CB9"/>
    <w:rsid w:val="002C20D0"/>
    <w:rsid w:val="002C21D7"/>
    <w:rsid w:val="002C2337"/>
    <w:rsid w:val="002C2F5F"/>
    <w:rsid w:val="002C3981"/>
    <w:rsid w:val="002C39D7"/>
    <w:rsid w:val="002C3F87"/>
    <w:rsid w:val="002C3F8F"/>
    <w:rsid w:val="002C4048"/>
    <w:rsid w:val="002C4748"/>
    <w:rsid w:val="002C4766"/>
    <w:rsid w:val="002C4896"/>
    <w:rsid w:val="002C4899"/>
    <w:rsid w:val="002C4A04"/>
    <w:rsid w:val="002C4E13"/>
    <w:rsid w:val="002C52E6"/>
    <w:rsid w:val="002C556F"/>
    <w:rsid w:val="002C58B2"/>
    <w:rsid w:val="002C590D"/>
    <w:rsid w:val="002C5AAC"/>
    <w:rsid w:val="002C5BEE"/>
    <w:rsid w:val="002C5C17"/>
    <w:rsid w:val="002C5E6F"/>
    <w:rsid w:val="002C6009"/>
    <w:rsid w:val="002C6033"/>
    <w:rsid w:val="002C6267"/>
    <w:rsid w:val="002C6419"/>
    <w:rsid w:val="002C6424"/>
    <w:rsid w:val="002C6446"/>
    <w:rsid w:val="002C647B"/>
    <w:rsid w:val="002C6758"/>
    <w:rsid w:val="002C6814"/>
    <w:rsid w:val="002C6B4C"/>
    <w:rsid w:val="002C6E7D"/>
    <w:rsid w:val="002C6FC6"/>
    <w:rsid w:val="002C7243"/>
    <w:rsid w:val="002C7729"/>
    <w:rsid w:val="002C7767"/>
    <w:rsid w:val="002C784E"/>
    <w:rsid w:val="002C791E"/>
    <w:rsid w:val="002D014F"/>
    <w:rsid w:val="002D0206"/>
    <w:rsid w:val="002D0331"/>
    <w:rsid w:val="002D0374"/>
    <w:rsid w:val="002D0665"/>
    <w:rsid w:val="002D0993"/>
    <w:rsid w:val="002D0ACC"/>
    <w:rsid w:val="002D0B80"/>
    <w:rsid w:val="002D0DBA"/>
    <w:rsid w:val="002D1464"/>
    <w:rsid w:val="002D15F5"/>
    <w:rsid w:val="002D16EC"/>
    <w:rsid w:val="002D1EE3"/>
    <w:rsid w:val="002D2162"/>
    <w:rsid w:val="002D228F"/>
    <w:rsid w:val="002D271E"/>
    <w:rsid w:val="002D277B"/>
    <w:rsid w:val="002D2C69"/>
    <w:rsid w:val="002D2E24"/>
    <w:rsid w:val="002D320C"/>
    <w:rsid w:val="002D3599"/>
    <w:rsid w:val="002D3618"/>
    <w:rsid w:val="002D3758"/>
    <w:rsid w:val="002D37D7"/>
    <w:rsid w:val="002D37E5"/>
    <w:rsid w:val="002D3830"/>
    <w:rsid w:val="002D390C"/>
    <w:rsid w:val="002D3AA4"/>
    <w:rsid w:val="002D3AC4"/>
    <w:rsid w:val="002D3D0B"/>
    <w:rsid w:val="002D3EB7"/>
    <w:rsid w:val="002D3EE0"/>
    <w:rsid w:val="002D3F95"/>
    <w:rsid w:val="002D4023"/>
    <w:rsid w:val="002D46E7"/>
    <w:rsid w:val="002D49AD"/>
    <w:rsid w:val="002D4BE4"/>
    <w:rsid w:val="002D501F"/>
    <w:rsid w:val="002D562C"/>
    <w:rsid w:val="002D5636"/>
    <w:rsid w:val="002D565A"/>
    <w:rsid w:val="002D568B"/>
    <w:rsid w:val="002D5C2D"/>
    <w:rsid w:val="002D6253"/>
    <w:rsid w:val="002D62A5"/>
    <w:rsid w:val="002D6BA2"/>
    <w:rsid w:val="002D6DDE"/>
    <w:rsid w:val="002D6F0F"/>
    <w:rsid w:val="002D6FBD"/>
    <w:rsid w:val="002D7550"/>
    <w:rsid w:val="002D7799"/>
    <w:rsid w:val="002D78FF"/>
    <w:rsid w:val="002D7A4D"/>
    <w:rsid w:val="002D7B17"/>
    <w:rsid w:val="002D7C71"/>
    <w:rsid w:val="002D7EB5"/>
    <w:rsid w:val="002E01D7"/>
    <w:rsid w:val="002E021E"/>
    <w:rsid w:val="002E0595"/>
    <w:rsid w:val="002E09E2"/>
    <w:rsid w:val="002E0BDF"/>
    <w:rsid w:val="002E0ECA"/>
    <w:rsid w:val="002E105E"/>
    <w:rsid w:val="002E1379"/>
    <w:rsid w:val="002E151A"/>
    <w:rsid w:val="002E1597"/>
    <w:rsid w:val="002E1831"/>
    <w:rsid w:val="002E1AE5"/>
    <w:rsid w:val="002E1B3D"/>
    <w:rsid w:val="002E1BAE"/>
    <w:rsid w:val="002E1D72"/>
    <w:rsid w:val="002E1E04"/>
    <w:rsid w:val="002E1EAF"/>
    <w:rsid w:val="002E2218"/>
    <w:rsid w:val="002E24F2"/>
    <w:rsid w:val="002E2669"/>
    <w:rsid w:val="002E2B17"/>
    <w:rsid w:val="002E2B97"/>
    <w:rsid w:val="002E31A3"/>
    <w:rsid w:val="002E3209"/>
    <w:rsid w:val="002E338F"/>
    <w:rsid w:val="002E36F0"/>
    <w:rsid w:val="002E38FD"/>
    <w:rsid w:val="002E390B"/>
    <w:rsid w:val="002E3C48"/>
    <w:rsid w:val="002E3C9D"/>
    <w:rsid w:val="002E4072"/>
    <w:rsid w:val="002E429E"/>
    <w:rsid w:val="002E443E"/>
    <w:rsid w:val="002E4A53"/>
    <w:rsid w:val="002E538F"/>
    <w:rsid w:val="002E56EC"/>
    <w:rsid w:val="002E5967"/>
    <w:rsid w:val="002E5E9B"/>
    <w:rsid w:val="002E61C4"/>
    <w:rsid w:val="002E6234"/>
    <w:rsid w:val="002E62DD"/>
    <w:rsid w:val="002E6B51"/>
    <w:rsid w:val="002E73A3"/>
    <w:rsid w:val="002E73AA"/>
    <w:rsid w:val="002E7544"/>
    <w:rsid w:val="002E775D"/>
    <w:rsid w:val="002E7B9A"/>
    <w:rsid w:val="002E7D8A"/>
    <w:rsid w:val="002F03DC"/>
    <w:rsid w:val="002F03FB"/>
    <w:rsid w:val="002F04D4"/>
    <w:rsid w:val="002F05E9"/>
    <w:rsid w:val="002F069D"/>
    <w:rsid w:val="002F0C0E"/>
    <w:rsid w:val="002F0F9A"/>
    <w:rsid w:val="002F0FE3"/>
    <w:rsid w:val="002F1402"/>
    <w:rsid w:val="002F1422"/>
    <w:rsid w:val="002F1519"/>
    <w:rsid w:val="002F1C48"/>
    <w:rsid w:val="002F1D83"/>
    <w:rsid w:val="002F1ED8"/>
    <w:rsid w:val="002F204C"/>
    <w:rsid w:val="002F2131"/>
    <w:rsid w:val="002F2302"/>
    <w:rsid w:val="002F28C7"/>
    <w:rsid w:val="002F28F1"/>
    <w:rsid w:val="002F28F7"/>
    <w:rsid w:val="002F2BEC"/>
    <w:rsid w:val="002F2DE4"/>
    <w:rsid w:val="002F309E"/>
    <w:rsid w:val="002F31C2"/>
    <w:rsid w:val="002F3480"/>
    <w:rsid w:val="002F37F5"/>
    <w:rsid w:val="002F3A21"/>
    <w:rsid w:val="002F3EE5"/>
    <w:rsid w:val="002F3F3E"/>
    <w:rsid w:val="002F423F"/>
    <w:rsid w:val="002F4B9A"/>
    <w:rsid w:val="002F4DE8"/>
    <w:rsid w:val="002F4E28"/>
    <w:rsid w:val="002F5032"/>
    <w:rsid w:val="002F51C8"/>
    <w:rsid w:val="002F54DB"/>
    <w:rsid w:val="002F578D"/>
    <w:rsid w:val="002F5BF3"/>
    <w:rsid w:val="002F5F68"/>
    <w:rsid w:val="002F6AF1"/>
    <w:rsid w:val="002F6C3D"/>
    <w:rsid w:val="002F6D51"/>
    <w:rsid w:val="002F6E94"/>
    <w:rsid w:val="002F6EE2"/>
    <w:rsid w:val="002F75E7"/>
    <w:rsid w:val="002F7B7A"/>
    <w:rsid w:val="002F7BF2"/>
    <w:rsid w:val="002F7E3F"/>
    <w:rsid w:val="003001CE"/>
    <w:rsid w:val="003006D5"/>
    <w:rsid w:val="0030073F"/>
    <w:rsid w:val="00300A0C"/>
    <w:rsid w:val="00300B74"/>
    <w:rsid w:val="00300CB6"/>
    <w:rsid w:val="00300F94"/>
    <w:rsid w:val="0030102E"/>
    <w:rsid w:val="003010AC"/>
    <w:rsid w:val="003014FE"/>
    <w:rsid w:val="00301984"/>
    <w:rsid w:val="003019B6"/>
    <w:rsid w:val="00301B1E"/>
    <w:rsid w:val="00301EEE"/>
    <w:rsid w:val="003021F0"/>
    <w:rsid w:val="00302333"/>
    <w:rsid w:val="00302DA1"/>
    <w:rsid w:val="00302DCC"/>
    <w:rsid w:val="00303396"/>
    <w:rsid w:val="003035F5"/>
    <w:rsid w:val="00303799"/>
    <w:rsid w:val="003037DA"/>
    <w:rsid w:val="00303A1E"/>
    <w:rsid w:val="0030426A"/>
    <w:rsid w:val="00304503"/>
    <w:rsid w:val="00304752"/>
    <w:rsid w:val="0030490B"/>
    <w:rsid w:val="00304931"/>
    <w:rsid w:val="00304A31"/>
    <w:rsid w:val="00304AF1"/>
    <w:rsid w:val="00304B43"/>
    <w:rsid w:val="00304D39"/>
    <w:rsid w:val="00304DA1"/>
    <w:rsid w:val="00304E3F"/>
    <w:rsid w:val="00305789"/>
    <w:rsid w:val="00305828"/>
    <w:rsid w:val="00305AF9"/>
    <w:rsid w:val="00305D8D"/>
    <w:rsid w:val="00305FEB"/>
    <w:rsid w:val="00306271"/>
    <w:rsid w:val="0030646E"/>
    <w:rsid w:val="00306498"/>
    <w:rsid w:val="00306E3B"/>
    <w:rsid w:val="00306EEC"/>
    <w:rsid w:val="00307094"/>
    <w:rsid w:val="003070A2"/>
    <w:rsid w:val="0030737E"/>
    <w:rsid w:val="003075A2"/>
    <w:rsid w:val="00307678"/>
    <w:rsid w:val="00307688"/>
    <w:rsid w:val="003079EE"/>
    <w:rsid w:val="00307AE8"/>
    <w:rsid w:val="00310058"/>
    <w:rsid w:val="003100E0"/>
    <w:rsid w:val="0031030A"/>
    <w:rsid w:val="00310E8E"/>
    <w:rsid w:val="00310FC5"/>
    <w:rsid w:val="003111E7"/>
    <w:rsid w:val="003112EC"/>
    <w:rsid w:val="0031149C"/>
    <w:rsid w:val="003114DC"/>
    <w:rsid w:val="003115DC"/>
    <w:rsid w:val="0031174F"/>
    <w:rsid w:val="003119D7"/>
    <w:rsid w:val="00311B52"/>
    <w:rsid w:val="00311CD7"/>
    <w:rsid w:val="00311ED8"/>
    <w:rsid w:val="00311F32"/>
    <w:rsid w:val="0031211A"/>
    <w:rsid w:val="00312122"/>
    <w:rsid w:val="003121A8"/>
    <w:rsid w:val="003123E4"/>
    <w:rsid w:val="003128FF"/>
    <w:rsid w:val="00312AB0"/>
    <w:rsid w:val="00313133"/>
    <w:rsid w:val="00313146"/>
    <w:rsid w:val="003131D4"/>
    <w:rsid w:val="00313282"/>
    <w:rsid w:val="00313538"/>
    <w:rsid w:val="003135D9"/>
    <w:rsid w:val="003137D4"/>
    <w:rsid w:val="00313D5C"/>
    <w:rsid w:val="00313F74"/>
    <w:rsid w:val="00314201"/>
    <w:rsid w:val="0031456C"/>
    <w:rsid w:val="003147AF"/>
    <w:rsid w:val="00314D0D"/>
    <w:rsid w:val="00314DD8"/>
    <w:rsid w:val="00314FAC"/>
    <w:rsid w:val="003153D7"/>
    <w:rsid w:val="00315485"/>
    <w:rsid w:val="003156E8"/>
    <w:rsid w:val="003157D7"/>
    <w:rsid w:val="00315B3D"/>
    <w:rsid w:val="00315B47"/>
    <w:rsid w:val="00315DE8"/>
    <w:rsid w:val="003161F4"/>
    <w:rsid w:val="0031627D"/>
    <w:rsid w:val="00316862"/>
    <w:rsid w:val="00316A52"/>
    <w:rsid w:val="00316BC7"/>
    <w:rsid w:val="00316DAE"/>
    <w:rsid w:val="00316F9A"/>
    <w:rsid w:val="00317262"/>
    <w:rsid w:val="003178CA"/>
    <w:rsid w:val="00317914"/>
    <w:rsid w:val="00317C65"/>
    <w:rsid w:val="00317CD5"/>
    <w:rsid w:val="00317F64"/>
    <w:rsid w:val="003200F1"/>
    <w:rsid w:val="00320213"/>
    <w:rsid w:val="003207F0"/>
    <w:rsid w:val="0032092C"/>
    <w:rsid w:val="00321224"/>
    <w:rsid w:val="0032134D"/>
    <w:rsid w:val="003214C7"/>
    <w:rsid w:val="00321694"/>
    <w:rsid w:val="003217AD"/>
    <w:rsid w:val="00321B93"/>
    <w:rsid w:val="00321C52"/>
    <w:rsid w:val="00321D9A"/>
    <w:rsid w:val="00321FD8"/>
    <w:rsid w:val="00322129"/>
    <w:rsid w:val="0032228B"/>
    <w:rsid w:val="00322411"/>
    <w:rsid w:val="00322424"/>
    <w:rsid w:val="003228AE"/>
    <w:rsid w:val="00322AC5"/>
    <w:rsid w:val="00322C28"/>
    <w:rsid w:val="00322CE6"/>
    <w:rsid w:val="00322D96"/>
    <w:rsid w:val="00322DA0"/>
    <w:rsid w:val="00323405"/>
    <w:rsid w:val="0032370B"/>
    <w:rsid w:val="00323F32"/>
    <w:rsid w:val="003240A6"/>
    <w:rsid w:val="0032499B"/>
    <w:rsid w:val="00324C13"/>
    <w:rsid w:val="00325099"/>
    <w:rsid w:val="0032528D"/>
    <w:rsid w:val="003252BC"/>
    <w:rsid w:val="003253DD"/>
    <w:rsid w:val="00325575"/>
    <w:rsid w:val="003255FB"/>
    <w:rsid w:val="003257E7"/>
    <w:rsid w:val="00325B2C"/>
    <w:rsid w:val="0032607C"/>
    <w:rsid w:val="00326169"/>
    <w:rsid w:val="003261D8"/>
    <w:rsid w:val="003264EA"/>
    <w:rsid w:val="00326705"/>
    <w:rsid w:val="00326C28"/>
    <w:rsid w:val="00326C7C"/>
    <w:rsid w:val="0032759C"/>
    <w:rsid w:val="003277A1"/>
    <w:rsid w:val="00327827"/>
    <w:rsid w:val="003278B8"/>
    <w:rsid w:val="003279BD"/>
    <w:rsid w:val="00327C6B"/>
    <w:rsid w:val="00327C82"/>
    <w:rsid w:val="00327DD3"/>
    <w:rsid w:val="00327DE9"/>
    <w:rsid w:val="00327F5C"/>
    <w:rsid w:val="00330127"/>
    <w:rsid w:val="00330371"/>
    <w:rsid w:val="003306B4"/>
    <w:rsid w:val="00330AEE"/>
    <w:rsid w:val="00330C9F"/>
    <w:rsid w:val="00331297"/>
    <w:rsid w:val="003313D4"/>
    <w:rsid w:val="003314C5"/>
    <w:rsid w:val="00331580"/>
    <w:rsid w:val="00331761"/>
    <w:rsid w:val="003319AC"/>
    <w:rsid w:val="00331F87"/>
    <w:rsid w:val="00331FC9"/>
    <w:rsid w:val="00332187"/>
    <w:rsid w:val="003321F7"/>
    <w:rsid w:val="00332CC7"/>
    <w:rsid w:val="00332F86"/>
    <w:rsid w:val="0033328B"/>
    <w:rsid w:val="00333622"/>
    <w:rsid w:val="0033385B"/>
    <w:rsid w:val="0033394C"/>
    <w:rsid w:val="00333E50"/>
    <w:rsid w:val="003340F3"/>
    <w:rsid w:val="003347AD"/>
    <w:rsid w:val="00334935"/>
    <w:rsid w:val="003349A8"/>
    <w:rsid w:val="003349AA"/>
    <w:rsid w:val="00334D47"/>
    <w:rsid w:val="00334E85"/>
    <w:rsid w:val="003350B6"/>
    <w:rsid w:val="003350EE"/>
    <w:rsid w:val="00335346"/>
    <w:rsid w:val="00335404"/>
    <w:rsid w:val="00335485"/>
    <w:rsid w:val="003357D1"/>
    <w:rsid w:val="00335AF5"/>
    <w:rsid w:val="00335CDC"/>
    <w:rsid w:val="00335DA0"/>
    <w:rsid w:val="00335E70"/>
    <w:rsid w:val="00335F1F"/>
    <w:rsid w:val="00335FCB"/>
    <w:rsid w:val="00336461"/>
    <w:rsid w:val="00336BE1"/>
    <w:rsid w:val="00336C3D"/>
    <w:rsid w:val="00336FFB"/>
    <w:rsid w:val="003370A2"/>
    <w:rsid w:val="003373D5"/>
    <w:rsid w:val="003374E0"/>
    <w:rsid w:val="003377C7"/>
    <w:rsid w:val="00337881"/>
    <w:rsid w:val="00337899"/>
    <w:rsid w:val="00337BFE"/>
    <w:rsid w:val="00337CEB"/>
    <w:rsid w:val="0034014E"/>
    <w:rsid w:val="0034082E"/>
    <w:rsid w:val="00340CA9"/>
    <w:rsid w:val="00340CB4"/>
    <w:rsid w:val="00340EC7"/>
    <w:rsid w:val="00341201"/>
    <w:rsid w:val="0034186F"/>
    <w:rsid w:val="00341945"/>
    <w:rsid w:val="00341C06"/>
    <w:rsid w:val="00341ED8"/>
    <w:rsid w:val="00341FB1"/>
    <w:rsid w:val="0034200B"/>
    <w:rsid w:val="0034210D"/>
    <w:rsid w:val="00342199"/>
    <w:rsid w:val="003422F0"/>
    <w:rsid w:val="003422FD"/>
    <w:rsid w:val="003425A9"/>
    <w:rsid w:val="00342DBC"/>
    <w:rsid w:val="003430D0"/>
    <w:rsid w:val="0034317B"/>
    <w:rsid w:val="00343328"/>
    <w:rsid w:val="00343454"/>
    <w:rsid w:val="003437C3"/>
    <w:rsid w:val="003437E0"/>
    <w:rsid w:val="003439C6"/>
    <w:rsid w:val="00344198"/>
    <w:rsid w:val="00344A3D"/>
    <w:rsid w:val="003450B5"/>
    <w:rsid w:val="00345464"/>
    <w:rsid w:val="00345559"/>
    <w:rsid w:val="00345786"/>
    <w:rsid w:val="00345CF1"/>
    <w:rsid w:val="00345F17"/>
    <w:rsid w:val="003462DD"/>
    <w:rsid w:val="00346312"/>
    <w:rsid w:val="003464D7"/>
    <w:rsid w:val="00346570"/>
    <w:rsid w:val="0034666F"/>
    <w:rsid w:val="00346986"/>
    <w:rsid w:val="00347224"/>
    <w:rsid w:val="0034735B"/>
    <w:rsid w:val="00347444"/>
    <w:rsid w:val="00347914"/>
    <w:rsid w:val="00347DB3"/>
    <w:rsid w:val="0035002E"/>
    <w:rsid w:val="00350062"/>
    <w:rsid w:val="0035046C"/>
    <w:rsid w:val="003507D9"/>
    <w:rsid w:val="00351643"/>
    <w:rsid w:val="00351657"/>
    <w:rsid w:val="0035189E"/>
    <w:rsid w:val="003518D0"/>
    <w:rsid w:val="00351B45"/>
    <w:rsid w:val="003520E6"/>
    <w:rsid w:val="003521C5"/>
    <w:rsid w:val="00352321"/>
    <w:rsid w:val="00352415"/>
    <w:rsid w:val="0035264D"/>
    <w:rsid w:val="00352758"/>
    <w:rsid w:val="003528BB"/>
    <w:rsid w:val="003528BF"/>
    <w:rsid w:val="00352B65"/>
    <w:rsid w:val="00352D9F"/>
    <w:rsid w:val="003532F4"/>
    <w:rsid w:val="0035338B"/>
    <w:rsid w:val="003536B3"/>
    <w:rsid w:val="003537C4"/>
    <w:rsid w:val="003538CE"/>
    <w:rsid w:val="00353BA1"/>
    <w:rsid w:val="003542C6"/>
    <w:rsid w:val="003542EC"/>
    <w:rsid w:val="00354747"/>
    <w:rsid w:val="00354800"/>
    <w:rsid w:val="0035497E"/>
    <w:rsid w:val="00354A7A"/>
    <w:rsid w:val="00354CE5"/>
    <w:rsid w:val="00354E5C"/>
    <w:rsid w:val="00354FFF"/>
    <w:rsid w:val="00355166"/>
    <w:rsid w:val="00355219"/>
    <w:rsid w:val="003553EE"/>
    <w:rsid w:val="00355505"/>
    <w:rsid w:val="00355BBD"/>
    <w:rsid w:val="00356378"/>
    <w:rsid w:val="0035655F"/>
    <w:rsid w:val="00356869"/>
    <w:rsid w:val="00356964"/>
    <w:rsid w:val="00356B25"/>
    <w:rsid w:val="00356CB4"/>
    <w:rsid w:val="00356D5B"/>
    <w:rsid w:val="00356DAE"/>
    <w:rsid w:val="00357054"/>
    <w:rsid w:val="0035771F"/>
    <w:rsid w:val="003578E7"/>
    <w:rsid w:val="003578F2"/>
    <w:rsid w:val="00357CEA"/>
    <w:rsid w:val="00357E64"/>
    <w:rsid w:val="003609FE"/>
    <w:rsid w:val="003610EF"/>
    <w:rsid w:val="00361331"/>
    <w:rsid w:val="0036153F"/>
    <w:rsid w:val="003619CF"/>
    <w:rsid w:val="00361E49"/>
    <w:rsid w:val="003622AC"/>
    <w:rsid w:val="00362AC9"/>
    <w:rsid w:val="00362CD9"/>
    <w:rsid w:val="00363010"/>
    <w:rsid w:val="003632E0"/>
    <w:rsid w:val="0036336A"/>
    <w:rsid w:val="003635C5"/>
    <w:rsid w:val="00363717"/>
    <w:rsid w:val="00363740"/>
    <w:rsid w:val="003638C2"/>
    <w:rsid w:val="003638E8"/>
    <w:rsid w:val="00363939"/>
    <w:rsid w:val="00363AD6"/>
    <w:rsid w:val="00363B5B"/>
    <w:rsid w:val="00363F45"/>
    <w:rsid w:val="00363F87"/>
    <w:rsid w:val="00364091"/>
    <w:rsid w:val="003642B7"/>
    <w:rsid w:val="00364516"/>
    <w:rsid w:val="0036472A"/>
    <w:rsid w:val="00364B28"/>
    <w:rsid w:val="00364C45"/>
    <w:rsid w:val="00364E16"/>
    <w:rsid w:val="003650F3"/>
    <w:rsid w:val="00365117"/>
    <w:rsid w:val="003652C7"/>
    <w:rsid w:val="003653E9"/>
    <w:rsid w:val="00365606"/>
    <w:rsid w:val="00365673"/>
    <w:rsid w:val="003656D1"/>
    <w:rsid w:val="003657A5"/>
    <w:rsid w:val="00365858"/>
    <w:rsid w:val="00365AE9"/>
    <w:rsid w:val="00365CBD"/>
    <w:rsid w:val="00365F0C"/>
    <w:rsid w:val="003663B5"/>
    <w:rsid w:val="003666B1"/>
    <w:rsid w:val="003667ED"/>
    <w:rsid w:val="003668E3"/>
    <w:rsid w:val="0036741C"/>
    <w:rsid w:val="0036795A"/>
    <w:rsid w:val="00367BB9"/>
    <w:rsid w:val="00367D1E"/>
    <w:rsid w:val="00367F18"/>
    <w:rsid w:val="00367F6E"/>
    <w:rsid w:val="00370348"/>
    <w:rsid w:val="003703FC"/>
    <w:rsid w:val="0037057A"/>
    <w:rsid w:val="0037059C"/>
    <w:rsid w:val="00370957"/>
    <w:rsid w:val="00370E85"/>
    <w:rsid w:val="00370EDC"/>
    <w:rsid w:val="003711DA"/>
    <w:rsid w:val="00371321"/>
    <w:rsid w:val="00371509"/>
    <w:rsid w:val="003715A3"/>
    <w:rsid w:val="00371ABC"/>
    <w:rsid w:val="00371AFA"/>
    <w:rsid w:val="00371B61"/>
    <w:rsid w:val="00371B8D"/>
    <w:rsid w:val="003721BD"/>
    <w:rsid w:val="0037276E"/>
    <w:rsid w:val="0037294F"/>
    <w:rsid w:val="003729DC"/>
    <w:rsid w:val="00372A3D"/>
    <w:rsid w:val="00372CB7"/>
    <w:rsid w:val="00372E38"/>
    <w:rsid w:val="003734DC"/>
    <w:rsid w:val="00374840"/>
    <w:rsid w:val="003748AB"/>
    <w:rsid w:val="00374C27"/>
    <w:rsid w:val="00374E4B"/>
    <w:rsid w:val="00375049"/>
    <w:rsid w:val="003752DF"/>
    <w:rsid w:val="003756ED"/>
    <w:rsid w:val="0037576A"/>
    <w:rsid w:val="00375798"/>
    <w:rsid w:val="003759A4"/>
    <w:rsid w:val="00375B34"/>
    <w:rsid w:val="00375BB3"/>
    <w:rsid w:val="00375CDB"/>
    <w:rsid w:val="003762AD"/>
    <w:rsid w:val="00376330"/>
    <w:rsid w:val="00376570"/>
    <w:rsid w:val="00376659"/>
    <w:rsid w:val="00376725"/>
    <w:rsid w:val="00376742"/>
    <w:rsid w:val="00376773"/>
    <w:rsid w:val="00376DE8"/>
    <w:rsid w:val="00377683"/>
    <w:rsid w:val="00377A4C"/>
    <w:rsid w:val="00377C80"/>
    <w:rsid w:val="00380217"/>
    <w:rsid w:val="0038058D"/>
    <w:rsid w:val="0038092C"/>
    <w:rsid w:val="00380ADA"/>
    <w:rsid w:val="00380D12"/>
    <w:rsid w:val="00380E97"/>
    <w:rsid w:val="00381052"/>
    <w:rsid w:val="0038120B"/>
    <w:rsid w:val="00381753"/>
    <w:rsid w:val="0038184B"/>
    <w:rsid w:val="0038194B"/>
    <w:rsid w:val="00381B1E"/>
    <w:rsid w:val="00381EF2"/>
    <w:rsid w:val="003821B0"/>
    <w:rsid w:val="003824C0"/>
    <w:rsid w:val="00382577"/>
    <w:rsid w:val="00382772"/>
    <w:rsid w:val="003829B1"/>
    <w:rsid w:val="00382DA3"/>
    <w:rsid w:val="00382F91"/>
    <w:rsid w:val="003830D3"/>
    <w:rsid w:val="00383104"/>
    <w:rsid w:val="0038363E"/>
    <w:rsid w:val="00383B13"/>
    <w:rsid w:val="00383C6A"/>
    <w:rsid w:val="0038458E"/>
    <w:rsid w:val="00384682"/>
    <w:rsid w:val="003853E1"/>
    <w:rsid w:val="00385500"/>
    <w:rsid w:val="00385B65"/>
    <w:rsid w:val="00385CCA"/>
    <w:rsid w:val="00385FA7"/>
    <w:rsid w:val="00386502"/>
    <w:rsid w:val="003866FF"/>
    <w:rsid w:val="00387308"/>
    <w:rsid w:val="003874B0"/>
    <w:rsid w:val="00387760"/>
    <w:rsid w:val="00387994"/>
    <w:rsid w:val="00387A7A"/>
    <w:rsid w:val="00387ABA"/>
    <w:rsid w:val="00387F4B"/>
    <w:rsid w:val="0039003A"/>
    <w:rsid w:val="003900E4"/>
    <w:rsid w:val="0039031B"/>
    <w:rsid w:val="003907FB"/>
    <w:rsid w:val="003908E2"/>
    <w:rsid w:val="00390B51"/>
    <w:rsid w:val="00390D6B"/>
    <w:rsid w:val="00390EC4"/>
    <w:rsid w:val="0039134A"/>
    <w:rsid w:val="00391C95"/>
    <w:rsid w:val="003926B7"/>
    <w:rsid w:val="003926BC"/>
    <w:rsid w:val="00392831"/>
    <w:rsid w:val="003930D7"/>
    <w:rsid w:val="003931DA"/>
    <w:rsid w:val="003935B9"/>
    <w:rsid w:val="0039374A"/>
    <w:rsid w:val="003939C7"/>
    <w:rsid w:val="00393A41"/>
    <w:rsid w:val="00393C90"/>
    <w:rsid w:val="00393CC0"/>
    <w:rsid w:val="00393ECF"/>
    <w:rsid w:val="00393EFA"/>
    <w:rsid w:val="003940AB"/>
    <w:rsid w:val="00394219"/>
    <w:rsid w:val="0039426A"/>
    <w:rsid w:val="00394830"/>
    <w:rsid w:val="003948A8"/>
    <w:rsid w:val="00394961"/>
    <w:rsid w:val="00394B2C"/>
    <w:rsid w:val="00394C88"/>
    <w:rsid w:val="00394D99"/>
    <w:rsid w:val="00394E34"/>
    <w:rsid w:val="00394E81"/>
    <w:rsid w:val="00394FD8"/>
    <w:rsid w:val="003951B6"/>
    <w:rsid w:val="00395227"/>
    <w:rsid w:val="0039531E"/>
    <w:rsid w:val="0039536E"/>
    <w:rsid w:val="003954C6"/>
    <w:rsid w:val="003954DE"/>
    <w:rsid w:val="0039558F"/>
    <w:rsid w:val="003959F6"/>
    <w:rsid w:val="00396569"/>
    <w:rsid w:val="00396995"/>
    <w:rsid w:val="003969AF"/>
    <w:rsid w:val="00396B53"/>
    <w:rsid w:val="00396B68"/>
    <w:rsid w:val="00396C3A"/>
    <w:rsid w:val="00396C74"/>
    <w:rsid w:val="00397746"/>
    <w:rsid w:val="00397876"/>
    <w:rsid w:val="003978CF"/>
    <w:rsid w:val="00397A78"/>
    <w:rsid w:val="00397B46"/>
    <w:rsid w:val="00397B68"/>
    <w:rsid w:val="00397C16"/>
    <w:rsid w:val="00397DED"/>
    <w:rsid w:val="003A045E"/>
    <w:rsid w:val="003A0609"/>
    <w:rsid w:val="003A07EA"/>
    <w:rsid w:val="003A0816"/>
    <w:rsid w:val="003A093C"/>
    <w:rsid w:val="003A0C8C"/>
    <w:rsid w:val="003A0CBF"/>
    <w:rsid w:val="003A0CCA"/>
    <w:rsid w:val="003A0E23"/>
    <w:rsid w:val="003A0EFE"/>
    <w:rsid w:val="003A11F4"/>
    <w:rsid w:val="003A12F7"/>
    <w:rsid w:val="003A13BB"/>
    <w:rsid w:val="003A1916"/>
    <w:rsid w:val="003A1C00"/>
    <w:rsid w:val="003A1EEE"/>
    <w:rsid w:val="003A214E"/>
    <w:rsid w:val="003A22A3"/>
    <w:rsid w:val="003A2773"/>
    <w:rsid w:val="003A3093"/>
    <w:rsid w:val="003A324B"/>
    <w:rsid w:val="003A32E1"/>
    <w:rsid w:val="003A34C7"/>
    <w:rsid w:val="003A34CE"/>
    <w:rsid w:val="003A3678"/>
    <w:rsid w:val="003A388E"/>
    <w:rsid w:val="003A3A71"/>
    <w:rsid w:val="003A3AB1"/>
    <w:rsid w:val="003A3C15"/>
    <w:rsid w:val="003A4133"/>
    <w:rsid w:val="003A428A"/>
    <w:rsid w:val="003A472E"/>
    <w:rsid w:val="003A4C79"/>
    <w:rsid w:val="003A54A5"/>
    <w:rsid w:val="003A55A2"/>
    <w:rsid w:val="003A5780"/>
    <w:rsid w:val="003A5A88"/>
    <w:rsid w:val="003A5FA7"/>
    <w:rsid w:val="003A6398"/>
    <w:rsid w:val="003A657A"/>
    <w:rsid w:val="003A671A"/>
    <w:rsid w:val="003A675C"/>
    <w:rsid w:val="003A6770"/>
    <w:rsid w:val="003A68B7"/>
    <w:rsid w:val="003A6944"/>
    <w:rsid w:val="003A69C4"/>
    <w:rsid w:val="003A6B39"/>
    <w:rsid w:val="003A70FB"/>
    <w:rsid w:val="003A74D8"/>
    <w:rsid w:val="003A754A"/>
    <w:rsid w:val="003A7B99"/>
    <w:rsid w:val="003A7BDA"/>
    <w:rsid w:val="003A7CEF"/>
    <w:rsid w:val="003B018B"/>
    <w:rsid w:val="003B02CE"/>
    <w:rsid w:val="003B0321"/>
    <w:rsid w:val="003B0351"/>
    <w:rsid w:val="003B03D0"/>
    <w:rsid w:val="003B0780"/>
    <w:rsid w:val="003B0959"/>
    <w:rsid w:val="003B0D3F"/>
    <w:rsid w:val="003B0E63"/>
    <w:rsid w:val="003B1015"/>
    <w:rsid w:val="003B1565"/>
    <w:rsid w:val="003B156E"/>
    <w:rsid w:val="003B1AC5"/>
    <w:rsid w:val="003B1FEE"/>
    <w:rsid w:val="003B2036"/>
    <w:rsid w:val="003B217F"/>
    <w:rsid w:val="003B22A6"/>
    <w:rsid w:val="003B2357"/>
    <w:rsid w:val="003B2491"/>
    <w:rsid w:val="003B24E1"/>
    <w:rsid w:val="003B253D"/>
    <w:rsid w:val="003B27FB"/>
    <w:rsid w:val="003B2826"/>
    <w:rsid w:val="003B28C3"/>
    <w:rsid w:val="003B29D9"/>
    <w:rsid w:val="003B2C6F"/>
    <w:rsid w:val="003B34E3"/>
    <w:rsid w:val="003B3504"/>
    <w:rsid w:val="003B386C"/>
    <w:rsid w:val="003B3C44"/>
    <w:rsid w:val="003B3DF1"/>
    <w:rsid w:val="003B3E0D"/>
    <w:rsid w:val="003B4053"/>
    <w:rsid w:val="003B45C0"/>
    <w:rsid w:val="003B48F0"/>
    <w:rsid w:val="003B491C"/>
    <w:rsid w:val="003B493F"/>
    <w:rsid w:val="003B4BFB"/>
    <w:rsid w:val="003B4C1D"/>
    <w:rsid w:val="003B4CAF"/>
    <w:rsid w:val="003B4E3A"/>
    <w:rsid w:val="003B5011"/>
    <w:rsid w:val="003B567A"/>
    <w:rsid w:val="003B568B"/>
    <w:rsid w:val="003B5AB9"/>
    <w:rsid w:val="003B5E2B"/>
    <w:rsid w:val="003B5FF6"/>
    <w:rsid w:val="003B692A"/>
    <w:rsid w:val="003B6DAB"/>
    <w:rsid w:val="003B7113"/>
    <w:rsid w:val="003B714D"/>
    <w:rsid w:val="003B7492"/>
    <w:rsid w:val="003B75BA"/>
    <w:rsid w:val="003B7966"/>
    <w:rsid w:val="003B7DDB"/>
    <w:rsid w:val="003B7E78"/>
    <w:rsid w:val="003C0122"/>
    <w:rsid w:val="003C0341"/>
    <w:rsid w:val="003C048D"/>
    <w:rsid w:val="003C0AB2"/>
    <w:rsid w:val="003C0B37"/>
    <w:rsid w:val="003C0C0D"/>
    <w:rsid w:val="003C0C73"/>
    <w:rsid w:val="003C0DA3"/>
    <w:rsid w:val="003C0FB6"/>
    <w:rsid w:val="003C1002"/>
    <w:rsid w:val="003C10CC"/>
    <w:rsid w:val="003C12F6"/>
    <w:rsid w:val="003C1541"/>
    <w:rsid w:val="003C1652"/>
    <w:rsid w:val="003C183B"/>
    <w:rsid w:val="003C1B86"/>
    <w:rsid w:val="003C1C52"/>
    <w:rsid w:val="003C1F2E"/>
    <w:rsid w:val="003C202E"/>
    <w:rsid w:val="003C20D7"/>
    <w:rsid w:val="003C219A"/>
    <w:rsid w:val="003C23E6"/>
    <w:rsid w:val="003C299D"/>
    <w:rsid w:val="003C2D10"/>
    <w:rsid w:val="003C2D25"/>
    <w:rsid w:val="003C2DF2"/>
    <w:rsid w:val="003C3098"/>
    <w:rsid w:val="003C35EB"/>
    <w:rsid w:val="003C365D"/>
    <w:rsid w:val="003C3731"/>
    <w:rsid w:val="003C3945"/>
    <w:rsid w:val="003C39B5"/>
    <w:rsid w:val="003C3ACE"/>
    <w:rsid w:val="003C3D88"/>
    <w:rsid w:val="003C42BA"/>
    <w:rsid w:val="003C4422"/>
    <w:rsid w:val="003C4627"/>
    <w:rsid w:val="003C4641"/>
    <w:rsid w:val="003C478C"/>
    <w:rsid w:val="003C48FF"/>
    <w:rsid w:val="003C4DC4"/>
    <w:rsid w:val="003C5506"/>
    <w:rsid w:val="003C572D"/>
    <w:rsid w:val="003C5A51"/>
    <w:rsid w:val="003C5D4E"/>
    <w:rsid w:val="003C5E31"/>
    <w:rsid w:val="003C5F8E"/>
    <w:rsid w:val="003C6260"/>
    <w:rsid w:val="003C666E"/>
    <w:rsid w:val="003C6907"/>
    <w:rsid w:val="003C6A76"/>
    <w:rsid w:val="003C6B71"/>
    <w:rsid w:val="003C6F32"/>
    <w:rsid w:val="003C715D"/>
    <w:rsid w:val="003C7583"/>
    <w:rsid w:val="003C7B0E"/>
    <w:rsid w:val="003C7CD6"/>
    <w:rsid w:val="003C7F66"/>
    <w:rsid w:val="003D01E6"/>
    <w:rsid w:val="003D0360"/>
    <w:rsid w:val="003D03C4"/>
    <w:rsid w:val="003D0587"/>
    <w:rsid w:val="003D0679"/>
    <w:rsid w:val="003D08CB"/>
    <w:rsid w:val="003D0A32"/>
    <w:rsid w:val="003D0C05"/>
    <w:rsid w:val="003D1451"/>
    <w:rsid w:val="003D1481"/>
    <w:rsid w:val="003D14A2"/>
    <w:rsid w:val="003D194C"/>
    <w:rsid w:val="003D19CD"/>
    <w:rsid w:val="003D1C82"/>
    <w:rsid w:val="003D22C8"/>
    <w:rsid w:val="003D26F5"/>
    <w:rsid w:val="003D2BFB"/>
    <w:rsid w:val="003D2D6B"/>
    <w:rsid w:val="003D3206"/>
    <w:rsid w:val="003D3BF0"/>
    <w:rsid w:val="003D3D21"/>
    <w:rsid w:val="003D3D6C"/>
    <w:rsid w:val="003D41AE"/>
    <w:rsid w:val="003D42F9"/>
    <w:rsid w:val="003D463A"/>
    <w:rsid w:val="003D481B"/>
    <w:rsid w:val="003D4BDF"/>
    <w:rsid w:val="003D5337"/>
    <w:rsid w:val="003D545B"/>
    <w:rsid w:val="003D558E"/>
    <w:rsid w:val="003D5AFB"/>
    <w:rsid w:val="003D5BEF"/>
    <w:rsid w:val="003D6179"/>
    <w:rsid w:val="003D655E"/>
    <w:rsid w:val="003D6893"/>
    <w:rsid w:val="003D694B"/>
    <w:rsid w:val="003D69E9"/>
    <w:rsid w:val="003D6F1A"/>
    <w:rsid w:val="003D7517"/>
    <w:rsid w:val="003D75C0"/>
    <w:rsid w:val="003D77AA"/>
    <w:rsid w:val="003D7850"/>
    <w:rsid w:val="003D788D"/>
    <w:rsid w:val="003D79AC"/>
    <w:rsid w:val="003D7B12"/>
    <w:rsid w:val="003E00ED"/>
    <w:rsid w:val="003E01C7"/>
    <w:rsid w:val="003E02CB"/>
    <w:rsid w:val="003E06EE"/>
    <w:rsid w:val="003E09C2"/>
    <w:rsid w:val="003E0C75"/>
    <w:rsid w:val="003E0D42"/>
    <w:rsid w:val="003E1002"/>
    <w:rsid w:val="003E1491"/>
    <w:rsid w:val="003E158A"/>
    <w:rsid w:val="003E1A86"/>
    <w:rsid w:val="003E1DCA"/>
    <w:rsid w:val="003E203E"/>
    <w:rsid w:val="003E20C7"/>
    <w:rsid w:val="003E25A5"/>
    <w:rsid w:val="003E26BF"/>
    <w:rsid w:val="003E2839"/>
    <w:rsid w:val="003E2D25"/>
    <w:rsid w:val="003E2ECD"/>
    <w:rsid w:val="003E3211"/>
    <w:rsid w:val="003E3312"/>
    <w:rsid w:val="003E342F"/>
    <w:rsid w:val="003E490C"/>
    <w:rsid w:val="003E4A7E"/>
    <w:rsid w:val="003E4F13"/>
    <w:rsid w:val="003E516B"/>
    <w:rsid w:val="003E5538"/>
    <w:rsid w:val="003E589A"/>
    <w:rsid w:val="003E5A5E"/>
    <w:rsid w:val="003E5D05"/>
    <w:rsid w:val="003E5FCC"/>
    <w:rsid w:val="003E5FDE"/>
    <w:rsid w:val="003E6398"/>
    <w:rsid w:val="003E646F"/>
    <w:rsid w:val="003E6496"/>
    <w:rsid w:val="003E6A3E"/>
    <w:rsid w:val="003E6F6E"/>
    <w:rsid w:val="003E701E"/>
    <w:rsid w:val="003E721C"/>
    <w:rsid w:val="003E73C8"/>
    <w:rsid w:val="003E740D"/>
    <w:rsid w:val="003E74E6"/>
    <w:rsid w:val="003E74FB"/>
    <w:rsid w:val="003E7999"/>
    <w:rsid w:val="003E79B4"/>
    <w:rsid w:val="003E7C87"/>
    <w:rsid w:val="003E7C8E"/>
    <w:rsid w:val="003E7C94"/>
    <w:rsid w:val="003E7D0F"/>
    <w:rsid w:val="003E7D23"/>
    <w:rsid w:val="003E7D9D"/>
    <w:rsid w:val="003E7E81"/>
    <w:rsid w:val="003F00DB"/>
    <w:rsid w:val="003F01CD"/>
    <w:rsid w:val="003F04A4"/>
    <w:rsid w:val="003F0616"/>
    <w:rsid w:val="003F06C5"/>
    <w:rsid w:val="003F0A3F"/>
    <w:rsid w:val="003F0B5B"/>
    <w:rsid w:val="003F0B5C"/>
    <w:rsid w:val="003F146A"/>
    <w:rsid w:val="003F14F4"/>
    <w:rsid w:val="003F1529"/>
    <w:rsid w:val="003F1666"/>
    <w:rsid w:val="003F1811"/>
    <w:rsid w:val="003F1893"/>
    <w:rsid w:val="003F189A"/>
    <w:rsid w:val="003F18D1"/>
    <w:rsid w:val="003F1C24"/>
    <w:rsid w:val="003F207E"/>
    <w:rsid w:val="003F2120"/>
    <w:rsid w:val="003F24D1"/>
    <w:rsid w:val="003F28A9"/>
    <w:rsid w:val="003F2BF8"/>
    <w:rsid w:val="003F2D54"/>
    <w:rsid w:val="003F2EC6"/>
    <w:rsid w:val="003F3284"/>
    <w:rsid w:val="003F32AD"/>
    <w:rsid w:val="003F3351"/>
    <w:rsid w:val="003F3736"/>
    <w:rsid w:val="003F3823"/>
    <w:rsid w:val="003F3900"/>
    <w:rsid w:val="003F3A5A"/>
    <w:rsid w:val="003F3D54"/>
    <w:rsid w:val="003F3ED9"/>
    <w:rsid w:val="003F4001"/>
    <w:rsid w:val="003F4C20"/>
    <w:rsid w:val="003F5608"/>
    <w:rsid w:val="003F57F3"/>
    <w:rsid w:val="003F58D2"/>
    <w:rsid w:val="003F5E67"/>
    <w:rsid w:val="003F5FD8"/>
    <w:rsid w:val="003F627E"/>
    <w:rsid w:val="003F6428"/>
    <w:rsid w:val="003F6585"/>
    <w:rsid w:val="003F6E6F"/>
    <w:rsid w:val="003F6F90"/>
    <w:rsid w:val="003F7029"/>
    <w:rsid w:val="003F71B2"/>
    <w:rsid w:val="003F71BB"/>
    <w:rsid w:val="003F71E3"/>
    <w:rsid w:val="003F72A9"/>
    <w:rsid w:val="003F7875"/>
    <w:rsid w:val="003F78E3"/>
    <w:rsid w:val="003F7A22"/>
    <w:rsid w:val="003F7E7A"/>
    <w:rsid w:val="003F7EF2"/>
    <w:rsid w:val="0040010E"/>
    <w:rsid w:val="004001AA"/>
    <w:rsid w:val="004001DD"/>
    <w:rsid w:val="004003C1"/>
    <w:rsid w:val="00400618"/>
    <w:rsid w:val="00400710"/>
    <w:rsid w:val="00400821"/>
    <w:rsid w:val="00400833"/>
    <w:rsid w:val="00400DFD"/>
    <w:rsid w:val="00401331"/>
    <w:rsid w:val="004016C4"/>
    <w:rsid w:val="00401734"/>
    <w:rsid w:val="00401811"/>
    <w:rsid w:val="0040191F"/>
    <w:rsid w:val="00401A9B"/>
    <w:rsid w:val="00401C79"/>
    <w:rsid w:val="00401E10"/>
    <w:rsid w:val="004020EC"/>
    <w:rsid w:val="00402269"/>
    <w:rsid w:val="00402322"/>
    <w:rsid w:val="00402A80"/>
    <w:rsid w:val="00402CD5"/>
    <w:rsid w:val="00402E8D"/>
    <w:rsid w:val="004030FE"/>
    <w:rsid w:val="00403519"/>
    <w:rsid w:val="004035FB"/>
    <w:rsid w:val="00403864"/>
    <w:rsid w:val="00403B28"/>
    <w:rsid w:val="00403C40"/>
    <w:rsid w:val="00403F34"/>
    <w:rsid w:val="00403F8D"/>
    <w:rsid w:val="00404479"/>
    <w:rsid w:val="00404D2D"/>
    <w:rsid w:val="0040514A"/>
    <w:rsid w:val="0040579D"/>
    <w:rsid w:val="00405936"/>
    <w:rsid w:val="004059B4"/>
    <w:rsid w:val="00405BB5"/>
    <w:rsid w:val="004063B3"/>
    <w:rsid w:val="0040646F"/>
    <w:rsid w:val="00406E6E"/>
    <w:rsid w:val="004070A2"/>
    <w:rsid w:val="00407F3B"/>
    <w:rsid w:val="004101C9"/>
    <w:rsid w:val="004102A4"/>
    <w:rsid w:val="00410380"/>
    <w:rsid w:val="004109AE"/>
    <w:rsid w:val="00410B1F"/>
    <w:rsid w:val="00410BC9"/>
    <w:rsid w:val="00410C0D"/>
    <w:rsid w:val="00410C3D"/>
    <w:rsid w:val="00410DEE"/>
    <w:rsid w:val="004110B0"/>
    <w:rsid w:val="004110C0"/>
    <w:rsid w:val="004110D0"/>
    <w:rsid w:val="0041114E"/>
    <w:rsid w:val="00411306"/>
    <w:rsid w:val="004113A1"/>
    <w:rsid w:val="004113FB"/>
    <w:rsid w:val="004114EB"/>
    <w:rsid w:val="00411716"/>
    <w:rsid w:val="004117DE"/>
    <w:rsid w:val="0041190C"/>
    <w:rsid w:val="00411D03"/>
    <w:rsid w:val="00412226"/>
    <w:rsid w:val="00412310"/>
    <w:rsid w:val="00412330"/>
    <w:rsid w:val="004123AF"/>
    <w:rsid w:val="00412633"/>
    <w:rsid w:val="004127AA"/>
    <w:rsid w:val="00412990"/>
    <w:rsid w:val="00412AFF"/>
    <w:rsid w:val="0041300E"/>
    <w:rsid w:val="00413320"/>
    <w:rsid w:val="00413797"/>
    <w:rsid w:val="00413B6C"/>
    <w:rsid w:val="00413BA2"/>
    <w:rsid w:val="00413E44"/>
    <w:rsid w:val="004145E6"/>
    <w:rsid w:val="00414985"/>
    <w:rsid w:val="00414AA6"/>
    <w:rsid w:val="00414F63"/>
    <w:rsid w:val="004153AF"/>
    <w:rsid w:val="004154C3"/>
    <w:rsid w:val="004156CD"/>
    <w:rsid w:val="00415B39"/>
    <w:rsid w:val="00415F9E"/>
    <w:rsid w:val="00416454"/>
    <w:rsid w:val="00416471"/>
    <w:rsid w:val="0041661A"/>
    <w:rsid w:val="00416795"/>
    <w:rsid w:val="004170D3"/>
    <w:rsid w:val="00417E1F"/>
    <w:rsid w:val="00417ED8"/>
    <w:rsid w:val="0042020E"/>
    <w:rsid w:val="004205BD"/>
    <w:rsid w:val="004206A2"/>
    <w:rsid w:val="00420AEB"/>
    <w:rsid w:val="00420EDD"/>
    <w:rsid w:val="00421116"/>
    <w:rsid w:val="0042127A"/>
    <w:rsid w:val="0042137D"/>
    <w:rsid w:val="00421873"/>
    <w:rsid w:val="00421932"/>
    <w:rsid w:val="00421985"/>
    <w:rsid w:val="00421AD6"/>
    <w:rsid w:val="00421B04"/>
    <w:rsid w:val="00421F54"/>
    <w:rsid w:val="00422231"/>
    <w:rsid w:val="0042252A"/>
    <w:rsid w:val="004226E4"/>
    <w:rsid w:val="00422D9A"/>
    <w:rsid w:val="00422F15"/>
    <w:rsid w:val="00423107"/>
    <w:rsid w:val="00423777"/>
    <w:rsid w:val="00423A2B"/>
    <w:rsid w:val="00423B96"/>
    <w:rsid w:val="00423CE1"/>
    <w:rsid w:val="00423D48"/>
    <w:rsid w:val="00423E29"/>
    <w:rsid w:val="0042403E"/>
    <w:rsid w:val="00424175"/>
    <w:rsid w:val="00424211"/>
    <w:rsid w:val="00424453"/>
    <w:rsid w:val="004246D2"/>
    <w:rsid w:val="004250ED"/>
    <w:rsid w:val="004256A9"/>
    <w:rsid w:val="004256F9"/>
    <w:rsid w:val="00425749"/>
    <w:rsid w:val="00425C92"/>
    <w:rsid w:val="00425C94"/>
    <w:rsid w:val="00425DEF"/>
    <w:rsid w:val="0042608B"/>
    <w:rsid w:val="00426252"/>
    <w:rsid w:val="00426657"/>
    <w:rsid w:val="00426A42"/>
    <w:rsid w:val="00426C54"/>
    <w:rsid w:val="0042712E"/>
    <w:rsid w:val="004271B2"/>
    <w:rsid w:val="00427542"/>
    <w:rsid w:val="00427647"/>
    <w:rsid w:val="00427784"/>
    <w:rsid w:val="004277F8"/>
    <w:rsid w:val="0042797C"/>
    <w:rsid w:val="00427EB0"/>
    <w:rsid w:val="004300F3"/>
    <w:rsid w:val="0043038B"/>
    <w:rsid w:val="004308AA"/>
    <w:rsid w:val="00430EA7"/>
    <w:rsid w:val="004310C2"/>
    <w:rsid w:val="004310C4"/>
    <w:rsid w:val="004314A7"/>
    <w:rsid w:val="004314C9"/>
    <w:rsid w:val="004318B5"/>
    <w:rsid w:val="00431921"/>
    <w:rsid w:val="00431E3D"/>
    <w:rsid w:val="00431FEE"/>
    <w:rsid w:val="00431FF7"/>
    <w:rsid w:val="0043204F"/>
    <w:rsid w:val="00432403"/>
    <w:rsid w:val="00432BCD"/>
    <w:rsid w:val="00432BD9"/>
    <w:rsid w:val="00432D99"/>
    <w:rsid w:val="00432DA9"/>
    <w:rsid w:val="0043320A"/>
    <w:rsid w:val="00433298"/>
    <w:rsid w:val="004336B6"/>
    <w:rsid w:val="00433828"/>
    <w:rsid w:val="004339F3"/>
    <w:rsid w:val="00433ACF"/>
    <w:rsid w:val="00433B14"/>
    <w:rsid w:val="00433BDD"/>
    <w:rsid w:val="00433C3A"/>
    <w:rsid w:val="00433D0C"/>
    <w:rsid w:val="00433E0E"/>
    <w:rsid w:val="0043403D"/>
    <w:rsid w:val="00434260"/>
    <w:rsid w:val="004342EE"/>
    <w:rsid w:val="00434391"/>
    <w:rsid w:val="00434579"/>
    <w:rsid w:val="004345A8"/>
    <w:rsid w:val="00434836"/>
    <w:rsid w:val="0043483C"/>
    <w:rsid w:val="004348D9"/>
    <w:rsid w:val="00434B16"/>
    <w:rsid w:val="00434BEA"/>
    <w:rsid w:val="00434EF3"/>
    <w:rsid w:val="00434FD5"/>
    <w:rsid w:val="00435116"/>
    <w:rsid w:val="00436209"/>
    <w:rsid w:val="00436811"/>
    <w:rsid w:val="00436BF2"/>
    <w:rsid w:val="00437035"/>
    <w:rsid w:val="004371C2"/>
    <w:rsid w:val="0043744B"/>
    <w:rsid w:val="004375D5"/>
    <w:rsid w:val="004375FD"/>
    <w:rsid w:val="004378D5"/>
    <w:rsid w:val="00437D44"/>
    <w:rsid w:val="00437DFC"/>
    <w:rsid w:val="00440199"/>
    <w:rsid w:val="004408F1"/>
    <w:rsid w:val="0044096D"/>
    <w:rsid w:val="00440CA6"/>
    <w:rsid w:val="00441073"/>
    <w:rsid w:val="0044118B"/>
    <w:rsid w:val="0044155D"/>
    <w:rsid w:val="0044177F"/>
    <w:rsid w:val="004417D5"/>
    <w:rsid w:val="00441CAE"/>
    <w:rsid w:val="00441CF5"/>
    <w:rsid w:val="00441D81"/>
    <w:rsid w:val="00442189"/>
    <w:rsid w:val="00442596"/>
    <w:rsid w:val="00442905"/>
    <w:rsid w:val="00442AC0"/>
    <w:rsid w:val="00442CFA"/>
    <w:rsid w:val="0044340B"/>
    <w:rsid w:val="004436A6"/>
    <w:rsid w:val="004437B6"/>
    <w:rsid w:val="00443905"/>
    <w:rsid w:val="0044392D"/>
    <w:rsid w:val="0044397F"/>
    <w:rsid w:val="00443985"/>
    <w:rsid w:val="00443CFE"/>
    <w:rsid w:val="00444057"/>
    <w:rsid w:val="00444064"/>
    <w:rsid w:val="00444160"/>
    <w:rsid w:val="00444166"/>
    <w:rsid w:val="00444B54"/>
    <w:rsid w:val="00444C35"/>
    <w:rsid w:val="00444CB5"/>
    <w:rsid w:val="00444DB7"/>
    <w:rsid w:val="00445057"/>
    <w:rsid w:val="0044524D"/>
    <w:rsid w:val="004453C4"/>
    <w:rsid w:val="00445425"/>
    <w:rsid w:val="004454B8"/>
    <w:rsid w:val="0044589F"/>
    <w:rsid w:val="00445B2B"/>
    <w:rsid w:val="00445D70"/>
    <w:rsid w:val="00446748"/>
    <w:rsid w:val="0044693B"/>
    <w:rsid w:val="00446C51"/>
    <w:rsid w:val="00446C7B"/>
    <w:rsid w:val="00446D1C"/>
    <w:rsid w:val="00446E2F"/>
    <w:rsid w:val="004470C4"/>
    <w:rsid w:val="004475BA"/>
    <w:rsid w:val="0044786E"/>
    <w:rsid w:val="004478DF"/>
    <w:rsid w:val="00447F4E"/>
    <w:rsid w:val="00450174"/>
    <w:rsid w:val="00450284"/>
    <w:rsid w:val="0045038B"/>
    <w:rsid w:val="004503B8"/>
    <w:rsid w:val="00450678"/>
    <w:rsid w:val="00450CE5"/>
    <w:rsid w:val="00450D1D"/>
    <w:rsid w:val="00450DF6"/>
    <w:rsid w:val="00451678"/>
    <w:rsid w:val="00451688"/>
    <w:rsid w:val="0045197B"/>
    <w:rsid w:val="00451D62"/>
    <w:rsid w:val="00452379"/>
    <w:rsid w:val="00452B07"/>
    <w:rsid w:val="00452EF2"/>
    <w:rsid w:val="0045309C"/>
    <w:rsid w:val="00453441"/>
    <w:rsid w:val="00453495"/>
    <w:rsid w:val="004534F3"/>
    <w:rsid w:val="00453969"/>
    <w:rsid w:val="00453C8D"/>
    <w:rsid w:val="00453CD6"/>
    <w:rsid w:val="00453D1E"/>
    <w:rsid w:val="00453D9C"/>
    <w:rsid w:val="004547E8"/>
    <w:rsid w:val="004548C4"/>
    <w:rsid w:val="00455206"/>
    <w:rsid w:val="00455DEA"/>
    <w:rsid w:val="004563D0"/>
    <w:rsid w:val="00456483"/>
    <w:rsid w:val="00456901"/>
    <w:rsid w:val="00456A4D"/>
    <w:rsid w:val="00456B98"/>
    <w:rsid w:val="004570F6"/>
    <w:rsid w:val="004571CC"/>
    <w:rsid w:val="004571D8"/>
    <w:rsid w:val="004573D9"/>
    <w:rsid w:val="004575A8"/>
    <w:rsid w:val="00457892"/>
    <w:rsid w:val="00457CC6"/>
    <w:rsid w:val="00457E32"/>
    <w:rsid w:val="00457FBE"/>
    <w:rsid w:val="00457FE9"/>
    <w:rsid w:val="00460261"/>
    <w:rsid w:val="004605E5"/>
    <w:rsid w:val="0046068B"/>
    <w:rsid w:val="004606C1"/>
    <w:rsid w:val="00460841"/>
    <w:rsid w:val="004608B8"/>
    <w:rsid w:val="00460A3C"/>
    <w:rsid w:val="00460E19"/>
    <w:rsid w:val="00460E6C"/>
    <w:rsid w:val="00461060"/>
    <w:rsid w:val="00461489"/>
    <w:rsid w:val="004614F3"/>
    <w:rsid w:val="00461656"/>
    <w:rsid w:val="00461747"/>
    <w:rsid w:val="004619D0"/>
    <w:rsid w:val="00461A24"/>
    <w:rsid w:val="00461B17"/>
    <w:rsid w:val="0046225A"/>
    <w:rsid w:val="0046259E"/>
    <w:rsid w:val="0046280F"/>
    <w:rsid w:val="00462890"/>
    <w:rsid w:val="004630D8"/>
    <w:rsid w:val="004632C3"/>
    <w:rsid w:val="0046340E"/>
    <w:rsid w:val="00463AD4"/>
    <w:rsid w:val="00463E23"/>
    <w:rsid w:val="00463E7A"/>
    <w:rsid w:val="00464011"/>
    <w:rsid w:val="00464242"/>
    <w:rsid w:val="00464887"/>
    <w:rsid w:val="00464C29"/>
    <w:rsid w:val="00464CB1"/>
    <w:rsid w:val="00464E9F"/>
    <w:rsid w:val="00464EA8"/>
    <w:rsid w:val="0046561B"/>
    <w:rsid w:val="0046562B"/>
    <w:rsid w:val="0046565E"/>
    <w:rsid w:val="0046586D"/>
    <w:rsid w:val="004658F6"/>
    <w:rsid w:val="00465B75"/>
    <w:rsid w:val="00465C6D"/>
    <w:rsid w:val="00465CBC"/>
    <w:rsid w:val="00465DE2"/>
    <w:rsid w:val="004660AB"/>
    <w:rsid w:val="0046638C"/>
    <w:rsid w:val="004663A5"/>
    <w:rsid w:val="00466559"/>
    <w:rsid w:val="004668D9"/>
    <w:rsid w:val="00466959"/>
    <w:rsid w:val="00466C93"/>
    <w:rsid w:val="00466D25"/>
    <w:rsid w:val="00467291"/>
    <w:rsid w:val="00467532"/>
    <w:rsid w:val="00467604"/>
    <w:rsid w:val="00467D4B"/>
    <w:rsid w:val="00467F27"/>
    <w:rsid w:val="004700F7"/>
    <w:rsid w:val="0047025A"/>
    <w:rsid w:val="00470361"/>
    <w:rsid w:val="004704EA"/>
    <w:rsid w:val="00470589"/>
    <w:rsid w:val="004707E8"/>
    <w:rsid w:val="004708A3"/>
    <w:rsid w:val="004708B1"/>
    <w:rsid w:val="00470CDA"/>
    <w:rsid w:val="00470F72"/>
    <w:rsid w:val="00471214"/>
    <w:rsid w:val="00471267"/>
    <w:rsid w:val="00471568"/>
    <w:rsid w:val="004716AB"/>
    <w:rsid w:val="0047170A"/>
    <w:rsid w:val="004718BD"/>
    <w:rsid w:val="00471E54"/>
    <w:rsid w:val="00472D19"/>
    <w:rsid w:val="00473139"/>
    <w:rsid w:val="0047322D"/>
    <w:rsid w:val="00473251"/>
    <w:rsid w:val="004733F9"/>
    <w:rsid w:val="00473427"/>
    <w:rsid w:val="00473653"/>
    <w:rsid w:val="0047377F"/>
    <w:rsid w:val="00473B43"/>
    <w:rsid w:val="00473C32"/>
    <w:rsid w:val="00473CA3"/>
    <w:rsid w:val="00473EEE"/>
    <w:rsid w:val="00473F98"/>
    <w:rsid w:val="0047435E"/>
    <w:rsid w:val="00474431"/>
    <w:rsid w:val="004749F8"/>
    <w:rsid w:val="00474B72"/>
    <w:rsid w:val="00474B9A"/>
    <w:rsid w:val="00474F37"/>
    <w:rsid w:val="0047508B"/>
    <w:rsid w:val="00475293"/>
    <w:rsid w:val="004754E6"/>
    <w:rsid w:val="0047585E"/>
    <w:rsid w:val="004758B8"/>
    <w:rsid w:val="00475A31"/>
    <w:rsid w:val="00475FC0"/>
    <w:rsid w:val="0047627B"/>
    <w:rsid w:val="004762E8"/>
    <w:rsid w:val="004763AD"/>
    <w:rsid w:val="00476518"/>
    <w:rsid w:val="004767FB"/>
    <w:rsid w:val="00476B78"/>
    <w:rsid w:val="00477570"/>
    <w:rsid w:val="00477577"/>
    <w:rsid w:val="0047760E"/>
    <w:rsid w:val="00477753"/>
    <w:rsid w:val="00477FC9"/>
    <w:rsid w:val="00477FCF"/>
    <w:rsid w:val="0048064F"/>
    <w:rsid w:val="0048068C"/>
    <w:rsid w:val="004809B5"/>
    <w:rsid w:val="00480CBB"/>
    <w:rsid w:val="00480DFC"/>
    <w:rsid w:val="00480E3B"/>
    <w:rsid w:val="004812A6"/>
    <w:rsid w:val="004813E0"/>
    <w:rsid w:val="0048160B"/>
    <w:rsid w:val="00481A1C"/>
    <w:rsid w:val="00481BBE"/>
    <w:rsid w:val="00481CDE"/>
    <w:rsid w:val="00481E43"/>
    <w:rsid w:val="00482305"/>
    <w:rsid w:val="00482530"/>
    <w:rsid w:val="00482744"/>
    <w:rsid w:val="004828A6"/>
    <w:rsid w:val="0048296F"/>
    <w:rsid w:val="00482A64"/>
    <w:rsid w:val="00482D93"/>
    <w:rsid w:val="00483455"/>
    <w:rsid w:val="004834A0"/>
    <w:rsid w:val="00483525"/>
    <w:rsid w:val="00483542"/>
    <w:rsid w:val="00483691"/>
    <w:rsid w:val="004837D7"/>
    <w:rsid w:val="0048391F"/>
    <w:rsid w:val="00483B3C"/>
    <w:rsid w:val="00483B85"/>
    <w:rsid w:val="00483BBC"/>
    <w:rsid w:val="00484018"/>
    <w:rsid w:val="004844B7"/>
    <w:rsid w:val="0048474B"/>
    <w:rsid w:val="00484757"/>
    <w:rsid w:val="00484C3D"/>
    <w:rsid w:val="00484CC9"/>
    <w:rsid w:val="00484D02"/>
    <w:rsid w:val="00484DD7"/>
    <w:rsid w:val="004850C7"/>
    <w:rsid w:val="00485319"/>
    <w:rsid w:val="004854B9"/>
    <w:rsid w:val="004855D4"/>
    <w:rsid w:val="0048575C"/>
    <w:rsid w:val="00485CD5"/>
    <w:rsid w:val="00485DB4"/>
    <w:rsid w:val="00485E60"/>
    <w:rsid w:val="00485FEF"/>
    <w:rsid w:val="00486001"/>
    <w:rsid w:val="004863A3"/>
    <w:rsid w:val="004864CD"/>
    <w:rsid w:val="004867E2"/>
    <w:rsid w:val="004873DF"/>
    <w:rsid w:val="0049002F"/>
    <w:rsid w:val="00490301"/>
    <w:rsid w:val="00490309"/>
    <w:rsid w:val="00490666"/>
    <w:rsid w:val="004907D0"/>
    <w:rsid w:val="004908B7"/>
    <w:rsid w:val="004911B5"/>
    <w:rsid w:val="00491230"/>
    <w:rsid w:val="004914BC"/>
    <w:rsid w:val="0049163C"/>
    <w:rsid w:val="004916B6"/>
    <w:rsid w:val="004916F5"/>
    <w:rsid w:val="00492017"/>
    <w:rsid w:val="00492982"/>
    <w:rsid w:val="00492B8A"/>
    <w:rsid w:val="00492B99"/>
    <w:rsid w:val="00492BB6"/>
    <w:rsid w:val="00493485"/>
    <w:rsid w:val="004937D2"/>
    <w:rsid w:val="00493821"/>
    <w:rsid w:val="004939D1"/>
    <w:rsid w:val="00493D34"/>
    <w:rsid w:val="00493F34"/>
    <w:rsid w:val="00493FE0"/>
    <w:rsid w:val="00494017"/>
    <w:rsid w:val="004942DF"/>
    <w:rsid w:val="00494346"/>
    <w:rsid w:val="0049449A"/>
    <w:rsid w:val="004945B6"/>
    <w:rsid w:val="004946C1"/>
    <w:rsid w:val="0049492F"/>
    <w:rsid w:val="00494FF4"/>
    <w:rsid w:val="00495049"/>
    <w:rsid w:val="0049574C"/>
    <w:rsid w:val="00495BA0"/>
    <w:rsid w:val="00495CF6"/>
    <w:rsid w:val="0049613E"/>
    <w:rsid w:val="004961F4"/>
    <w:rsid w:val="0049672D"/>
    <w:rsid w:val="0049719F"/>
    <w:rsid w:val="00497A32"/>
    <w:rsid w:val="00497ADA"/>
    <w:rsid w:val="00497F77"/>
    <w:rsid w:val="004A04A6"/>
    <w:rsid w:val="004A0611"/>
    <w:rsid w:val="004A0ADF"/>
    <w:rsid w:val="004A114C"/>
    <w:rsid w:val="004A13A9"/>
    <w:rsid w:val="004A1857"/>
    <w:rsid w:val="004A1F7C"/>
    <w:rsid w:val="004A2105"/>
    <w:rsid w:val="004A247A"/>
    <w:rsid w:val="004A254D"/>
    <w:rsid w:val="004A287E"/>
    <w:rsid w:val="004A2899"/>
    <w:rsid w:val="004A297F"/>
    <w:rsid w:val="004A29E6"/>
    <w:rsid w:val="004A2DD7"/>
    <w:rsid w:val="004A3114"/>
    <w:rsid w:val="004A326E"/>
    <w:rsid w:val="004A32EF"/>
    <w:rsid w:val="004A3496"/>
    <w:rsid w:val="004A3746"/>
    <w:rsid w:val="004A3D1E"/>
    <w:rsid w:val="004A3EA9"/>
    <w:rsid w:val="004A3EBC"/>
    <w:rsid w:val="004A40F5"/>
    <w:rsid w:val="004A4123"/>
    <w:rsid w:val="004A446D"/>
    <w:rsid w:val="004A4683"/>
    <w:rsid w:val="004A46BB"/>
    <w:rsid w:val="004A47C7"/>
    <w:rsid w:val="004A4AC5"/>
    <w:rsid w:val="004A4C72"/>
    <w:rsid w:val="004A4E66"/>
    <w:rsid w:val="004A4F40"/>
    <w:rsid w:val="004A535C"/>
    <w:rsid w:val="004A5BD4"/>
    <w:rsid w:val="004A5DFE"/>
    <w:rsid w:val="004A5E99"/>
    <w:rsid w:val="004A608E"/>
    <w:rsid w:val="004A6442"/>
    <w:rsid w:val="004A65EC"/>
    <w:rsid w:val="004A678B"/>
    <w:rsid w:val="004A6A6E"/>
    <w:rsid w:val="004A6B8D"/>
    <w:rsid w:val="004A701C"/>
    <w:rsid w:val="004A722F"/>
    <w:rsid w:val="004A77B9"/>
    <w:rsid w:val="004A7822"/>
    <w:rsid w:val="004A79FE"/>
    <w:rsid w:val="004A7A8E"/>
    <w:rsid w:val="004A7B8B"/>
    <w:rsid w:val="004A7D07"/>
    <w:rsid w:val="004A7D78"/>
    <w:rsid w:val="004A7D7A"/>
    <w:rsid w:val="004A7D93"/>
    <w:rsid w:val="004A7EA3"/>
    <w:rsid w:val="004A7F6E"/>
    <w:rsid w:val="004B0413"/>
    <w:rsid w:val="004B0483"/>
    <w:rsid w:val="004B0554"/>
    <w:rsid w:val="004B0BF3"/>
    <w:rsid w:val="004B0D88"/>
    <w:rsid w:val="004B0EF5"/>
    <w:rsid w:val="004B10C6"/>
    <w:rsid w:val="004B153D"/>
    <w:rsid w:val="004B165E"/>
    <w:rsid w:val="004B1804"/>
    <w:rsid w:val="004B1B73"/>
    <w:rsid w:val="004B1F75"/>
    <w:rsid w:val="004B2292"/>
    <w:rsid w:val="004B23AE"/>
    <w:rsid w:val="004B2D23"/>
    <w:rsid w:val="004B2DEF"/>
    <w:rsid w:val="004B3012"/>
    <w:rsid w:val="004B309A"/>
    <w:rsid w:val="004B3714"/>
    <w:rsid w:val="004B3C8F"/>
    <w:rsid w:val="004B3CA7"/>
    <w:rsid w:val="004B41E6"/>
    <w:rsid w:val="004B48AD"/>
    <w:rsid w:val="004B4C96"/>
    <w:rsid w:val="004B4D28"/>
    <w:rsid w:val="004B4DBE"/>
    <w:rsid w:val="004B5750"/>
    <w:rsid w:val="004B5CB5"/>
    <w:rsid w:val="004B5DEB"/>
    <w:rsid w:val="004B60FE"/>
    <w:rsid w:val="004B6484"/>
    <w:rsid w:val="004B64F0"/>
    <w:rsid w:val="004B65BF"/>
    <w:rsid w:val="004B66A4"/>
    <w:rsid w:val="004B67A2"/>
    <w:rsid w:val="004B6A75"/>
    <w:rsid w:val="004B6B45"/>
    <w:rsid w:val="004B6F0D"/>
    <w:rsid w:val="004B6FC0"/>
    <w:rsid w:val="004B716F"/>
    <w:rsid w:val="004B7490"/>
    <w:rsid w:val="004B7832"/>
    <w:rsid w:val="004B79C5"/>
    <w:rsid w:val="004B7A60"/>
    <w:rsid w:val="004B7D32"/>
    <w:rsid w:val="004B7D56"/>
    <w:rsid w:val="004B7E11"/>
    <w:rsid w:val="004C0135"/>
    <w:rsid w:val="004C0291"/>
    <w:rsid w:val="004C03B4"/>
    <w:rsid w:val="004C083F"/>
    <w:rsid w:val="004C0949"/>
    <w:rsid w:val="004C0B1E"/>
    <w:rsid w:val="004C0C46"/>
    <w:rsid w:val="004C0D8D"/>
    <w:rsid w:val="004C1230"/>
    <w:rsid w:val="004C1363"/>
    <w:rsid w:val="004C15BC"/>
    <w:rsid w:val="004C171F"/>
    <w:rsid w:val="004C1B0F"/>
    <w:rsid w:val="004C1FCA"/>
    <w:rsid w:val="004C2135"/>
    <w:rsid w:val="004C2926"/>
    <w:rsid w:val="004C29CF"/>
    <w:rsid w:val="004C2AC3"/>
    <w:rsid w:val="004C2F5B"/>
    <w:rsid w:val="004C2FFF"/>
    <w:rsid w:val="004C3327"/>
    <w:rsid w:val="004C354F"/>
    <w:rsid w:val="004C39E2"/>
    <w:rsid w:val="004C42A4"/>
    <w:rsid w:val="004C4483"/>
    <w:rsid w:val="004C4539"/>
    <w:rsid w:val="004C464B"/>
    <w:rsid w:val="004C46DA"/>
    <w:rsid w:val="004C481F"/>
    <w:rsid w:val="004C4981"/>
    <w:rsid w:val="004C4ABB"/>
    <w:rsid w:val="004C4B55"/>
    <w:rsid w:val="004C5371"/>
    <w:rsid w:val="004C54D9"/>
    <w:rsid w:val="004C5791"/>
    <w:rsid w:val="004C5D42"/>
    <w:rsid w:val="004C6426"/>
    <w:rsid w:val="004C67CA"/>
    <w:rsid w:val="004C68DF"/>
    <w:rsid w:val="004C699C"/>
    <w:rsid w:val="004C6B8D"/>
    <w:rsid w:val="004C7039"/>
    <w:rsid w:val="004C72FB"/>
    <w:rsid w:val="004C742E"/>
    <w:rsid w:val="004C75C2"/>
    <w:rsid w:val="004C7D29"/>
    <w:rsid w:val="004D0370"/>
    <w:rsid w:val="004D0D73"/>
    <w:rsid w:val="004D118E"/>
    <w:rsid w:val="004D14B4"/>
    <w:rsid w:val="004D18AD"/>
    <w:rsid w:val="004D18B4"/>
    <w:rsid w:val="004D1988"/>
    <w:rsid w:val="004D1B13"/>
    <w:rsid w:val="004D1BBF"/>
    <w:rsid w:val="004D1DA1"/>
    <w:rsid w:val="004D1DEE"/>
    <w:rsid w:val="004D20D6"/>
    <w:rsid w:val="004D21D4"/>
    <w:rsid w:val="004D24A1"/>
    <w:rsid w:val="004D2500"/>
    <w:rsid w:val="004D26C9"/>
    <w:rsid w:val="004D2806"/>
    <w:rsid w:val="004D2B5A"/>
    <w:rsid w:val="004D2DED"/>
    <w:rsid w:val="004D2EFC"/>
    <w:rsid w:val="004D2F35"/>
    <w:rsid w:val="004D333D"/>
    <w:rsid w:val="004D36F8"/>
    <w:rsid w:val="004D3774"/>
    <w:rsid w:val="004D380A"/>
    <w:rsid w:val="004D38D1"/>
    <w:rsid w:val="004D3944"/>
    <w:rsid w:val="004D3F28"/>
    <w:rsid w:val="004D3F91"/>
    <w:rsid w:val="004D3F9D"/>
    <w:rsid w:val="004D40DC"/>
    <w:rsid w:val="004D41F9"/>
    <w:rsid w:val="004D4260"/>
    <w:rsid w:val="004D443B"/>
    <w:rsid w:val="004D4488"/>
    <w:rsid w:val="004D44AF"/>
    <w:rsid w:val="004D482C"/>
    <w:rsid w:val="004D4ABA"/>
    <w:rsid w:val="004D5177"/>
    <w:rsid w:val="004D51BD"/>
    <w:rsid w:val="004D54F9"/>
    <w:rsid w:val="004D56CE"/>
    <w:rsid w:val="004D6034"/>
    <w:rsid w:val="004D63B4"/>
    <w:rsid w:val="004D644B"/>
    <w:rsid w:val="004D64D5"/>
    <w:rsid w:val="004D656D"/>
    <w:rsid w:val="004D65FC"/>
    <w:rsid w:val="004D689F"/>
    <w:rsid w:val="004D6BCF"/>
    <w:rsid w:val="004D6C1E"/>
    <w:rsid w:val="004D6EBD"/>
    <w:rsid w:val="004D79A8"/>
    <w:rsid w:val="004D7A9B"/>
    <w:rsid w:val="004D7B2F"/>
    <w:rsid w:val="004E01B7"/>
    <w:rsid w:val="004E0CBD"/>
    <w:rsid w:val="004E13F1"/>
    <w:rsid w:val="004E1A88"/>
    <w:rsid w:val="004E1CC5"/>
    <w:rsid w:val="004E1E79"/>
    <w:rsid w:val="004E1F82"/>
    <w:rsid w:val="004E20DD"/>
    <w:rsid w:val="004E2134"/>
    <w:rsid w:val="004E249C"/>
    <w:rsid w:val="004E2949"/>
    <w:rsid w:val="004E2C2F"/>
    <w:rsid w:val="004E2C3A"/>
    <w:rsid w:val="004E2CFE"/>
    <w:rsid w:val="004E2EEB"/>
    <w:rsid w:val="004E2FFF"/>
    <w:rsid w:val="004E3072"/>
    <w:rsid w:val="004E307E"/>
    <w:rsid w:val="004E330F"/>
    <w:rsid w:val="004E335A"/>
    <w:rsid w:val="004E338F"/>
    <w:rsid w:val="004E3BC2"/>
    <w:rsid w:val="004E3C7E"/>
    <w:rsid w:val="004E3EA3"/>
    <w:rsid w:val="004E40F9"/>
    <w:rsid w:val="004E4137"/>
    <w:rsid w:val="004E41D2"/>
    <w:rsid w:val="004E422C"/>
    <w:rsid w:val="004E4550"/>
    <w:rsid w:val="004E49E1"/>
    <w:rsid w:val="004E4A86"/>
    <w:rsid w:val="004E4AB0"/>
    <w:rsid w:val="004E4C49"/>
    <w:rsid w:val="004E4F38"/>
    <w:rsid w:val="004E54AB"/>
    <w:rsid w:val="004E56DF"/>
    <w:rsid w:val="004E572D"/>
    <w:rsid w:val="004E594A"/>
    <w:rsid w:val="004E599A"/>
    <w:rsid w:val="004E5B4F"/>
    <w:rsid w:val="004E6221"/>
    <w:rsid w:val="004E62F0"/>
    <w:rsid w:val="004E649D"/>
    <w:rsid w:val="004E65C0"/>
    <w:rsid w:val="004E661A"/>
    <w:rsid w:val="004E722A"/>
    <w:rsid w:val="004E7669"/>
    <w:rsid w:val="004E7713"/>
    <w:rsid w:val="004E775C"/>
    <w:rsid w:val="004E79DB"/>
    <w:rsid w:val="004E7C83"/>
    <w:rsid w:val="004F0652"/>
    <w:rsid w:val="004F0758"/>
    <w:rsid w:val="004F0BD4"/>
    <w:rsid w:val="004F0CB1"/>
    <w:rsid w:val="004F1420"/>
    <w:rsid w:val="004F232D"/>
    <w:rsid w:val="004F2353"/>
    <w:rsid w:val="004F2401"/>
    <w:rsid w:val="004F2620"/>
    <w:rsid w:val="004F2793"/>
    <w:rsid w:val="004F2B38"/>
    <w:rsid w:val="004F2CFC"/>
    <w:rsid w:val="004F327A"/>
    <w:rsid w:val="004F34F9"/>
    <w:rsid w:val="004F36C4"/>
    <w:rsid w:val="004F37E9"/>
    <w:rsid w:val="004F3936"/>
    <w:rsid w:val="004F3F6F"/>
    <w:rsid w:val="004F427F"/>
    <w:rsid w:val="004F4372"/>
    <w:rsid w:val="004F4945"/>
    <w:rsid w:val="004F49E7"/>
    <w:rsid w:val="004F4C0F"/>
    <w:rsid w:val="004F5098"/>
    <w:rsid w:val="004F520D"/>
    <w:rsid w:val="004F5267"/>
    <w:rsid w:val="004F5544"/>
    <w:rsid w:val="004F58EA"/>
    <w:rsid w:val="004F5FF7"/>
    <w:rsid w:val="004F6512"/>
    <w:rsid w:val="004F682D"/>
    <w:rsid w:val="004F698A"/>
    <w:rsid w:val="004F6A72"/>
    <w:rsid w:val="004F6AB6"/>
    <w:rsid w:val="004F6CA0"/>
    <w:rsid w:val="004F6DFC"/>
    <w:rsid w:val="004F6F92"/>
    <w:rsid w:val="004F7051"/>
    <w:rsid w:val="004F764B"/>
    <w:rsid w:val="004F768F"/>
    <w:rsid w:val="004F7E0D"/>
    <w:rsid w:val="004F7E20"/>
    <w:rsid w:val="004F7F80"/>
    <w:rsid w:val="00500128"/>
    <w:rsid w:val="00500229"/>
    <w:rsid w:val="00500333"/>
    <w:rsid w:val="0050071A"/>
    <w:rsid w:val="005009C0"/>
    <w:rsid w:val="00500D9D"/>
    <w:rsid w:val="005010F2"/>
    <w:rsid w:val="00501100"/>
    <w:rsid w:val="005012FC"/>
    <w:rsid w:val="00501C9D"/>
    <w:rsid w:val="00501D92"/>
    <w:rsid w:val="005023DD"/>
    <w:rsid w:val="005028B8"/>
    <w:rsid w:val="00502F33"/>
    <w:rsid w:val="00502FF5"/>
    <w:rsid w:val="00503187"/>
    <w:rsid w:val="00503731"/>
    <w:rsid w:val="0050397A"/>
    <w:rsid w:val="00503BF8"/>
    <w:rsid w:val="00503BFA"/>
    <w:rsid w:val="00503D16"/>
    <w:rsid w:val="005044B5"/>
    <w:rsid w:val="00504586"/>
    <w:rsid w:val="005047A2"/>
    <w:rsid w:val="00504C9A"/>
    <w:rsid w:val="00505012"/>
    <w:rsid w:val="005051EC"/>
    <w:rsid w:val="005053D2"/>
    <w:rsid w:val="005054CA"/>
    <w:rsid w:val="00505605"/>
    <w:rsid w:val="0050589F"/>
    <w:rsid w:val="00505F20"/>
    <w:rsid w:val="00505F93"/>
    <w:rsid w:val="005060ED"/>
    <w:rsid w:val="005064CF"/>
    <w:rsid w:val="0050662C"/>
    <w:rsid w:val="0050663D"/>
    <w:rsid w:val="00506658"/>
    <w:rsid w:val="00506659"/>
    <w:rsid w:val="00506698"/>
    <w:rsid w:val="005068EE"/>
    <w:rsid w:val="00506A61"/>
    <w:rsid w:val="00506C1D"/>
    <w:rsid w:val="00506CEE"/>
    <w:rsid w:val="00506DF9"/>
    <w:rsid w:val="00506F9C"/>
    <w:rsid w:val="005070E9"/>
    <w:rsid w:val="0050726E"/>
    <w:rsid w:val="00507833"/>
    <w:rsid w:val="00507C67"/>
    <w:rsid w:val="00507C6B"/>
    <w:rsid w:val="005101DB"/>
    <w:rsid w:val="00510360"/>
    <w:rsid w:val="005103F6"/>
    <w:rsid w:val="00510883"/>
    <w:rsid w:val="005108F8"/>
    <w:rsid w:val="00510952"/>
    <w:rsid w:val="00510A0A"/>
    <w:rsid w:val="00511015"/>
    <w:rsid w:val="00511092"/>
    <w:rsid w:val="005110F2"/>
    <w:rsid w:val="00511136"/>
    <w:rsid w:val="00511399"/>
    <w:rsid w:val="005118C4"/>
    <w:rsid w:val="00511966"/>
    <w:rsid w:val="00511A1D"/>
    <w:rsid w:val="00511B1C"/>
    <w:rsid w:val="00511C36"/>
    <w:rsid w:val="00511D26"/>
    <w:rsid w:val="00511DA6"/>
    <w:rsid w:val="005121FA"/>
    <w:rsid w:val="00512264"/>
    <w:rsid w:val="0051243D"/>
    <w:rsid w:val="005124D3"/>
    <w:rsid w:val="00512833"/>
    <w:rsid w:val="005128DC"/>
    <w:rsid w:val="00512A09"/>
    <w:rsid w:val="00512EAC"/>
    <w:rsid w:val="00513115"/>
    <w:rsid w:val="005134AC"/>
    <w:rsid w:val="00513546"/>
    <w:rsid w:val="0051360D"/>
    <w:rsid w:val="0051399D"/>
    <w:rsid w:val="00513BC6"/>
    <w:rsid w:val="005141E5"/>
    <w:rsid w:val="005142A0"/>
    <w:rsid w:val="005142B4"/>
    <w:rsid w:val="00514659"/>
    <w:rsid w:val="0051474C"/>
    <w:rsid w:val="005149CE"/>
    <w:rsid w:val="00514D34"/>
    <w:rsid w:val="0051513F"/>
    <w:rsid w:val="00515780"/>
    <w:rsid w:val="00515833"/>
    <w:rsid w:val="00515E03"/>
    <w:rsid w:val="005163B6"/>
    <w:rsid w:val="0051646F"/>
    <w:rsid w:val="00516573"/>
    <w:rsid w:val="00516574"/>
    <w:rsid w:val="005169E7"/>
    <w:rsid w:val="00516CDA"/>
    <w:rsid w:val="00516EBA"/>
    <w:rsid w:val="00516EF1"/>
    <w:rsid w:val="00516FD3"/>
    <w:rsid w:val="005171CD"/>
    <w:rsid w:val="005174AB"/>
    <w:rsid w:val="00517548"/>
    <w:rsid w:val="005176FE"/>
    <w:rsid w:val="00517979"/>
    <w:rsid w:val="00517B25"/>
    <w:rsid w:val="005203AA"/>
    <w:rsid w:val="00520443"/>
    <w:rsid w:val="00520631"/>
    <w:rsid w:val="0052068B"/>
    <w:rsid w:val="00520837"/>
    <w:rsid w:val="005209CF"/>
    <w:rsid w:val="00520D55"/>
    <w:rsid w:val="00520D66"/>
    <w:rsid w:val="00520E04"/>
    <w:rsid w:val="005210CD"/>
    <w:rsid w:val="00522067"/>
    <w:rsid w:val="00522105"/>
    <w:rsid w:val="00522349"/>
    <w:rsid w:val="005225FB"/>
    <w:rsid w:val="0052272E"/>
    <w:rsid w:val="00522B83"/>
    <w:rsid w:val="00522BE6"/>
    <w:rsid w:val="00522C58"/>
    <w:rsid w:val="00522D35"/>
    <w:rsid w:val="00523028"/>
    <w:rsid w:val="00523433"/>
    <w:rsid w:val="0052393C"/>
    <w:rsid w:val="0052397B"/>
    <w:rsid w:val="00523A22"/>
    <w:rsid w:val="00523CDE"/>
    <w:rsid w:val="005243C9"/>
    <w:rsid w:val="0052441C"/>
    <w:rsid w:val="00524429"/>
    <w:rsid w:val="00524542"/>
    <w:rsid w:val="005247B6"/>
    <w:rsid w:val="0052484B"/>
    <w:rsid w:val="00524B20"/>
    <w:rsid w:val="00524BA8"/>
    <w:rsid w:val="00525169"/>
    <w:rsid w:val="00525572"/>
    <w:rsid w:val="005258DD"/>
    <w:rsid w:val="005258EA"/>
    <w:rsid w:val="00525B7D"/>
    <w:rsid w:val="005267F3"/>
    <w:rsid w:val="00526ECF"/>
    <w:rsid w:val="00526F5B"/>
    <w:rsid w:val="00527031"/>
    <w:rsid w:val="00527914"/>
    <w:rsid w:val="00527976"/>
    <w:rsid w:val="00527A17"/>
    <w:rsid w:val="00527C69"/>
    <w:rsid w:val="00527EE3"/>
    <w:rsid w:val="00527FDD"/>
    <w:rsid w:val="005307F3"/>
    <w:rsid w:val="0053095F"/>
    <w:rsid w:val="00530E65"/>
    <w:rsid w:val="0053117F"/>
    <w:rsid w:val="00531324"/>
    <w:rsid w:val="00531403"/>
    <w:rsid w:val="00531496"/>
    <w:rsid w:val="005316AA"/>
    <w:rsid w:val="005317B4"/>
    <w:rsid w:val="005317D5"/>
    <w:rsid w:val="00531AC1"/>
    <w:rsid w:val="005320E8"/>
    <w:rsid w:val="005323E2"/>
    <w:rsid w:val="0053267F"/>
    <w:rsid w:val="0053295D"/>
    <w:rsid w:val="00532AA6"/>
    <w:rsid w:val="00532E06"/>
    <w:rsid w:val="00532F2A"/>
    <w:rsid w:val="00533140"/>
    <w:rsid w:val="0053335F"/>
    <w:rsid w:val="005335D4"/>
    <w:rsid w:val="00533996"/>
    <w:rsid w:val="00533CE9"/>
    <w:rsid w:val="0053416D"/>
    <w:rsid w:val="005342CA"/>
    <w:rsid w:val="005347AF"/>
    <w:rsid w:val="00534A64"/>
    <w:rsid w:val="00534B06"/>
    <w:rsid w:val="00534B25"/>
    <w:rsid w:val="00534B7F"/>
    <w:rsid w:val="00534C90"/>
    <w:rsid w:val="00534D57"/>
    <w:rsid w:val="00534E59"/>
    <w:rsid w:val="00534F66"/>
    <w:rsid w:val="005353F1"/>
    <w:rsid w:val="00535440"/>
    <w:rsid w:val="0053550C"/>
    <w:rsid w:val="00535875"/>
    <w:rsid w:val="00535AD3"/>
    <w:rsid w:val="00535FFE"/>
    <w:rsid w:val="00536194"/>
    <w:rsid w:val="00536601"/>
    <w:rsid w:val="00536A70"/>
    <w:rsid w:val="00536D20"/>
    <w:rsid w:val="005370DF"/>
    <w:rsid w:val="005370EF"/>
    <w:rsid w:val="00537143"/>
    <w:rsid w:val="005372C5"/>
    <w:rsid w:val="00540508"/>
    <w:rsid w:val="0054055B"/>
    <w:rsid w:val="005405EB"/>
    <w:rsid w:val="00540683"/>
    <w:rsid w:val="005406A4"/>
    <w:rsid w:val="0054087B"/>
    <w:rsid w:val="005417B6"/>
    <w:rsid w:val="00541880"/>
    <w:rsid w:val="00541C5B"/>
    <w:rsid w:val="00541F0C"/>
    <w:rsid w:val="00542413"/>
    <w:rsid w:val="005426F9"/>
    <w:rsid w:val="00542BB2"/>
    <w:rsid w:val="00542BE6"/>
    <w:rsid w:val="00542DD3"/>
    <w:rsid w:val="00542EB3"/>
    <w:rsid w:val="00542FCD"/>
    <w:rsid w:val="00543059"/>
    <w:rsid w:val="00543388"/>
    <w:rsid w:val="0054364E"/>
    <w:rsid w:val="00543724"/>
    <w:rsid w:val="005437E3"/>
    <w:rsid w:val="00543838"/>
    <w:rsid w:val="005442CB"/>
    <w:rsid w:val="00544696"/>
    <w:rsid w:val="005446EB"/>
    <w:rsid w:val="005447D6"/>
    <w:rsid w:val="00544C7D"/>
    <w:rsid w:val="00544F27"/>
    <w:rsid w:val="00545059"/>
    <w:rsid w:val="00545479"/>
    <w:rsid w:val="005455D7"/>
    <w:rsid w:val="00545C87"/>
    <w:rsid w:val="00545CDB"/>
    <w:rsid w:val="005460EA"/>
    <w:rsid w:val="00547282"/>
    <w:rsid w:val="00547572"/>
    <w:rsid w:val="00547573"/>
    <w:rsid w:val="005475DC"/>
    <w:rsid w:val="00547916"/>
    <w:rsid w:val="00547E37"/>
    <w:rsid w:val="00547E83"/>
    <w:rsid w:val="00547EC1"/>
    <w:rsid w:val="00550063"/>
    <w:rsid w:val="00550106"/>
    <w:rsid w:val="00550118"/>
    <w:rsid w:val="00550290"/>
    <w:rsid w:val="00550432"/>
    <w:rsid w:val="0055049A"/>
    <w:rsid w:val="00550576"/>
    <w:rsid w:val="005508A5"/>
    <w:rsid w:val="00550DD8"/>
    <w:rsid w:val="00550F85"/>
    <w:rsid w:val="00550FFB"/>
    <w:rsid w:val="00551141"/>
    <w:rsid w:val="00551C02"/>
    <w:rsid w:val="00552317"/>
    <w:rsid w:val="00552504"/>
    <w:rsid w:val="00552548"/>
    <w:rsid w:val="00552764"/>
    <w:rsid w:val="00552C30"/>
    <w:rsid w:val="00552F49"/>
    <w:rsid w:val="005530FC"/>
    <w:rsid w:val="005532FA"/>
    <w:rsid w:val="00553493"/>
    <w:rsid w:val="00553786"/>
    <w:rsid w:val="005537BB"/>
    <w:rsid w:val="00553A7B"/>
    <w:rsid w:val="00554021"/>
    <w:rsid w:val="005540DF"/>
    <w:rsid w:val="005541E7"/>
    <w:rsid w:val="00554974"/>
    <w:rsid w:val="00554C96"/>
    <w:rsid w:val="005551D0"/>
    <w:rsid w:val="00555391"/>
    <w:rsid w:val="005553D6"/>
    <w:rsid w:val="005558D0"/>
    <w:rsid w:val="00555A33"/>
    <w:rsid w:val="00555B24"/>
    <w:rsid w:val="00555DC7"/>
    <w:rsid w:val="0055621D"/>
    <w:rsid w:val="005566A2"/>
    <w:rsid w:val="0055674D"/>
    <w:rsid w:val="005567DD"/>
    <w:rsid w:val="0055692A"/>
    <w:rsid w:val="00556A71"/>
    <w:rsid w:val="00557410"/>
    <w:rsid w:val="00557424"/>
    <w:rsid w:val="00557D5F"/>
    <w:rsid w:val="00557E6F"/>
    <w:rsid w:val="00557EC2"/>
    <w:rsid w:val="00560045"/>
    <w:rsid w:val="00560339"/>
    <w:rsid w:val="005604C7"/>
    <w:rsid w:val="0056067C"/>
    <w:rsid w:val="00560714"/>
    <w:rsid w:val="00560E0C"/>
    <w:rsid w:val="00560E93"/>
    <w:rsid w:val="00560F3D"/>
    <w:rsid w:val="00560FA8"/>
    <w:rsid w:val="005612C6"/>
    <w:rsid w:val="0056133F"/>
    <w:rsid w:val="005614E8"/>
    <w:rsid w:val="00561685"/>
    <w:rsid w:val="00561691"/>
    <w:rsid w:val="00561F99"/>
    <w:rsid w:val="00561FCB"/>
    <w:rsid w:val="005624E6"/>
    <w:rsid w:val="005627C3"/>
    <w:rsid w:val="005629A4"/>
    <w:rsid w:val="005629F7"/>
    <w:rsid w:val="00562E99"/>
    <w:rsid w:val="005630F4"/>
    <w:rsid w:val="005631CA"/>
    <w:rsid w:val="0056333B"/>
    <w:rsid w:val="00563346"/>
    <w:rsid w:val="0056367B"/>
    <w:rsid w:val="005638F8"/>
    <w:rsid w:val="00563B1D"/>
    <w:rsid w:val="00563EBC"/>
    <w:rsid w:val="005642EA"/>
    <w:rsid w:val="00564372"/>
    <w:rsid w:val="005649EC"/>
    <w:rsid w:val="00564A5C"/>
    <w:rsid w:val="00564B67"/>
    <w:rsid w:val="00565278"/>
    <w:rsid w:val="00565394"/>
    <w:rsid w:val="005653E7"/>
    <w:rsid w:val="00565692"/>
    <w:rsid w:val="005657C4"/>
    <w:rsid w:val="0056580D"/>
    <w:rsid w:val="00565840"/>
    <w:rsid w:val="00565FD3"/>
    <w:rsid w:val="00566184"/>
    <w:rsid w:val="005661C3"/>
    <w:rsid w:val="00566328"/>
    <w:rsid w:val="0056673F"/>
    <w:rsid w:val="00566AAF"/>
    <w:rsid w:val="00566B95"/>
    <w:rsid w:val="00567757"/>
    <w:rsid w:val="005679AF"/>
    <w:rsid w:val="00567D19"/>
    <w:rsid w:val="00567DE2"/>
    <w:rsid w:val="005708F5"/>
    <w:rsid w:val="005709FB"/>
    <w:rsid w:val="00570A72"/>
    <w:rsid w:val="00570AE1"/>
    <w:rsid w:val="00570DEA"/>
    <w:rsid w:val="00571025"/>
    <w:rsid w:val="00571403"/>
    <w:rsid w:val="005716DC"/>
    <w:rsid w:val="005718F2"/>
    <w:rsid w:val="00571DF2"/>
    <w:rsid w:val="00572103"/>
    <w:rsid w:val="005727AA"/>
    <w:rsid w:val="00572A92"/>
    <w:rsid w:val="00573102"/>
    <w:rsid w:val="0057310B"/>
    <w:rsid w:val="005734B6"/>
    <w:rsid w:val="0057357D"/>
    <w:rsid w:val="00573827"/>
    <w:rsid w:val="00573CBE"/>
    <w:rsid w:val="00573F0F"/>
    <w:rsid w:val="00573FD7"/>
    <w:rsid w:val="00574560"/>
    <w:rsid w:val="005746A7"/>
    <w:rsid w:val="00574738"/>
    <w:rsid w:val="0057474B"/>
    <w:rsid w:val="0057479F"/>
    <w:rsid w:val="0057509F"/>
    <w:rsid w:val="005751FE"/>
    <w:rsid w:val="005757C3"/>
    <w:rsid w:val="005758D5"/>
    <w:rsid w:val="00575B49"/>
    <w:rsid w:val="00575DFA"/>
    <w:rsid w:val="00575E39"/>
    <w:rsid w:val="0057609C"/>
    <w:rsid w:val="00576136"/>
    <w:rsid w:val="0057658F"/>
    <w:rsid w:val="0057678F"/>
    <w:rsid w:val="005769C2"/>
    <w:rsid w:val="00576B22"/>
    <w:rsid w:val="00576F78"/>
    <w:rsid w:val="00576FEB"/>
    <w:rsid w:val="005771E0"/>
    <w:rsid w:val="00577841"/>
    <w:rsid w:val="00577C6D"/>
    <w:rsid w:val="0058021E"/>
    <w:rsid w:val="005802A0"/>
    <w:rsid w:val="00580458"/>
    <w:rsid w:val="0058097F"/>
    <w:rsid w:val="00580DCD"/>
    <w:rsid w:val="00580F72"/>
    <w:rsid w:val="00581008"/>
    <w:rsid w:val="00581486"/>
    <w:rsid w:val="00581689"/>
    <w:rsid w:val="005819A2"/>
    <w:rsid w:val="00581A10"/>
    <w:rsid w:val="00581CFB"/>
    <w:rsid w:val="00581E4C"/>
    <w:rsid w:val="00581E96"/>
    <w:rsid w:val="00581ED5"/>
    <w:rsid w:val="005821DF"/>
    <w:rsid w:val="00582658"/>
    <w:rsid w:val="00582823"/>
    <w:rsid w:val="00582951"/>
    <w:rsid w:val="00582E37"/>
    <w:rsid w:val="00582EA6"/>
    <w:rsid w:val="0058344C"/>
    <w:rsid w:val="005836AA"/>
    <w:rsid w:val="00583840"/>
    <w:rsid w:val="00583A79"/>
    <w:rsid w:val="00583D81"/>
    <w:rsid w:val="00584205"/>
    <w:rsid w:val="00584318"/>
    <w:rsid w:val="00584687"/>
    <w:rsid w:val="00584817"/>
    <w:rsid w:val="00584B91"/>
    <w:rsid w:val="00584D6F"/>
    <w:rsid w:val="00585409"/>
    <w:rsid w:val="00585C0C"/>
    <w:rsid w:val="00585C8F"/>
    <w:rsid w:val="00585DC2"/>
    <w:rsid w:val="00585EBD"/>
    <w:rsid w:val="00586086"/>
    <w:rsid w:val="005867A8"/>
    <w:rsid w:val="005867F7"/>
    <w:rsid w:val="00586888"/>
    <w:rsid w:val="00586A40"/>
    <w:rsid w:val="00586ABF"/>
    <w:rsid w:val="00586C95"/>
    <w:rsid w:val="00586E44"/>
    <w:rsid w:val="00587004"/>
    <w:rsid w:val="00587200"/>
    <w:rsid w:val="00587400"/>
    <w:rsid w:val="0058774F"/>
    <w:rsid w:val="00587875"/>
    <w:rsid w:val="00587A22"/>
    <w:rsid w:val="00587A5D"/>
    <w:rsid w:val="00587CE7"/>
    <w:rsid w:val="00587FA4"/>
    <w:rsid w:val="00590028"/>
    <w:rsid w:val="005901BC"/>
    <w:rsid w:val="0059053B"/>
    <w:rsid w:val="00590667"/>
    <w:rsid w:val="005907F5"/>
    <w:rsid w:val="0059094B"/>
    <w:rsid w:val="00590B06"/>
    <w:rsid w:val="00590BFA"/>
    <w:rsid w:val="00591155"/>
    <w:rsid w:val="005914D4"/>
    <w:rsid w:val="00591552"/>
    <w:rsid w:val="00591B53"/>
    <w:rsid w:val="00591D51"/>
    <w:rsid w:val="00591EDB"/>
    <w:rsid w:val="00591F65"/>
    <w:rsid w:val="00592182"/>
    <w:rsid w:val="00592276"/>
    <w:rsid w:val="00592285"/>
    <w:rsid w:val="00592454"/>
    <w:rsid w:val="00592F14"/>
    <w:rsid w:val="00593024"/>
    <w:rsid w:val="00593492"/>
    <w:rsid w:val="00593C1F"/>
    <w:rsid w:val="00593C82"/>
    <w:rsid w:val="00593FFE"/>
    <w:rsid w:val="00594A93"/>
    <w:rsid w:val="00594AB1"/>
    <w:rsid w:val="00594B44"/>
    <w:rsid w:val="00594C71"/>
    <w:rsid w:val="0059526B"/>
    <w:rsid w:val="005952EE"/>
    <w:rsid w:val="005956F2"/>
    <w:rsid w:val="0059571B"/>
    <w:rsid w:val="00595CD8"/>
    <w:rsid w:val="00595FB8"/>
    <w:rsid w:val="00596D59"/>
    <w:rsid w:val="00596F8A"/>
    <w:rsid w:val="00597082"/>
    <w:rsid w:val="005972A3"/>
    <w:rsid w:val="005972C1"/>
    <w:rsid w:val="005975C6"/>
    <w:rsid w:val="005975DD"/>
    <w:rsid w:val="00597B76"/>
    <w:rsid w:val="00597D1D"/>
    <w:rsid w:val="005A01B6"/>
    <w:rsid w:val="005A01FE"/>
    <w:rsid w:val="005A02BD"/>
    <w:rsid w:val="005A041E"/>
    <w:rsid w:val="005A0743"/>
    <w:rsid w:val="005A0A46"/>
    <w:rsid w:val="005A0D5A"/>
    <w:rsid w:val="005A0DD6"/>
    <w:rsid w:val="005A0DE5"/>
    <w:rsid w:val="005A1119"/>
    <w:rsid w:val="005A1245"/>
    <w:rsid w:val="005A14AC"/>
    <w:rsid w:val="005A1527"/>
    <w:rsid w:val="005A1B87"/>
    <w:rsid w:val="005A1EA6"/>
    <w:rsid w:val="005A1F6D"/>
    <w:rsid w:val="005A2223"/>
    <w:rsid w:val="005A2269"/>
    <w:rsid w:val="005A2C7A"/>
    <w:rsid w:val="005A30BB"/>
    <w:rsid w:val="005A3132"/>
    <w:rsid w:val="005A3137"/>
    <w:rsid w:val="005A3154"/>
    <w:rsid w:val="005A3524"/>
    <w:rsid w:val="005A3D7B"/>
    <w:rsid w:val="005A3FF3"/>
    <w:rsid w:val="005A40F1"/>
    <w:rsid w:val="005A4253"/>
    <w:rsid w:val="005A42B9"/>
    <w:rsid w:val="005A46E4"/>
    <w:rsid w:val="005A4882"/>
    <w:rsid w:val="005A4AA4"/>
    <w:rsid w:val="005A4B7A"/>
    <w:rsid w:val="005A4BEF"/>
    <w:rsid w:val="005A4C16"/>
    <w:rsid w:val="005A50EA"/>
    <w:rsid w:val="005A563F"/>
    <w:rsid w:val="005A56EF"/>
    <w:rsid w:val="005A5BF0"/>
    <w:rsid w:val="005A5E8A"/>
    <w:rsid w:val="005A5E90"/>
    <w:rsid w:val="005A5FE5"/>
    <w:rsid w:val="005A620C"/>
    <w:rsid w:val="005A6638"/>
    <w:rsid w:val="005A6A2C"/>
    <w:rsid w:val="005A6B5A"/>
    <w:rsid w:val="005A6B98"/>
    <w:rsid w:val="005A6E78"/>
    <w:rsid w:val="005A7024"/>
    <w:rsid w:val="005A72EA"/>
    <w:rsid w:val="005A73F5"/>
    <w:rsid w:val="005A7466"/>
    <w:rsid w:val="005A74F2"/>
    <w:rsid w:val="005A77C2"/>
    <w:rsid w:val="005A79C1"/>
    <w:rsid w:val="005A7E3C"/>
    <w:rsid w:val="005B002A"/>
    <w:rsid w:val="005B0047"/>
    <w:rsid w:val="005B078C"/>
    <w:rsid w:val="005B0E37"/>
    <w:rsid w:val="005B0E74"/>
    <w:rsid w:val="005B0F16"/>
    <w:rsid w:val="005B10BA"/>
    <w:rsid w:val="005B123C"/>
    <w:rsid w:val="005B13EE"/>
    <w:rsid w:val="005B15B2"/>
    <w:rsid w:val="005B1A84"/>
    <w:rsid w:val="005B1DFC"/>
    <w:rsid w:val="005B1E11"/>
    <w:rsid w:val="005B1F4B"/>
    <w:rsid w:val="005B215C"/>
    <w:rsid w:val="005B2380"/>
    <w:rsid w:val="005B245B"/>
    <w:rsid w:val="005B2755"/>
    <w:rsid w:val="005B2D57"/>
    <w:rsid w:val="005B3248"/>
    <w:rsid w:val="005B364D"/>
    <w:rsid w:val="005B365D"/>
    <w:rsid w:val="005B3685"/>
    <w:rsid w:val="005B39E3"/>
    <w:rsid w:val="005B3CB1"/>
    <w:rsid w:val="005B3E93"/>
    <w:rsid w:val="005B47EE"/>
    <w:rsid w:val="005B480C"/>
    <w:rsid w:val="005B4AB4"/>
    <w:rsid w:val="005B4BDB"/>
    <w:rsid w:val="005B4BF0"/>
    <w:rsid w:val="005B4F44"/>
    <w:rsid w:val="005B50D8"/>
    <w:rsid w:val="005B51E5"/>
    <w:rsid w:val="005B57CE"/>
    <w:rsid w:val="005B5929"/>
    <w:rsid w:val="005B5A55"/>
    <w:rsid w:val="005B5CA1"/>
    <w:rsid w:val="005B5DBB"/>
    <w:rsid w:val="005B5F4B"/>
    <w:rsid w:val="005B6640"/>
    <w:rsid w:val="005B668D"/>
    <w:rsid w:val="005B6BC0"/>
    <w:rsid w:val="005B6CC8"/>
    <w:rsid w:val="005B6D38"/>
    <w:rsid w:val="005B6E48"/>
    <w:rsid w:val="005B6FBA"/>
    <w:rsid w:val="005B72EC"/>
    <w:rsid w:val="005B7F59"/>
    <w:rsid w:val="005C0062"/>
    <w:rsid w:val="005C0367"/>
    <w:rsid w:val="005C054C"/>
    <w:rsid w:val="005C061F"/>
    <w:rsid w:val="005C086F"/>
    <w:rsid w:val="005C0AB9"/>
    <w:rsid w:val="005C0DBF"/>
    <w:rsid w:val="005C0F16"/>
    <w:rsid w:val="005C1252"/>
    <w:rsid w:val="005C1550"/>
    <w:rsid w:val="005C17C9"/>
    <w:rsid w:val="005C186D"/>
    <w:rsid w:val="005C2017"/>
    <w:rsid w:val="005C22C2"/>
    <w:rsid w:val="005C289F"/>
    <w:rsid w:val="005C2B0D"/>
    <w:rsid w:val="005C312F"/>
    <w:rsid w:val="005C3591"/>
    <w:rsid w:val="005C3D10"/>
    <w:rsid w:val="005C3EBB"/>
    <w:rsid w:val="005C43B0"/>
    <w:rsid w:val="005C4462"/>
    <w:rsid w:val="005C44AA"/>
    <w:rsid w:val="005C452E"/>
    <w:rsid w:val="005C458A"/>
    <w:rsid w:val="005C49AA"/>
    <w:rsid w:val="005C4ACE"/>
    <w:rsid w:val="005C4EDA"/>
    <w:rsid w:val="005C537E"/>
    <w:rsid w:val="005C54E6"/>
    <w:rsid w:val="005C55F4"/>
    <w:rsid w:val="005C57C0"/>
    <w:rsid w:val="005C6163"/>
    <w:rsid w:val="005C69A4"/>
    <w:rsid w:val="005C69E4"/>
    <w:rsid w:val="005C6CB0"/>
    <w:rsid w:val="005C6D2D"/>
    <w:rsid w:val="005C71FC"/>
    <w:rsid w:val="005C7735"/>
    <w:rsid w:val="005C7D15"/>
    <w:rsid w:val="005D043C"/>
    <w:rsid w:val="005D0570"/>
    <w:rsid w:val="005D0C7A"/>
    <w:rsid w:val="005D0E6A"/>
    <w:rsid w:val="005D1530"/>
    <w:rsid w:val="005D17B4"/>
    <w:rsid w:val="005D1875"/>
    <w:rsid w:val="005D18EB"/>
    <w:rsid w:val="005D2669"/>
    <w:rsid w:val="005D2908"/>
    <w:rsid w:val="005D2ED2"/>
    <w:rsid w:val="005D3097"/>
    <w:rsid w:val="005D312E"/>
    <w:rsid w:val="005D3353"/>
    <w:rsid w:val="005D357C"/>
    <w:rsid w:val="005D37B6"/>
    <w:rsid w:val="005D390B"/>
    <w:rsid w:val="005D3987"/>
    <w:rsid w:val="005D3A1A"/>
    <w:rsid w:val="005D3A31"/>
    <w:rsid w:val="005D3D3F"/>
    <w:rsid w:val="005D4358"/>
    <w:rsid w:val="005D4519"/>
    <w:rsid w:val="005D45C7"/>
    <w:rsid w:val="005D461A"/>
    <w:rsid w:val="005D4B4A"/>
    <w:rsid w:val="005D4C58"/>
    <w:rsid w:val="005D4EC7"/>
    <w:rsid w:val="005D4F1C"/>
    <w:rsid w:val="005D51A6"/>
    <w:rsid w:val="005D51DD"/>
    <w:rsid w:val="005D5320"/>
    <w:rsid w:val="005D54B4"/>
    <w:rsid w:val="005D55C9"/>
    <w:rsid w:val="005D5606"/>
    <w:rsid w:val="005D56E8"/>
    <w:rsid w:val="005D5792"/>
    <w:rsid w:val="005D5894"/>
    <w:rsid w:val="005D5BCF"/>
    <w:rsid w:val="005D5E53"/>
    <w:rsid w:val="005D6013"/>
    <w:rsid w:val="005D6159"/>
    <w:rsid w:val="005D62FE"/>
    <w:rsid w:val="005D64B1"/>
    <w:rsid w:val="005D6822"/>
    <w:rsid w:val="005D694E"/>
    <w:rsid w:val="005D69DE"/>
    <w:rsid w:val="005D6B73"/>
    <w:rsid w:val="005D6BCC"/>
    <w:rsid w:val="005D6DC5"/>
    <w:rsid w:val="005D7139"/>
    <w:rsid w:val="005D7247"/>
    <w:rsid w:val="005D757F"/>
    <w:rsid w:val="005D79B3"/>
    <w:rsid w:val="005E0324"/>
    <w:rsid w:val="005E0393"/>
    <w:rsid w:val="005E0B71"/>
    <w:rsid w:val="005E0E64"/>
    <w:rsid w:val="005E0F68"/>
    <w:rsid w:val="005E1489"/>
    <w:rsid w:val="005E14C0"/>
    <w:rsid w:val="005E167F"/>
    <w:rsid w:val="005E1695"/>
    <w:rsid w:val="005E172B"/>
    <w:rsid w:val="005E1927"/>
    <w:rsid w:val="005E19CE"/>
    <w:rsid w:val="005E1AC0"/>
    <w:rsid w:val="005E1EA6"/>
    <w:rsid w:val="005E218C"/>
    <w:rsid w:val="005E2670"/>
    <w:rsid w:val="005E324A"/>
    <w:rsid w:val="005E3742"/>
    <w:rsid w:val="005E39DC"/>
    <w:rsid w:val="005E3BAB"/>
    <w:rsid w:val="005E4289"/>
    <w:rsid w:val="005E4542"/>
    <w:rsid w:val="005E46F9"/>
    <w:rsid w:val="005E47C2"/>
    <w:rsid w:val="005E4864"/>
    <w:rsid w:val="005E4AE2"/>
    <w:rsid w:val="005E4AFA"/>
    <w:rsid w:val="005E4D7E"/>
    <w:rsid w:val="005E56D6"/>
    <w:rsid w:val="005E5CA4"/>
    <w:rsid w:val="005E5D59"/>
    <w:rsid w:val="005E632A"/>
    <w:rsid w:val="005E6542"/>
    <w:rsid w:val="005E679C"/>
    <w:rsid w:val="005E6A90"/>
    <w:rsid w:val="005E6AF4"/>
    <w:rsid w:val="005E70B6"/>
    <w:rsid w:val="005E719A"/>
    <w:rsid w:val="005E71A4"/>
    <w:rsid w:val="005E756E"/>
    <w:rsid w:val="005E75CC"/>
    <w:rsid w:val="005E77B7"/>
    <w:rsid w:val="005E77E2"/>
    <w:rsid w:val="005E7B90"/>
    <w:rsid w:val="005E7E31"/>
    <w:rsid w:val="005E7E62"/>
    <w:rsid w:val="005F003E"/>
    <w:rsid w:val="005F0079"/>
    <w:rsid w:val="005F01C0"/>
    <w:rsid w:val="005F060F"/>
    <w:rsid w:val="005F10D9"/>
    <w:rsid w:val="005F1612"/>
    <w:rsid w:val="005F16EE"/>
    <w:rsid w:val="005F1A2E"/>
    <w:rsid w:val="005F1AF2"/>
    <w:rsid w:val="005F1C9E"/>
    <w:rsid w:val="005F1FAA"/>
    <w:rsid w:val="005F1FAC"/>
    <w:rsid w:val="005F208E"/>
    <w:rsid w:val="005F21ED"/>
    <w:rsid w:val="005F25DB"/>
    <w:rsid w:val="005F265A"/>
    <w:rsid w:val="005F288B"/>
    <w:rsid w:val="005F2DDA"/>
    <w:rsid w:val="005F3020"/>
    <w:rsid w:val="005F306C"/>
    <w:rsid w:val="005F3619"/>
    <w:rsid w:val="005F3B9E"/>
    <w:rsid w:val="005F3D60"/>
    <w:rsid w:val="005F42F3"/>
    <w:rsid w:val="005F4520"/>
    <w:rsid w:val="005F4728"/>
    <w:rsid w:val="005F4992"/>
    <w:rsid w:val="005F4AD7"/>
    <w:rsid w:val="005F50F5"/>
    <w:rsid w:val="005F54C7"/>
    <w:rsid w:val="005F5C93"/>
    <w:rsid w:val="005F60F9"/>
    <w:rsid w:val="005F676F"/>
    <w:rsid w:val="005F67B1"/>
    <w:rsid w:val="005F6890"/>
    <w:rsid w:val="005F6997"/>
    <w:rsid w:val="005F75B3"/>
    <w:rsid w:val="005F76C1"/>
    <w:rsid w:val="005F7B2E"/>
    <w:rsid w:val="005F7D4C"/>
    <w:rsid w:val="005F7D70"/>
    <w:rsid w:val="00600136"/>
    <w:rsid w:val="006002E0"/>
    <w:rsid w:val="0060039F"/>
    <w:rsid w:val="0060067E"/>
    <w:rsid w:val="006009E1"/>
    <w:rsid w:val="00600AB8"/>
    <w:rsid w:val="00600EE5"/>
    <w:rsid w:val="00601130"/>
    <w:rsid w:val="00601148"/>
    <w:rsid w:val="0060132D"/>
    <w:rsid w:val="00601359"/>
    <w:rsid w:val="00601845"/>
    <w:rsid w:val="00601E8C"/>
    <w:rsid w:val="006020D7"/>
    <w:rsid w:val="006026E7"/>
    <w:rsid w:val="00602711"/>
    <w:rsid w:val="0060277F"/>
    <w:rsid w:val="00602873"/>
    <w:rsid w:val="006028F3"/>
    <w:rsid w:val="00602AFB"/>
    <w:rsid w:val="00602B28"/>
    <w:rsid w:val="00602F0B"/>
    <w:rsid w:val="00602F6B"/>
    <w:rsid w:val="0060328D"/>
    <w:rsid w:val="006036EA"/>
    <w:rsid w:val="006039EC"/>
    <w:rsid w:val="00603DDC"/>
    <w:rsid w:val="00604322"/>
    <w:rsid w:val="00604783"/>
    <w:rsid w:val="0060485D"/>
    <w:rsid w:val="006049A1"/>
    <w:rsid w:val="00604A00"/>
    <w:rsid w:val="00604AF3"/>
    <w:rsid w:val="00604C15"/>
    <w:rsid w:val="00604C5B"/>
    <w:rsid w:val="00605087"/>
    <w:rsid w:val="0060516D"/>
    <w:rsid w:val="0060541E"/>
    <w:rsid w:val="00605772"/>
    <w:rsid w:val="0060593B"/>
    <w:rsid w:val="00605BEB"/>
    <w:rsid w:val="00605EFB"/>
    <w:rsid w:val="00606A5C"/>
    <w:rsid w:val="00606B9C"/>
    <w:rsid w:val="00606BC5"/>
    <w:rsid w:val="00606C38"/>
    <w:rsid w:val="006072EB"/>
    <w:rsid w:val="0060740E"/>
    <w:rsid w:val="00607488"/>
    <w:rsid w:val="006075A2"/>
    <w:rsid w:val="00607BE2"/>
    <w:rsid w:val="00607C5F"/>
    <w:rsid w:val="00607C9D"/>
    <w:rsid w:val="00607CBB"/>
    <w:rsid w:val="00607DEC"/>
    <w:rsid w:val="00610283"/>
    <w:rsid w:val="006102EE"/>
    <w:rsid w:val="00610345"/>
    <w:rsid w:val="00610657"/>
    <w:rsid w:val="00610C0F"/>
    <w:rsid w:val="00610CB3"/>
    <w:rsid w:val="00610E93"/>
    <w:rsid w:val="00610ED3"/>
    <w:rsid w:val="00610F9D"/>
    <w:rsid w:val="006111B5"/>
    <w:rsid w:val="00611499"/>
    <w:rsid w:val="00611A75"/>
    <w:rsid w:val="00611FD7"/>
    <w:rsid w:val="00612020"/>
    <w:rsid w:val="006121DC"/>
    <w:rsid w:val="006122BF"/>
    <w:rsid w:val="006124B0"/>
    <w:rsid w:val="006127A2"/>
    <w:rsid w:val="00612801"/>
    <w:rsid w:val="00612803"/>
    <w:rsid w:val="00612D4C"/>
    <w:rsid w:val="00612D7D"/>
    <w:rsid w:val="00612DC0"/>
    <w:rsid w:val="00612FBC"/>
    <w:rsid w:val="0061320D"/>
    <w:rsid w:val="00613254"/>
    <w:rsid w:val="00613413"/>
    <w:rsid w:val="006138AB"/>
    <w:rsid w:val="00613C8F"/>
    <w:rsid w:val="00613E34"/>
    <w:rsid w:val="0061422C"/>
    <w:rsid w:val="00614572"/>
    <w:rsid w:val="0061465B"/>
    <w:rsid w:val="00614858"/>
    <w:rsid w:val="00614945"/>
    <w:rsid w:val="00614AA8"/>
    <w:rsid w:val="00614BBE"/>
    <w:rsid w:val="00614C78"/>
    <w:rsid w:val="00614D30"/>
    <w:rsid w:val="00614DC2"/>
    <w:rsid w:val="00614E56"/>
    <w:rsid w:val="00615361"/>
    <w:rsid w:val="00615561"/>
    <w:rsid w:val="00615578"/>
    <w:rsid w:val="006156FC"/>
    <w:rsid w:val="00615AD5"/>
    <w:rsid w:val="00615C74"/>
    <w:rsid w:val="00615CA2"/>
    <w:rsid w:val="00616253"/>
    <w:rsid w:val="0061654B"/>
    <w:rsid w:val="006165BF"/>
    <w:rsid w:val="0061675E"/>
    <w:rsid w:val="006169B1"/>
    <w:rsid w:val="006169E4"/>
    <w:rsid w:val="006169F9"/>
    <w:rsid w:val="00616A60"/>
    <w:rsid w:val="00616CA2"/>
    <w:rsid w:val="00617470"/>
    <w:rsid w:val="006175E3"/>
    <w:rsid w:val="0061763A"/>
    <w:rsid w:val="00617738"/>
    <w:rsid w:val="00617ECD"/>
    <w:rsid w:val="00620076"/>
    <w:rsid w:val="0062018D"/>
    <w:rsid w:val="0062019D"/>
    <w:rsid w:val="00620393"/>
    <w:rsid w:val="0062049E"/>
    <w:rsid w:val="006204E0"/>
    <w:rsid w:val="0062095C"/>
    <w:rsid w:val="00620D43"/>
    <w:rsid w:val="00620FE1"/>
    <w:rsid w:val="0062118C"/>
    <w:rsid w:val="006211B2"/>
    <w:rsid w:val="00621380"/>
    <w:rsid w:val="0062145F"/>
    <w:rsid w:val="00621583"/>
    <w:rsid w:val="00621873"/>
    <w:rsid w:val="00621C21"/>
    <w:rsid w:val="00622309"/>
    <w:rsid w:val="0062287F"/>
    <w:rsid w:val="006228DE"/>
    <w:rsid w:val="00622D54"/>
    <w:rsid w:val="00623029"/>
    <w:rsid w:val="00623037"/>
    <w:rsid w:val="00623396"/>
    <w:rsid w:val="00623409"/>
    <w:rsid w:val="0062365E"/>
    <w:rsid w:val="0062374A"/>
    <w:rsid w:val="006238EA"/>
    <w:rsid w:val="00623991"/>
    <w:rsid w:val="00623A5F"/>
    <w:rsid w:val="00623AD7"/>
    <w:rsid w:val="00623D8E"/>
    <w:rsid w:val="00623E8A"/>
    <w:rsid w:val="00623EAA"/>
    <w:rsid w:val="006247F5"/>
    <w:rsid w:val="0062481F"/>
    <w:rsid w:val="006249AE"/>
    <w:rsid w:val="006249D7"/>
    <w:rsid w:val="00624CA1"/>
    <w:rsid w:val="00624D8C"/>
    <w:rsid w:val="00624F87"/>
    <w:rsid w:val="00624FA4"/>
    <w:rsid w:val="00625258"/>
    <w:rsid w:val="006252AF"/>
    <w:rsid w:val="00625B66"/>
    <w:rsid w:val="00625BDD"/>
    <w:rsid w:val="00625E5F"/>
    <w:rsid w:val="006261BA"/>
    <w:rsid w:val="00626729"/>
    <w:rsid w:val="006268AA"/>
    <w:rsid w:val="00626983"/>
    <w:rsid w:val="006269D0"/>
    <w:rsid w:val="00627276"/>
    <w:rsid w:val="006272F6"/>
    <w:rsid w:val="006274C6"/>
    <w:rsid w:val="0062794F"/>
    <w:rsid w:val="00627D5A"/>
    <w:rsid w:val="00627E4B"/>
    <w:rsid w:val="00627F06"/>
    <w:rsid w:val="00627F99"/>
    <w:rsid w:val="006300FD"/>
    <w:rsid w:val="00630320"/>
    <w:rsid w:val="006306A6"/>
    <w:rsid w:val="006306D6"/>
    <w:rsid w:val="0063106D"/>
    <w:rsid w:val="00631607"/>
    <w:rsid w:val="006320A6"/>
    <w:rsid w:val="00632C24"/>
    <w:rsid w:val="00632C93"/>
    <w:rsid w:val="006335D7"/>
    <w:rsid w:val="00633D0B"/>
    <w:rsid w:val="00633D63"/>
    <w:rsid w:val="00633E0F"/>
    <w:rsid w:val="00633E13"/>
    <w:rsid w:val="00633E2B"/>
    <w:rsid w:val="00633F16"/>
    <w:rsid w:val="00633F33"/>
    <w:rsid w:val="006345B2"/>
    <w:rsid w:val="00634A2C"/>
    <w:rsid w:val="00634BCE"/>
    <w:rsid w:val="00634EA4"/>
    <w:rsid w:val="00634F9E"/>
    <w:rsid w:val="0063536F"/>
    <w:rsid w:val="006354E7"/>
    <w:rsid w:val="00636246"/>
    <w:rsid w:val="00636479"/>
    <w:rsid w:val="00636489"/>
    <w:rsid w:val="006367E0"/>
    <w:rsid w:val="00636A94"/>
    <w:rsid w:val="00636AFD"/>
    <w:rsid w:val="00636CD6"/>
    <w:rsid w:val="00636D72"/>
    <w:rsid w:val="00636E49"/>
    <w:rsid w:val="00637181"/>
    <w:rsid w:val="006377B6"/>
    <w:rsid w:val="00637816"/>
    <w:rsid w:val="00637F80"/>
    <w:rsid w:val="00640368"/>
    <w:rsid w:val="0064038E"/>
    <w:rsid w:val="006405E2"/>
    <w:rsid w:val="006407A3"/>
    <w:rsid w:val="00641429"/>
    <w:rsid w:val="0064149D"/>
    <w:rsid w:val="0064163F"/>
    <w:rsid w:val="0064169D"/>
    <w:rsid w:val="006418E5"/>
    <w:rsid w:val="00641C0A"/>
    <w:rsid w:val="00641CA4"/>
    <w:rsid w:val="00641ED6"/>
    <w:rsid w:val="006422AA"/>
    <w:rsid w:val="0064236C"/>
    <w:rsid w:val="00642378"/>
    <w:rsid w:val="00642611"/>
    <w:rsid w:val="00642D93"/>
    <w:rsid w:val="006431BB"/>
    <w:rsid w:val="00643697"/>
    <w:rsid w:val="00643698"/>
    <w:rsid w:val="00643844"/>
    <w:rsid w:val="00643C81"/>
    <w:rsid w:val="00643FBC"/>
    <w:rsid w:val="006440A1"/>
    <w:rsid w:val="0064489F"/>
    <w:rsid w:val="00644919"/>
    <w:rsid w:val="00644923"/>
    <w:rsid w:val="00644BB4"/>
    <w:rsid w:val="00644C7C"/>
    <w:rsid w:val="00644D32"/>
    <w:rsid w:val="0064528A"/>
    <w:rsid w:val="006452A5"/>
    <w:rsid w:val="00645796"/>
    <w:rsid w:val="00645991"/>
    <w:rsid w:val="00645A4F"/>
    <w:rsid w:val="00645AF5"/>
    <w:rsid w:val="00645B12"/>
    <w:rsid w:val="00645CC3"/>
    <w:rsid w:val="00645E05"/>
    <w:rsid w:val="00645F3F"/>
    <w:rsid w:val="006464BE"/>
    <w:rsid w:val="0064663F"/>
    <w:rsid w:val="00646681"/>
    <w:rsid w:val="00646843"/>
    <w:rsid w:val="006472C4"/>
    <w:rsid w:val="006474D2"/>
    <w:rsid w:val="006477F4"/>
    <w:rsid w:val="0064799B"/>
    <w:rsid w:val="006479F7"/>
    <w:rsid w:val="00647C53"/>
    <w:rsid w:val="00647E54"/>
    <w:rsid w:val="00650125"/>
    <w:rsid w:val="0065059F"/>
    <w:rsid w:val="006508CE"/>
    <w:rsid w:val="00650A07"/>
    <w:rsid w:val="00650BB4"/>
    <w:rsid w:val="00650DC1"/>
    <w:rsid w:val="006510A9"/>
    <w:rsid w:val="00651441"/>
    <w:rsid w:val="0065144D"/>
    <w:rsid w:val="00651467"/>
    <w:rsid w:val="006515EA"/>
    <w:rsid w:val="0065180E"/>
    <w:rsid w:val="00651942"/>
    <w:rsid w:val="00651A15"/>
    <w:rsid w:val="00651B36"/>
    <w:rsid w:val="00651DEC"/>
    <w:rsid w:val="006521E7"/>
    <w:rsid w:val="00652216"/>
    <w:rsid w:val="006524AF"/>
    <w:rsid w:val="0065290D"/>
    <w:rsid w:val="00652B0E"/>
    <w:rsid w:val="00652DA2"/>
    <w:rsid w:val="00652E5D"/>
    <w:rsid w:val="006531AE"/>
    <w:rsid w:val="0065332F"/>
    <w:rsid w:val="00653612"/>
    <w:rsid w:val="006539ED"/>
    <w:rsid w:val="00653FA6"/>
    <w:rsid w:val="00654469"/>
    <w:rsid w:val="00654A2B"/>
    <w:rsid w:val="00654C3C"/>
    <w:rsid w:val="006551D5"/>
    <w:rsid w:val="006553CC"/>
    <w:rsid w:val="006553FF"/>
    <w:rsid w:val="006556C8"/>
    <w:rsid w:val="0065577E"/>
    <w:rsid w:val="00655817"/>
    <w:rsid w:val="00655A38"/>
    <w:rsid w:val="00655A72"/>
    <w:rsid w:val="00655CA9"/>
    <w:rsid w:val="00655D16"/>
    <w:rsid w:val="00655DCF"/>
    <w:rsid w:val="00656173"/>
    <w:rsid w:val="00656C57"/>
    <w:rsid w:val="00656D00"/>
    <w:rsid w:val="00656D4D"/>
    <w:rsid w:val="00656FE3"/>
    <w:rsid w:val="006573B6"/>
    <w:rsid w:val="006575E3"/>
    <w:rsid w:val="00657A6F"/>
    <w:rsid w:val="00657D1D"/>
    <w:rsid w:val="00657ED0"/>
    <w:rsid w:val="00660218"/>
    <w:rsid w:val="006602AD"/>
    <w:rsid w:val="006602F2"/>
    <w:rsid w:val="006609B5"/>
    <w:rsid w:val="00660A86"/>
    <w:rsid w:val="00660B2D"/>
    <w:rsid w:val="00660BC6"/>
    <w:rsid w:val="00660F40"/>
    <w:rsid w:val="00660F62"/>
    <w:rsid w:val="0066158B"/>
    <w:rsid w:val="006615E4"/>
    <w:rsid w:val="00661785"/>
    <w:rsid w:val="00661A32"/>
    <w:rsid w:val="00661B38"/>
    <w:rsid w:val="00661D5B"/>
    <w:rsid w:val="00661F2B"/>
    <w:rsid w:val="006623BF"/>
    <w:rsid w:val="006625E0"/>
    <w:rsid w:val="006628A8"/>
    <w:rsid w:val="006629EF"/>
    <w:rsid w:val="00662A50"/>
    <w:rsid w:val="00662B4E"/>
    <w:rsid w:val="00662BCC"/>
    <w:rsid w:val="00662CC9"/>
    <w:rsid w:val="00662FEC"/>
    <w:rsid w:val="0066300A"/>
    <w:rsid w:val="0066370E"/>
    <w:rsid w:val="006639E6"/>
    <w:rsid w:val="00663ABD"/>
    <w:rsid w:val="00663F2F"/>
    <w:rsid w:val="0066403B"/>
    <w:rsid w:val="0066454E"/>
    <w:rsid w:val="00664B58"/>
    <w:rsid w:val="00664DDB"/>
    <w:rsid w:val="00664E75"/>
    <w:rsid w:val="00664ED2"/>
    <w:rsid w:val="00664ED3"/>
    <w:rsid w:val="0066514E"/>
    <w:rsid w:val="006656FE"/>
    <w:rsid w:val="00665A08"/>
    <w:rsid w:val="0066626D"/>
    <w:rsid w:val="006662C9"/>
    <w:rsid w:val="006664E8"/>
    <w:rsid w:val="006664EF"/>
    <w:rsid w:val="0066659C"/>
    <w:rsid w:val="0066667E"/>
    <w:rsid w:val="00666952"/>
    <w:rsid w:val="00666B7C"/>
    <w:rsid w:val="006676B0"/>
    <w:rsid w:val="00667732"/>
    <w:rsid w:val="00667A3D"/>
    <w:rsid w:val="00667BAD"/>
    <w:rsid w:val="00667F00"/>
    <w:rsid w:val="00667F41"/>
    <w:rsid w:val="00670187"/>
    <w:rsid w:val="0067052E"/>
    <w:rsid w:val="0067075D"/>
    <w:rsid w:val="00670AF2"/>
    <w:rsid w:val="00670D11"/>
    <w:rsid w:val="00670D7F"/>
    <w:rsid w:val="006710FB"/>
    <w:rsid w:val="006713C5"/>
    <w:rsid w:val="00671405"/>
    <w:rsid w:val="00671CD8"/>
    <w:rsid w:val="00672400"/>
    <w:rsid w:val="006724E4"/>
    <w:rsid w:val="006726DF"/>
    <w:rsid w:val="00672F7B"/>
    <w:rsid w:val="00672FA7"/>
    <w:rsid w:val="006730B6"/>
    <w:rsid w:val="00673419"/>
    <w:rsid w:val="0067354D"/>
    <w:rsid w:val="006735E1"/>
    <w:rsid w:val="006735F2"/>
    <w:rsid w:val="00674113"/>
    <w:rsid w:val="006743A2"/>
    <w:rsid w:val="006743CF"/>
    <w:rsid w:val="00674659"/>
    <w:rsid w:val="00674833"/>
    <w:rsid w:val="00674A98"/>
    <w:rsid w:val="00675172"/>
    <w:rsid w:val="006753C3"/>
    <w:rsid w:val="00675401"/>
    <w:rsid w:val="006758B2"/>
    <w:rsid w:val="00675A8C"/>
    <w:rsid w:val="00675B55"/>
    <w:rsid w:val="00675B89"/>
    <w:rsid w:val="00675BBC"/>
    <w:rsid w:val="00675BED"/>
    <w:rsid w:val="00676178"/>
    <w:rsid w:val="00676268"/>
    <w:rsid w:val="00676A9C"/>
    <w:rsid w:val="00676BD7"/>
    <w:rsid w:val="00676CC4"/>
    <w:rsid w:val="00676D35"/>
    <w:rsid w:val="00676DA9"/>
    <w:rsid w:val="0067717F"/>
    <w:rsid w:val="006772D7"/>
    <w:rsid w:val="00677E5E"/>
    <w:rsid w:val="00677E83"/>
    <w:rsid w:val="00677FF6"/>
    <w:rsid w:val="00680074"/>
    <w:rsid w:val="0068010F"/>
    <w:rsid w:val="006805D9"/>
    <w:rsid w:val="00680966"/>
    <w:rsid w:val="00680977"/>
    <w:rsid w:val="00680DDE"/>
    <w:rsid w:val="00681058"/>
    <w:rsid w:val="006813BC"/>
    <w:rsid w:val="0068143B"/>
    <w:rsid w:val="0068159D"/>
    <w:rsid w:val="006817B3"/>
    <w:rsid w:val="00681840"/>
    <w:rsid w:val="00681ABC"/>
    <w:rsid w:val="00681C1F"/>
    <w:rsid w:val="00681F30"/>
    <w:rsid w:val="00681F4A"/>
    <w:rsid w:val="0068206D"/>
    <w:rsid w:val="006829CD"/>
    <w:rsid w:val="00682A33"/>
    <w:rsid w:val="00682FE6"/>
    <w:rsid w:val="00683092"/>
    <w:rsid w:val="006832DF"/>
    <w:rsid w:val="006832F4"/>
    <w:rsid w:val="00683353"/>
    <w:rsid w:val="00683550"/>
    <w:rsid w:val="006835A7"/>
    <w:rsid w:val="00683624"/>
    <w:rsid w:val="006836B3"/>
    <w:rsid w:val="00683728"/>
    <w:rsid w:val="0068385C"/>
    <w:rsid w:val="00683AEC"/>
    <w:rsid w:val="00684012"/>
    <w:rsid w:val="006840E0"/>
    <w:rsid w:val="00684330"/>
    <w:rsid w:val="00684718"/>
    <w:rsid w:val="00684B33"/>
    <w:rsid w:val="00684C67"/>
    <w:rsid w:val="00684C68"/>
    <w:rsid w:val="00684F21"/>
    <w:rsid w:val="00684F34"/>
    <w:rsid w:val="00684FC5"/>
    <w:rsid w:val="0068508C"/>
    <w:rsid w:val="006851FD"/>
    <w:rsid w:val="00685A3D"/>
    <w:rsid w:val="00685A9F"/>
    <w:rsid w:val="00685C5C"/>
    <w:rsid w:val="00685DAE"/>
    <w:rsid w:val="00685E04"/>
    <w:rsid w:val="00686116"/>
    <w:rsid w:val="0068658A"/>
    <w:rsid w:val="0068688C"/>
    <w:rsid w:val="00686987"/>
    <w:rsid w:val="00686AAA"/>
    <w:rsid w:val="00686C4F"/>
    <w:rsid w:val="00686EB9"/>
    <w:rsid w:val="006876F1"/>
    <w:rsid w:val="0068773A"/>
    <w:rsid w:val="00687B61"/>
    <w:rsid w:val="00687FB4"/>
    <w:rsid w:val="006903D8"/>
    <w:rsid w:val="00690805"/>
    <w:rsid w:val="0069082C"/>
    <w:rsid w:val="0069099F"/>
    <w:rsid w:val="00690DE3"/>
    <w:rsid w:val="006910F9"/>
    <w:rsid w:val="006911CE"/>
    <w:rsid w:val="0069139C"/>
    <w:rsid w:val="0069140B"/>
    <w:rsid w:val="00691C48"/>
    <w:rsid w:val="00691D11"/>
    <w:rsid w:val="00692024"/>
    <w:rsid w:val="00692407"/>
    <w:rsid w:val="00692493"/>
    <w:rsid w:val="00692704"/>
    <w:rsid w:val="006929AD"/>
    <w:rsid w:val="00692B0E"/>
    <w:rsid w:val="00692D7F"/>
    <w:rsid w:val="00692E43"/>
    <w:rsid w:val="006931B8"/>
    <w:rsid w:val="006935BB"/>
    <w:rsid w:val="006935FC"/>
    <w:rsid w:val="00693D23"/>
    <w:rsid w:val="00693DAD"/>
    <w:rsid w:val="00693DFC"/>
    <w:rsid w:val="00693F20"/>
    <w:rsid w:val="0069402E"/>
    <w:rsid w:val="0069442B"/>
    <w:rsid w:val="00694471"/>
    <w:rsid w:val="006945A9"/>
    <w:rsid w:val="00694646"/>
    <w:rsid w:val="00694DB6"/>
    <w:rsid w:val="00694F35"/>
    <w:rsid w:val="00694FB8"/>
    <w:rsid w:val="006950B5"/>
    <w:rsid w:val="00695375"/>
    <w:rsid w:val="00695574"/>
    <w:rsid w:val="00695703"/>
    <w:rsid w:val="006957B9"/>
    <w:rsid w:val="00695971"/>
    <w:rsid w:val="00695B51"/>
    <w:rsid w:val="006965B6"/>
    <w:rsid w:val="006965EA"/>
    <w:rsid w:val="00696A3C"/>
    <w:rsid w:val="00696EEB"/>
    <w:rsid w:val="00697228"/>
    <w:rsid w:val="00697370"/>
    <w:rsid w:val="00697429"/>
    <w:rsid w:val="0069789B"/>
    <w:rsid w:val="006978AB"/>
    <w:rsid w:val="00697A10"/>
    <w:rsid w:val="00697D04"/>
    <w:rsid w:val="00697EFC"/>
    <w:rsid w:val="006A0363"/>
    <w:rsid w:val="006A03E6"/>
    <w:rsid w:val="006A05A8"/>
    <w:rsid w:val="006A0653"/>
    <w:rsid w:val="006A06DC"/>
    <w:rsid w:val="006A0941"/>
    <w:rsid w:val="006A0F84"/>
    <w:rsid w:val="006A10CB"/>
    <w:rsid w:val="006A1121"/>
    <w:rsid w:val="006A17DE"/>
    <w:rsid w:val="006A222E"/>
    <w:rsid w:val="006A23A5"/>
    <w:rsid w:val="006A2449"/>
    <w:rsid w:val="006A247E"/>
    <w:rsid w:val="006A24BE"/>
    <w:rsid w:val="006A2DEF"/>
    <w:rsid w:val="006A2F1B"/>
    <w:rsid w:val="006A2F7B"/>
    <w:rsid w:val="006A30E7"/>
    <w:rsid w:val="006A3179"/>
    <w:rsid w:val="006A3217"/>
    <w:rsid w:val="006A32BA"/>
    <w:rsid w:val="006A3348"/>
    <w:rsid w:val="006A35E4"/>
    <w:rsid w:val="006A4342"/>
    <w:rsid w:val="006A45D3"/>
    <w:rsid w:val="006A4776"/>
    <w:rsid w:val="006A4AA1"/>
    <w:rsid w:val="006A4B63"/>
    <w:rsid w:val="006A4BC6"/>
    <w:rsid w:val="006A5792"/>
    <w:rsid w:val="006A5C27"/>
    <w:rsid w:val="006A5C48"/>
    <w:rsid w:val="006A5D34"/>
    <w:rsid w:val="006A5E1D"/>
    <w:rsid w:val="006A5FBA"/>
    <w:rsid w:val="006A626B"/>
    <w:rsid w:val="006A6595"/>
    <w:rsid w:val="006A6ACF"/>
    <w:rsid w:val="006A6B4B"/>
    <w:rsid w:val="006A6C7E"/>
    <w:rsid w:val="006A6DDD"/>
    <w:rsid w:val="006A6E68"/>
    <w:rsid w:val="006A75C2"/>
    <w:rsid w:val="006A7732"/>
    <w:rsid w:val="006A7980"/>
    <w:rsid w:val="006A7CC1"/>
    <w:rsid w:val="006A7E51"/>
    <w:rsid w:val="006B005D"/>
    <w:rsid w:val="006B0172"/>
    <w:rsid w:val="006B03D8"/>
    <w:rsid w:val="006B0486"/>
    <w:rsid w:val="006B0A05"/>
    <w:rsid w:val="006B0B76"/>
    <w:rsid w:val="006B0BB6"/>
    <w:rsid w:val="006B0CD0"/>
    <w:rsid w:val="006B0FEC"/>
    <w:rsid w:val="006B1358"/>
    <w:rsid w:val="006B1430"/>
    <w:rsid w:val="006B1457"/>
    <w:rsid w:val="006B169F"/>
    <w:rsid w:val="006B1834"/>
    <w:rsid w:val="006B19BB"/>
    <w:rsid w:val="006B1BC4"/>
    <w:rsid w:val="006B1C37"/>
    <w:rsid w:val="006B210D"/>
    <w:rsid w:val="006B23DF"/>
    <w:rsid w:val="006B26D7"/>
    <w:rsid w:val="006B26D9"/>
    <w:rsid w:val="006B279C"/>
    <w:rsid w:val="006B2A0F"/>
    <w:rsid w:val="006B2CF8"/>
    <w:rsid w:val="006B31BA"/>
    <w:rsid w:val="006B33AB"/>
    <w:rsid w:val="006B3903"/>
    <w:rsid w:val="006B3AB0"/>
    <w:rsid w:val="006B409C"/>
    <w:rsid w:val="006B4D12"/>
    <w:rsid w:val="006B4E35"/>
    <w:rsid w:val="006B51F4"/>
    <w:rsid w:val="006B58F1"/>
    <w:rsid w:val="006B5A67"/>
    <w:rsid w:val="006B5BE6"/>
    <w:rsid w:val="006B5F86"/>
    <w:rsid w:val="006B6227"/>
    <w:rsid w:val="006B6539"/>
    <w:rsid w:val="006B6C5E"/>
    <w:rsid w:val="006B6F6B"/>
    <w:rsid w:val="006B71C6"/>
    <w:rsid w:val="006B72EE"/>
    <w:rsid w:val="006B72F8"/>
    <w:rsid w:val="006B76F3"/>
    <w:rsid w:val="006B7C7E"/>
    <w:rsid w:val="006C001B"/>
    <w:rsid w:val="006C08F2"/>
    <w:rsid w:val="006C0AE4"/>
    <w:rsid w:val="006C10AF"/>
    <w:rsid w:val="006C11FB"/>
    <w:rsid w:val="006C14F2"/>
    <w:rsid w:val="006C1509"/>
    <w:rsid w:val="006C18D0"/>
    <w:rsid w:val="006C19FD"/>
    <w:rsid w:val="006C1B03"/>
    <w:rsid w:val="006C1B41"/>
    <w:rsid w:val="006C1B5D"/>
    <w:rsid w:val="006C1F61"/>
    <w:rsid w:val="006C20B2"/>
    <w:rsid w:val="006C214E"/>
    <w:rsid w:val="006C26FD"/>
    <w:rsid w:val="006C2726"/>
    <w:rsid w:val="006C27A7"/>
    <w:rsid w:val="006C2981"/>
    <w:rsid w:val="006C2AD4"/>
    <w:rsid w:val="006C2C80"/>
    <w:rsid w:val="006C323F"/>
    <w:rsid w:val="006C33EA"/>
    <w:rsid w:val="006C3A11"/>
    <w:rsid w:val="006C3A17"/>
    <w:rsid w:val="006C3D64"/>
    <w:rsid w:val="006C3E88"/>
    <w:rsid w:val="006C420A"/>
    <w:rsid w:val="006C4392"/>
    <w:rsid w:val="006C4412"/>
    <w:rsid w:val="006C4BD7"/>
    <w:rsid w:val="006C4C08"/>
    <w:rsid w:val="006C4D35"/>
    <w:rsid w:val="006C4E93"/>
    <w:rsid w:val="006C4EFC"/>
    <w:rsid w:val="006C5020"/>
    <w:rsid w:val="006C5066"/>
    <w:rsid w:val="006C5C69"/>
    <w:rsid w:val="006C5CE6"/>
    <w:rsid w:val="006C5FDC"/>
    <w:rsid w:val="006C5FFA"/>
    <w:rsid w:val="006C6632"/>
    <w:rsid w:val="006C680F"/>
    <w:rsid w:val="006C69B5"/>
    <w:rsid w:val="006C6AE3"/>
    <w:rsid w:val="006C6E16"/>
    <w:rsid w:val="006C6E50"/>
    <w:rsid w:val="006C70B8"/>
    <w:rsid w:val="006C7159"/>
    <w:rsid w:val="006C73E9"/>
    <w:rsid w:val="006C76B7"/>
    <w:rsid w:val="006D023B"/>
    <w:rsid w:val="006D03CD"/>
    <w:rsid w:val="006D053C"/>
    <w:rsid w:val="006D06E8"/>
    <w:rsid w:val="006D07AD"/>
    <w:rsid w:val="006D09C5"/>
    <w:rsid w:val="006D09FD"/>
    <w:rsid w:val="006D0E91"/>
    <w:rsid w:val="006D0F71"/>
    <w:rsid w:val="006D10CA"/>
    <w:rsid w:val="006D1332"/>
    <w:rsid w:val="006D1D83"/>
    <w:rsid w:val="006D2246"/>
    <w:rsid w:val="006D26B2"/>
    <w:rsid w:val="006D2C23"/>
    <w:rsid w:val="006D33F6"/>
    <w:rsid w:val="006D396F"/>
    <w:rsid w:val="006D39E8"/>
    <w:rsid w:val="006D3C38"/>
    <w:rsid w:val="006D41A5"/>
    <w:rsid w:val="006D4962"/>
    <w:rsid w:val="006D4A3C"/>
    <w:rsid w:val="006D4B26"/>
    <w:rsid w:val="006D4B68"/>
    <w:rsid w:val="006D4BFC"/>
    <w:rsid w:val="006D4FAE"/>
    <w:rsid w:val="006D550A"/>
    <w:rsid w:val="006D573A"/>
    <w:rsid w:val="006D581F"/>
    <w:rsid w:val="006D5C7F"/>
    <w:rsid w:val="006D62E4"/>
    <w:rsid w:val="006D6395"/>
    <w:rsid w:val="006D6A8C"/>
    <w:rsid w:val="006D6A99"/>
    <w:rsid w:val="006D6E19"/>
    <w:rsid w:val="006D706A"/>
    <w:rsid w:val="006D717A"/>
    <w:rsid w:val="006D76A7"/>
    <w:rsid w:val="006D7738"/>
    <w:rsid w:val="006D78C6"/>
    <w:rsid w:val="006D7C05"/>
    <w:rsid w:val="006D7E94"/>
    <w:rsid w:val="006D7F89"/>
    <w:rsid w:val="006E01A5"/>
    <w:rsid w:val="006E065E"/>
    <w:rsid w:val="006E0923"/>
    <w:rsid w:val="006E0966"/>
    <w:rsid w:val="006E0C75"/>
    <w:rsid w:val="006E1106"/>
    <w:rsid w:val="006E1418"/>
    <w:rsid w:val="006E168E"/>
    <w:rsid w:val="006E1BC7"/>
    <w:rsid w:val="006E1BF4"/>
    <w:rsid w:val="006E1C2F"/>
    <w:rsid w:val="006E1CFD"/>
    <w:rsid w:val="006E1D57"/>
    <w:rsid w:val="006E2080"/>
    <w:rsid w:val="006E256F"/>
    <w:rsid w:val="006E2951"/>
    <w:rsid w:val="006E2B28"/>
    <w:rsid w:val="006E2B38"/>
    <w:rsid w:val="006E3108"/>
    <w:rsid w:val="006E32B7"/>
    <w:rsid w:val="006E3409"/>
    <w:rsid w:val="006E39CC"/>
    <w:rsid w:val="006E3D5F"/>
    <w:rsid w:val="006E45E5"/>
    <w:rsid w:val="006E46A3"/>
    <w:rsid w:val="006E46E1"/>
    <w:rsid w:val="006E47C3"/>
    <w:rsid w:val="006E49F7"/>
    <w:rsid w:val="006E4D77"/>
    <w:rsid w:val="006E4D9C"/>
    <w:rsid w:val="006E4F68"/>
    <w:rsid w:val="006E54BE"/>
    <w:rsid w:val="006E5A49"/>
    <w:rsid w:val="006E5C33"/>
    <w:rsid w:val="006E5DDC"/>
    <w:rsid w:val="006E6016"/>
    <w:rsid w:val="006E60FA"/>
    <w:rsid w:val="006E62C5"/>
    <w:rsid w:val="006E6583"/>
    <w:rsid w:val="006E65C9"/>
    <w:rsid w:val="006E682E"/>
    <w:rsid w:val="006E6832"/>
    <w:rsid w:val="006E68FB"/>
    <w:rsid w:val="006E6AEC"/>
    <w:rsid w:val="006E7101"/>
    <w:rsid w:val="006E72EC"/>
    <w:rsid w:val="006E75F1"/>
    <w:rsid w:val="006E7652"/>
    <w:rsid w:val="006E772A"/>
    <w:rsid w:val="006E7875"/>
    <w:rsid w:val="006E7A7B"/>
    <w:rsid w:val="006E7CAF"/>
    <w:rsid w:val="006F00B3"/>
    <w:rsid w:val="006F03C0"/>
    <w:rsid w:val="006F1047"/>
    <w:rsid w:val="006F119B"/>
    <w:rsid w:val="006F1442"/>
    <w:rsid w:val="006F16EC"/>
    <w:rsid w:val="006F17E6"/>
    <w:rsid w:val="006F195E"/>
    <w:rsid w:val="006F1A00"/>
    <w:rsid w:val="006F1B0C"/>
    <w:rsid w:val="006F1B5A"/>
    <w:rsid w:val="006F1EBA"/>
    <w:rsid w:val="006F2234"/>
    <w:rsid w:val="006F22C2"/>
    <w:rsid w:val="006F2408"/>
    <w:rsid w:val="006F2799"/>
    <w:rsid w:val="006F2ADE"/>
    <w:rsid w:val="006F2F6B"/>
    <w:rsid w:val="006F313F"/>
    <w:rsid w:val="006F3142"/>
    <w:rsid w:val="006F35BE"/>
    <w:rsid w:val="006F35E8"/>
    <w:rsid w:val="006F363E"/>
    <w:rsid w:val="006F3AEA"/>
    <w:rsid w:val="006F3BD9"/>
    <w:rsid w:val="006F3DAC"/>
    <w:rsid w:val="006F3F3F"/>
    <w:rsid w:val="006F42C1"/>
    <w:rsid w:val="006F4391"/>
    <w:rsid w:val="006F44CB"/>
    <w:rsid w:val="006F4753"/>
    <w:rsid w:val="006F4AE0"/>
    <w:rsid w:val="006F4B65"/>
    <w:rsid w:val="006F4B83"/>
    <w:rsid w:val="006F4D75"/>
    <w:rsid w:val="006F4ED7"/>
    <w:rsid w:val="006F4F61"/>
    <w:rsid w:val="006F5257"/>
    <w:rsid w:val="006F549D"/>
    <w:rsid w:val="006F5617"/>
    <w:rsid w:val="006F5A1A"/>
    <w:rsid w:val="006F6612"/>
    <w:rsid w:val="006F6846"/>
    <w:rsid w:val="006F68D6"/>
    <w:rsid w:val="006F6A11"/>
    <w:rsid w:val="006F6CCF"/>
    <w:rsid w:val="006F721A"/>
    <w:rsid w:val="006F7787"/>
    <w:rsid w:val="006F77F1"/>
    <w:rsid w:val="006F7A06"/>
    <w:rsid w:val="006F7BAB"/>
    <w:rsid w:val="006F7F48"/>
    <w:rsid w:val="0070037A"/>
    <w:rsid w:val="007004A2"/>
    <w:rsid w:val="00700557"/>
    <w:rsid w:val="0070059C"/>
    <w:rsid w:val="007008A4"/>
    <w:rsid w:val="00700A24"/>
    <w:rsid w:val="00700A9C"/>
    <w:rsid w:val="00700CA2"/>
    <w:rsid w:val="00701660"/>
    <w:rsid w:val="00701719"/>
    <w:rsid w:val="00701A73"/>
    <w:rsid w:val="00701B08"/>
    <w:rsid w:val="00701F75"/>
    <w:rsid w:val="00701FDC"/>
    <w:rsid w:val="007022DE"/>
    <w:rsid w:val="007025C0"/>
    <w:rsid w:val="00702678"/>
    <w:rsid w:val="0070354C"/>
    <w:rsid w:val="007036B2"/>
    <w:rsid w:val="0070392D"/>
    <w:rsid w:val="0070433D"/>
    <w:rsid w:val="00704A27"/>
    <w:rsid w:val="00704CC7"/>
    <w:rsid w:val="00704F1E"/>
    <w:rsid w:val="00704F35"/>
    <w:rsid w:val="00704FD5"/>
    <w:rsid w:val="0070539B"/>
    <w:rsid w:val="0070596C"/>
    <w:rsid w:val="00705ADD"/>
    <w:rsid w:val="00705B7C"/>
    <w:rsid w:val="00705D63"/>
    <w:rsid w:val="00705EBD"/>
    <w:rsid w:val="00705EF8"/>
    <w:rsid w:val="00706148"/>
    <w:rsid w:val="007067A5"/>
    <w:rsid w:val="0070685A"/>
    <w:rsid w:val="00706AD6"/>
    <w:rsid w:val="00706E6E"/>
    <w:rsid w:val="0070711E"/>
    <w:rsid w:val="007072A1"/>
    <w:rsid w:val="00707687"/>
    <w:rsid w:val="007076E3"/>
    <w:rsid w:val="0070788F"/>
    <w:rsid w:val="007078D5"/>
    <w:rsid w:val="0070797F"/>
    <w:rsid w:val="00707AA8"/>
    <w:rsid w:val="00707DDF"/>
    <w:rsid w:val="00710220"/>
    <w:rsid w:val="007102EA"/>
    <w:rsid w:val="00710514"/>
    <w:rsid w:val="007108E8"/>
    <w:rsid w:val="00710AE4"/>
    <w:rsid w:val="00710DDC"/>
    <w:rsid w:val="00710EEA"/>
    <w:rsid w:val="00710F54"/>
    <w:rsid w:val="007112B3"/>
    <w:rsid w:val="0071189A"/>
    <w:rsid w:val="00711B70"/>
    <w:rsid w:val="00711E7D"/>
    <w:rsid w:val="00712734"/>
    <w:rsid w:val="007130FF"/>
    <w:rsid w:val="00713166"/>
    <w:rsid w:val="00713271"/>
    <w:rsid w:val="00713335"/>
    <w:rsid w:val="00713367"/>
    <w:rsid w:val="007135AD"/>
    <w:rsid w:val="0071384F"/>
    <w:rsid w:val="0071398F"/>
    <w:rsid w:val="00713A08"/>
    <w:rsid w:val="00713B0C"/>
    <w:rsid w:val="00713FA3"/>
    <w:rsid w:val="00714572"/>
    <w:rsid w:val="00714857"/>
    <w:rsid w:val="00714B48"/>
    <w:rsid w:val="00714BD5"/>
    <w:rsid w:val="00714C26"/>
    <w:rsid w:val="00714C67"/>
    <w:rsid w:val="00714CA0"/>
    <w:rsid w:val="00715138"/>
    <w:rsid w:val="00715182"/>
    <w:rsid w:val="007152D2"/>
    <w:rsid w:val="007154E0"/>
    <w:rsid w:val="007156FD"/>
    <w:rsid w:val="00715A9A"/>
    <w:rsid w:val="00715AF1"/>
    <w:rsid w:val="00715C53"/>
    <w:rsid w:val="00715D7F"/>
    <w:rsid w:val="00715E8F"/>
    <w:rsid w:val="00716232"/>
    <w:rsid w:val="00716441"/>
    <w:rsid w:val="00716650"/>
    <w:rsid w:val="00716772"/>
    <w:rsid w:val="007178B2"/>
    <w:rsid w:val="007178F3"/>
    <w:rsid w:val="00717D33"/>
    <w:rsid w:val="00717EB2"/>
    <w:rsid w:val="00720377"/>
    <w:rsid w:val="00720418"/>
    <w:rsid w:val="00720854"/>
    <w:rsid w:val="00720EA9"/>
    <w:rsid w:val="00720F57"/>
    <w:rsid w:val="00721579"/>
    <w:rsid w:val="00721C19"/>
    <w:rsid w:val="00721C82"/>
    <w:rsid w:val="007223D0"/>
    <w:rsid w:val="007223F2"/>
    <w:rsid w:val="007227F0"/>
    <w:rsid w:val="0072318D"/>
    <w:rsid w:val="007233EE"/>
    <w:rsid w:val="0072341E"/>
    <w:rsid w:val="0072357D"/>
    <w:rsid w:val="007236DA"/>
    <w:rsid w:val="007236DE"/>
    <w:rsid w:val="00723E6A"/>
    <w:rsid w:val="007241C2"/>
    <w:rsid w:val="0072452F"/>
    <w:rsid w:val="007246C3"/>
    <w:rsid w:val="00724B20"/>
    <w:rsid w:val="00724DD6"/>
    <w:rsid w:val="00724E18"/>
    <w:rsid w:val="00724ED2"/>
    <w:rsid w:val="00725179"/>
    <w:rsid w:val="007253E5"/>
    <w:rsid w:val="007256DB"/>
    <w:rsid w:val="00725F41"/>
    <w:rsid w:val="00725F7A"/>
    <w:rsid w:val="007262B7"/>
    <w:rsid w:val="00726314"/>
    <w:rsid w:val="00726428"/>
    <w:rsid w:val="0072667A"/>
    <w:rsid w:val="00726CE6"/>
    <w:rsid w:val="00726DE7"/>
    <w:rsid w:val="00726E98"/>
    <w:rsid w:val="00727051"/>
    <w:rsid w:val="007270C8"/>
    <w:rsid w:val="007271BA"/>
    <w:rsid w:val="0072737C"/>
    <w:rsid w:val="0072779B"/>
    <w:rsid w:val="007279D0"/>
    <w:rsid w:val="00727C3A"/>
    <w:rsid w:val="0073013D"/>
    <w:rsid w:val="00730235"/>
    <w:rsid w:val="00730477"/>
    <w:rsid w:val="00730483"/>
    <w:rsid w:val="007304EF"/>
    <w:rsid w:val="007305E3"/>
    <w:rsid w:val="007308AA"/>
    <w:rsid w:val="00730A4B"/>
    <w:rsid w:val="00730B12"/>
    <w:rsid w:val="00730ED4"/>
    <w:rsid w:val="00731523"/>
    <w:rsid w:val="00731A39"/>
    <w:rsid w:val="00731DD4"/>
    <w:rsid w:val="00732983"/>
    <w:rsid w:val="0073314E"/>
    <w:rsid w:val="0073333C"/>
    <w:rsid w:val="007333F0"/>
    <w:rsid w:val="007338C5"/>
    <w:rsid w:val="00733967"/>
    <w:rsid w:val="00733C71"/>
    <w:rsid w:val="00734276"/>
    <w:rsid w:val="00734338"/>
    <w:rsid w:val="00734443"/>
    <w:rsid w:val="007348C9"/>
    <w:rsid w:val="00734ACE"/>
    <w:rsid w:val="00734D91"/>
    <w:rsid w:val="0073573F"/>
    <w:rsid w:val="00735AEB"/>
    <w:rsid w:val="00735D77"/>
    <w:rsid w:val="00735EB1"/>
    <w:rsid w:val="0073661F"/>
    <w:rsid w:val="00736782"/>
    <w:rsid w:val="0073683C"/>
    <w:rsid w:val="00736F77"/>
    <w:rsid w:val="00737204"/>
    <w:rsid w:val="007374AD"/>
    <w:rsid w:val="007375BD"/>
    <w:rsid w:val="00737B33"/>
    <w:rsid w:val="007400C6"/>
    <w:rsid w:val="007403CB"/>
    <w:rsid w:val="00740AC9"/>
    <w:rsid w:val="00740C86"/>
    <w:rsid w:val="00741334"/>
    <w:rsid w:val="0074138B"/>
    <w:rsid w:val="007414F7"/>
    <w:rsid w:val="00741692"/>
    <w:rsid w:val="00741B8F"/>
    <w:rsid w:val="00741C32"/>
    <w:rsid w:val="007421B9"/>
    <w:rsid w:val="007426EB"/>
    <w:rsid w:val="007428C9"/>
    <w:rsid w:val="0074314C"/>
    <w:rsid w:val="00743571"/>
    <w:rsid w:val="00743702"/>
    <w:rsid w:val="00743C5E"/>
    <w:rsid w:val="007443A9"/>
    <w:rsid w:val="00744442"/>
    <w:rsid w:val="0074459F"/>
    <w:rsid w:val="0074488D"/>
    <w:rsid w:val="007452FB"/>
    <w:rsid w:val="00745360"/>
    <w:rsid w:val="0074574E"/>
    <w:rsid w:val="0074582E"/>
    <w:rsid w:val="0074588D"/>
    <w:rsid w:val="007458F4"/>
    <w:rsid w:val="00745BD3"/>
    <w:rsid w:val="00745E4E"/>
    <w:rsid w:val="0074606F"/>
    <w:rsid w:val="0074668C"/>
    <w:rsid w:val="0074675C"/>
    <w:rsid w:val="007467BD"/>
    <w:rsid w:val="007467EC"/>
    <w:rsid w:val="00746835"/>
    <w:rsid w:val="0074697F"/>
    <w:rsid w:val="00746A35"/>
    <w:rsid w:val="00746B54"/>
    <w:rsid w:val="00746F90"/>
    <w:rsid w:val="007470FE"/>
    <w:rsid w:val="0074714A"/>
    <w:rsid w:val="007471B1"/>
    <w:rsid w:val="00747312"/>
    <w:rsid w:val="00747313"/>
    <w:rsid w:val="00747806"/>
    <w:rsid w:val="007478AD"/>
    <w:rsid w:val="00747AD5"/>
    <w:rsid w:val="00747EDB"/>
    <w:rsid w:val="00750191"/>
    <w:rsid w:val="00750235"/>
    <w:rsid w:val="007504B8"/>
    <w:rsid w:val="00750689"/>
    <w:rsid w:val="00750B92"/>
    <w:rsid w:val="00750D33"/>
    <w:rsid w:val="00750D56"/>
    <w:rsid w:val="00750DF4"/>
    <w:rsid w:val="00750FC0"/>
    <w:rsid w:val="00751194"/>
    <w:rsid w:val="00751254"/>
    <w:rsid w:val="00751622"/>
    <w:rsid w:val="007519A7"/>
    <w:rsid w:val="007519D1"/>
    <w:rsid w:val="00751A79"/>
    <w:rsid w:val="00751AF7"/>
    <w:rsid w:val="00751C68"/>
    <w:rsid w:val="00752394"/>
    <w:rsid w:val="0075250D"/>
    <w:rsid w:val="00752524"/>
    <w:rsid w:val="00752844"/>
    <w:rsid w:val="00752BF1"/>
    <w:rsid w:val="00752CA7"/>
    <w:rsid w:val="00752CFC"/>
    <w:rsid w:val="00753085"/>
    <w:rsid w:val="00753093"/>
    <w:rsid w:val="00753238"/>
    <w:rsid w:val="00754067"/>
    <w:rsid w:val="00754220"/>
    <w:rsid w:val="00754260"/>
    <w:rsid w:val="0075462E"/>
    <w:rsid w:val="0075492E"/>
    <w:rsid w:val="00754AF1"/>
    <w:rsid w:val="00754C5C"/>
    <w:rsid w:val="00754E01"/>
    <w:rsid w:val="007560ED"/>
    <w:rsid w:val="00756116"/>
    <w:rsid w:val="0075689B"/>
    <w:rsid w:val="007569C8"/>
    <w:rsid w:val="00756ADB"/>
    <w:rsid w:val="00756AEA"/>
    <w:rsid w:val="00756BD1"/>
    <w:rsid w:val="00756DF3"/>
    <w:rsid w:val="007573E0"/>
    <w:rsid w:val="00757EA6"/>
    <w:rsid w:val="00757F14"/>
    <w:rsid w:val="00757F6F"/>
    <w:rsid w:val="007603A2"/>
    <w:rsid w:val="00760A36"/>
    <w:rsid w:val="00760AFF"/>
    <w:rsid w:val="00760B60"/>
    <w:rsid w:val="00760B9F"/>
    <w:rsid w:val="00760E3F"/>
    <w:rsid w:val="00761242"/>
    <w:rsid w:val="0076145A"/>
    <w:rsid w:val="007617D5"/>
    <w:rsid w:val="00761A00"/>
    <w:rsid w:val="00761D84"/>
    <w:rsid w:val="00761EAE"/>
    <w:rsid w:val="00761F07"/>
    <w:rsid w:val="00761F31"/>
    <w:rsid w:val="00761FDC"/>
    <w:rsid w:val="0076230B"/>
    <w:rsid w:val="00762AF2"/>
    <w:rsid w:val="00762E25"/>
    <w:rsid w:val="00763075"/>
    <w:rsid w:val="007634F7"/>
    <w:rsid w:val="0076371A"/>
    <w:rsid w:val="00763EDF"/>
    <w:rsid w:val="007641D0"/>
    <w:rsid w:val="00764745"/>
    <w:rsid w:val="00764CB1"/>
    <w:rsid w:val="00764D03"/>
    <w:rsid w:val="00765951"/>
    <w:rsid w:val="00765BC9"/>
    <w:rsid w:val="00765CBC"/>
    <w:rsid w:val="00765E4D"/>
    <w:rsid w:val="00765E9B"/>
    <w:rsid w:val="00766315"/>
    <w:rsid w:val="007665CF"/>
    <w:rsid w:val="007669B0"/>
    <w:rsid w:val="00766F87"/>
    <w:rsid w:val="0076712D"/>
    <w:rsid w:val="00767661"/>
    <w:rsid w:val="007676F8"/>
    <w:rsid w:val="00767894"/>
    <w:rsid w:val="00767F04"/>
    <w:rsid w:val="007703A7"/>
    <w:rsid w:val="007704B7"/>
    <w:rsid w:val="0077088A"/>
    <w:rsid w:val="00770894"/>
    <w:rsid w:val="00770D58"/>
    <w:rsid w:val="00771266"/>
    <w:rsid w:val="00771362"/>
    <w:rsid w:val="00771C8F"/>
    <w:rsid w:val="00771D29"/>
    <w:rsid w:val="00771D3C"/>
    <w:rsid w:val="00771FA5"/>
    <w:rsid w:val="00771FD0"/>
    <w:rsid w:val="00772080"/>
    <w:rsid w:val="00772242"/>
    <w:rsid w:val="0077243A"/>
    <w:rsid w:val="00772A37"/>
    <w:rsid w:val="00772A84"/>
    <w:rsid w:val="00772DE0"/>
    <w:rsid w:val="00772F50"/>
    <w:rsid w:val="007733A9"/>
    <w:rsid w:val="00773B9D"/>
    <w:rsid w:val="00773CAA"/>
    <w:rsid w:val="00773FD5"/>
    <w:rsid w:val="0077407B"/>
    <w:rsid w:val="007743A1"/>
    <w:rsid w:val="00774526"/>
    <w:rsid w:val="007746CE"/>
    <w:rsid w:val="007746E5"/>
    <w:rsid w:val="007746FB"/>
    <w:rsid w:val="007747F9"/>
    <w:rsid w:val="00774C02"/>
    <w:rsid w:val="00774E6E"/>
    <w:rsid w:val="00775317"/>
    <w:rsid w:val="00775BC6"/>
    <w:rsid w:val="00775C53"/>
    <w:rsid w:val="00775CD2"/>
    <w:rsid w:val="00775E97"/>
    <w:rsid w:val="00776274"/>
    <w:rsid w:val="00776353"/>
    <w:rsid w:val="007763FC"/>
    <w:rsid w:val="0077670D"/>
    <w:rsid w:val="0077676C"/>
    <w:rsid w:val="00776962"/>
    <w:rsid w:val="00776A81"/>
    <w:rsid w:val="00776F34"/>
    <w:rsid w:val="00777729"/>
    <w:rsid w:val="00777ADD"/>
    <w:rsid w:val="007800A3"/>
    <w:rsid w:val="00780215"/>
    <w:rsid w:val="007802DF"/>
    <w:rsid w:val="007805F9"/>
    <w:rsid w:val="00780ABD"/>
    <w:rsid w:val="00780DC3"/>
    <w:rsid w:val="00780E6F"/>
    <w:rsid w:val="007812E4"/>
    <w:rsid w:val="00781364"/>
    <w:rsid w:val="00781723"/>
    <w:rsid w:val="00781A3E"/>
    <w:rsid w:val="00781C23"/>
    <w:rsid w:val="00782087"/>
    <w:rsid w:val="007821A2"/>
    <w:rsid w:val="00782916"/>
    <w:rsid w:val="00782F33"/>
    <w:rsid w:val="007831A3"/>
    <w:rsid w:val="00783568"/>
    <w:rsid w:val="00783588"/>
    <w:rsid w:val="00783649"/>
    <w:rsid w:val="00783822"/>
    <w:rsid w:val="00783961"/>
    <w:rsid w:val="00783992"/>
    <w:rsid w:val="00783A06"/>
    <w:rsid w:val="00783C95"/>
    <w:rsid w:val="00783E53"/>
    <w:rsid w:val="00783F62"/>
    <w:rsid w:val="00784BC0"/>
    <w:rsid w:val="00784C42"/>
    <w:rsid w:val="00784C58"/>
    <w:rsid w:val="00784D90"/>
    <w:rsid w:val="00785503"/>
    <w:rsid w:val="007856DA"/>
    <w:rsid w:val="00785773"/>
    <w:rsid w:val="0078584D"/>
    <w:rsid w:val="00785F30"/>
    <w:rsid w:val="0078625E"/>
    <w:rsid w:val="00786B1D"/>
    <w:rsid w:val="00786B91"/>
    <w:rsid w:val="007875FA"/>
    <w:rsid w:val="00787713"/>
    <w:rsid w:val="00787884"/>
    <w:rsid w:val="007879FF"/>
    <w:rsid w:val="00787A53"/>
    <w:rsid w:val="00787BE6"/>
    <w:rsid w:val="00787CD0"/>
    <w:rsid w:val="00787EA1"/>
    <w:rsid w:val="007901F4"/>
    <w:rsid w:val="007903BF"/>
    <w:rsid w:val="0079043D"/>
    <w:rsid w:val="00790865"/>
    <w:rsid w:val="00790997"/>
    <w:rsid w:val="00790A8F"/>
    <w:rsid w:val="00790F3A"/>
    <w:rsid w:val="00790FD5"/>
    <w:rsid w:val="00791057"/>
    <w:rsid w:val="007910A6"/>
    <w:rsid w:val="00791257"/>
    <w:rsid w:val="00791409"/>
    <w:rsid w:val="00791651"/>
    <w:rsid w:val="007917AC"/>
    <w:rsid w:val="00791ADF"/>
    <w:rsid w:val="00791C26"/>
    <w:rsid w:val="00791CA0"/>
    <w:rsid w:val="00791D8D"/>
    <w:rsid w:val="00791DE2"/>
    <w:rsid w:val="007920F6"/>
    <w:rsid w:val="0079280B"/>
    <w:rsid w:val="00792A14"/>
    <w:rsid w:val="00792D2F"/>
    <w:rsid w:val="00792E0B"/>
    <w:rsid w:val="00793169"/>
    <w:rsid w:val="007932C7"/>
    <w:rsid w:val="0079379C"/>
    <w:rsid w:val="007937BB"/>
    <w:rsid w:val="00793B29"/>
    <w:rsid w:val="00793ED5"/>
    <w:rsid w:val="00794002"/>
    <w:rsid w:val="00794051"/>
    <w:rsid w:val="007941DA"/>
    <w:rsid w:val="00794250"/>
    <w:rsid w:val="007943AF"/>
    <w:rsid w:val="00794539"/>
    <w:rsid w:val="00794728"/>
    <w:rsid w:val="007948CC"/>
    <w:rsid w:val="007948F9"/>
    <w:rsid w:val="00794953"/>
    <w:rsid w:val="00794A7F"/>
    <w:rsid w:val="00794C9E"/>
    <w:rsid w:val="00794D56"/>
    <w:rsid w:val="00794E67"/>
    <w:rsid w:val="00794F8F"/>
    <w:rsid w:val="00795080"/>
    <w:rsid w:val="00795280"/>
    <w:rsid w:val="007952FB"/>
    <w:rsid w:val="00795420"/>
    <w:rsid w:val="007954D6"/>
    <w:rsid w:val="007955A8"/>
    <w:rsid w:val="00795635"/>
    <w:rsid w:val="00795BBB"/>
    <w:rsid w:val="00795C11"/>
    <w:rsid w:val="00796024"/>
    <w:rsid w:val="007960F7"/>
    <w:rsid w:val="0079623A"/>
    <w:rsid w:val="00796326"/>
    <w:rsid w:val="0079691E"/>
    <w:rsid w:val="00796A44"/>
    <w:rsid w:val="00796ACD"/>
    <w:rsid w:val="00796BA4"/>
    <w:rsid w:val="00796D79"/>
    <w:rsid w:val="00796DD8"/>
    <w:rsid w:val="00796E6C"/>
    <w:rsid w:val="00796F14"/>
    <w:rsid w:val="00796F52"/>
    <w:rsid w:val="007979ED"/>
    <w:rsid w:val="00797D80"/>
    <w:rsid w:val="00797F6A"/>
    <w:rsid w:val="00797FDB"/>
    <w:rsid w:val="007A038C"/>
    <w:rsid w:val="007A05D6"/>
    <w:rsid w:val="007A0A5E"/>
    <w:rsid w:val="007A0DDF"/>
    <w:rsid w:val="007A1203"/>
    <w:rsid w:val="007A12F8"/>
    <w:rsid w:val="007A1428"/>
    <w:rsid w:val="007A1EFC"/>
    <w:rsid w:val="007A2440"/>
    <w:rsid w:val="007A24D9"/>
    <w:rsid w:val="007A294E"/>
    <w:rsid w:val="007A2C3A"/>
    <w:rsid w:val="007A2C7A"/>
    <w:rsid w:val="007A2D6D"/>
    <w:rsid w:val="007A3207"/>
    <w:rsid w:val="007A3232"/>
    <w:rsid w:val="007A3237"/>
    <w:rsid w:val="007A350D"/>
    <w:rsid w:val="007A3700"/>
    <w:rsid w:val="007A381A"/>
    <w:rsid w:val="007A39A9"/>
    <w:rsid w:val="007A3AF9"/>
    <w:rsid w:val="007A3E73"/>
    <w:rsid w:val="007A42E1"/>
    <w:rsid w:val="007A4988"/>
    <w:rsid w:val="007A4BB5"/>
    <w:rsid w:val="007A4D82"/>
    <w:rsid w:val="007A4E10"/>
    <w:rsid w:val="007A52B9"/>
    <w:rsid w:val="007A52D1"/>
    <w:rsid w:val="007A5B4D"/>
    <w:rsid w:val="007A5C6E"/>
    <w:rsid w:val="007A5F41"/>
    <w:rsid w:val="007A6265"/>
    <w:rsid w:val="007A63A7"/>
    <w:rsid w:val="007A6540"/>
    <w:rsid w:val="007A65A7"/>
    <w:rsid w:val="007A6877"/>
    <w:rsid w:val="007A707A"/>
    <w:rsid w:val="007A7080"/>
    <w:rsid w:val="007A70CD"/>
    <w:rsid w:val="007A717C"/>
    <w:rsid w:val="007A71A6"/>
    <w:rsid w:val="007A72CE"/>
    <w:rsid w:val="007A73E4"/>
    <w:rsid w:val="007A745F"/>
    <w:rsid w:val="007A766B"/>
    <w:rsid w:val="007A785E"/>
    <w:rsid w:val="007A7893"/>
    <w:rsid w:val="007A78C8"/>
    <w:rsid w:val="007A7B5A"/>
    <w:rsid w:val="007A7BB2"/>
    <w:rsid w:val="007A7E1F"/>
    <w:rsid w:val="007A7E48"/>
    <w:rsid w:val="007A7E59"/>
    <w:rsid w:val="007A7ED4"/>
    <w:rsid w:val="007B0429"/>
    <w:rsid w:val="007B05DE"/>
    <w:rsid w:val="007B0AC8"/>
    <w:rsid w:val="007B0B02"/>
    <w:rsid w:val="007B0E5F"/>
    <w:rsid w:val="007B1136"/>
    <w:rsid w:val="007B1484"/>
    <w:rsid w:val="007B149F"/>
    <w:rsid w:val="007B1746"/>
    <w:rsid w:val="007B1898"/>
    <w:rsid w:val="007B198F"/>
    <w:rsid w:val="007B1C21"/>
    <w:rsid w:val="007B1D1E"/>
    <w:rsid w:val="007B2319"/>
    <w:rsid w:val="007B241E"/>
    <w:rsid w:val="007B2518"/>
    <w:rsid w:val="007B2621"/>
    <w:rsid w:val="007B2A48"/>
    <w:rsid w:val="007B2CD8"/>
    <w:rsid w:val="007B2FF3"/>
    <w:rsid w:val="007B3221"/>
    <w:rsid w:val="007B327A"/>
    <w:rsid w:val="007B368C"/>
    <w:rsid w:val="007B379F"/>
    <w:rsid w:val="007B3BE4"/>
    <w:rsid w:val="007B3CF8"/>
    <w:rsid w:val="007B3D8D"/>
    <w:rsid w:val="007B457D"/>
    <w:rsid w:val="007B53AD"/>
    <w:rsid w:val="007B55E5"/>
    <w:rsid w:val="007B5668"/>
    <w:rsid w:val="007B5D47"/>
    <w:rsid w:val="007B5E9E"/>
    <w:rsid w:val="007B6073"/>
    <w:rsid w:val="007B6171"/>
    <w:rsid w:val="007B61C7"/>
    <w:rsid w:val="007B6449"/>
    <w:rsid w:val="007B6716"/>
    <w:rsid w:val="007B6E03"/>
    <w:rsid w:val="007B6E05"/>
    <w:rsid w:val="007B6E11"/>
    <w:rsid w:val="007B6E44"/>
    <w:rsid w:val="007B7156"/>
    <w:rsid w:val="007B7552"/>
    <w:rsid w:val="007B779A"/>
    <w:rsid w:val="007B7920"/>
    <w:rsid w:val="007B7BC9"/>
    <w:rsid w:val="007C047A"/>
    <w:rsid w:val="007C0A54"/>
    <w:rsid w:val="007C0B45"/>
    <w:rsid w:val="007C0BC1"/>
    <w:rsid w:val="007C0C54"/>
    <w:rsid w:val="007C11E0"/>
    <w:rsid w:val="007C14AE"/>
    <w:rsid w:val="007C14D2"/>
    <w:rsid w:val="007C16B2"/>
    <w:rsid w:val="007C1781"/>
    <w:rsid w:val="007C19E3"/>
    <w:rsid w:val="007C1B5C"/>
    <w:rsid w:val="007C1D6C"/>
    <w:rsid w:val="007C1DDA"/>
    <w:rsid w:val="007C2262"/>
    <w:rsid w:val="007C2560"/>
    <w:rsid w:val="007C257B"/>
    <w:rsid w:val="007C2651"/>
    <w:rsid w:val="007C2687"/>
    <w:rsid w:val="007C2EED"/>
    <w:rsid w:val="007C31DB"/>
    <w:rsid w:val="007C33C6"/>
    <w:rsid w:val="007C33FE"/>
    <w:rsid w:val="007C367D"/>
    <w:rsid w:val="007C3759"/>
    <w:rsid w:val="007C3CF3"/>
    <w:rsid w:val="007C3F7A"/>
    <w:rsid w:val="007C3FF7"/>
    <w:rsid w:val="007C4204"/>
    <w:rsid w:val="007C4679"/>
    <w:rsid w:val="007C4A45"/>
    <w:rsid w:val="007C4EEF"/>
    <w:rsid w:val="007C51D8"/>
    <w:rsid w:val="007C5627"/>
    <w:rsid w:val="007C62FD"/>
    <w:rsid w:val="007C6883"/>
    <w:rsid w:val="007C6AF4"/>
    <w:rsid w:val="007C6C9D"/>
    <w:rsid w:val="007C6DCD"/>
    <w:rsid w:val="007C7254"/>
    <w:rsid w:val="007C7629"/>
    <w:rsid w:val="007C7D71"/>
    <w:rsid w:val="007C7F02"/>
    <w:rsid w:val="007D0004"/>
    <w:rsid w:val="007D014E"/>
    <w:rsid w:val="007D0240"/>
    <w:rsid w:val="007D03CF"/>
    <w:rsid w:val="007D061B"/>
    <w:rsid w:val="007D0823"/>
    <w:rsid w:val="007D0A07"/>
    <w:rsid w:val="007D0A45"/>
    <w:rsid w:val="007D0B6E"/>
    <w:rsid w:val="007D0D70"/>
    <w:rsid w:val="007D0DB7"/>
    <w:rsid w:val="007D1111"/>
    <w:rsid w:val="007D12F7"/>
    <w:rsid w:val="007D168E"/>
    <w:rsid w:val="007D1A53"/>
    <w:rsid w:val="007D1C89"/>
    <w:rsid w:val="007D1D1D"/>
    <w:rsid w:val="007D1DAD"/>
    <w:rsid w:val="007D1EB6"/>
    <w:rsid w:val="007D1ED1"/>
    <w:rsid w:val="007D2236"/>
    <w:rsid w:val="007D22B7"/>
    <w:rsid w:val="007D22BB"/>
    <w:rsid w:val="007D2497"/>
    <w:rsid w:val="007D2514"/>
    <w:rsid w:val="007D271D"/>
    <w:rsid w:val="007D28E2"/>
    <w:rsid w:val="007D2A9D"/>
    <w:rsid w:val="007D2D0B"/>
    <w:rsid w:val="007D2DD8"/>
    <w:rsid w:val="007D30AB"/>
    <w:rsid w:val="007D31AE"/>
    <w:rsid w:val="007D3312"/>
    <w:rsid w:val="007D36FD"/>
    <w:rsid w:val="007D3893"/>
    <w:rsid w:val="007D3B11"/>
    <w:rsid w:val="007D3C53"/>
    <w:rsid w:val="007D3CED"/>
    <w:rsid w:val="007D3E3B"/>
    <w:rsid w:val="007D4C39"/>
    <w:rsid w:val="007D4CE7"/>
    <w:rsid w:val="007D4F4D"/>
    <w:rsid w:val="007D5249"/>
    <w:rsid w:val="007D5296"/>
    <w:rsid w:val="007D5461"/>
    <w:rsid w:val="007D5A8A"/>
    <w:rsid w:val="007D5B38"/>
    <w:rsid w:val="007D5F22"/>
    <w:rsid w:val="007D5FD2"/>
    <w:rsid w:val="007D605D"/>
    <w:rsid w:val="007D60EC"/>
    <w:rsid w:val="007D61E2"/>
    <w:rsid w:val="007D638E"/>
    <w:rsid w:val="007D6410"/>
    <w:rsid w:val="007D6683"/>
    <w:rsid w:val="007D6FFE"/>
    <w:rsid w:val="007D7058"/>
    <w:rsid w:val="007D7159"/>
    <w:rsid w:val="007D767E"/>
    <w:rsid w:val="007D7D57"/>
    <w:rsid w:val="007D7F7D"/>
    <w:rsid w:val="007E031A"/>
    <w:rsid w:val="007E0695"/>
    <w:rsid w:val="007E0776"/>
    <w:rsid w:val="007E0A14"/>
    <w:rsid w:val="007E0A5B"/>
    <w:rsid w:val="007E0C15"/>
    <w:rsid w:val="007E0C30"/>
    <w:rsid w:val="007E0E1B"/>
    <w:rsid w:val="007E0F35"/>
    <w:rsid w:val="007E1503"/>
    <w:rsid w:val="007E168C"/>
    <w:rsid w:val="007E19FA"/>
    <w:rsid w:val="007E1A1E"/>
    <w:rsid w:val="007E1C47"/>
    <w:rsid w:val="007E1CDD"/>
    <w:rsid w:val="007E1EA1"/>
    <w:rsid w:val="007E207C"/>
    <w:rsid w:val="007E2781"/>
    <w:rsid w:val="007E2CA0"/>
    <w:rsid w:val="007E2F43"/>
    <w:rsid w:val="007E33B3"/>
    <w:rsid w:val="007E34B6"/>
    <w:rsid w:val="007E3796"/>
    <w:rsid w:val="007E3A01"/>
    <w:rsid w:val="007E3A7E"/>
    <w:rsid w:val="007E3BFF"/>
    <w:rsid w:val="007E451F"/>
    <w:rsid w:val="007E46D1"/>
    <w:rsid w:val="007E472B"/>
    <w:rsid w:val="007E4DDF"/>
    <w:rsid w:val="007E502C"/>
    <w:rsid w:val="007E505C"/>
    <w:rsid w:val="007E51B4"/>
    <w:rsid w:val="007E5308"/>
    <w:rsid w:val="007E53E5"/>
    <w:rsid w:val="007E56B2"/>
    <w:rsid w:val="007E5824"/>
    <w:rsid w:val="007E58CF"/>
    <w:rsid w:val="007E58E5"/>
    <w:rsid w:val="007E5FCB"/>
    <w:rsid w:val="007E6058"/>
    <w:rsid w:val="007E62A2"/>
    <w:rsid w:val="007E6343"/>
    <w:rsid w:val="007E646B"/>
    <w:rsid w:val="007E6497"/>
    <w:rsid w:val="007E6752"/>
    <w:rsid w:val="007E69F6"/>
    <w:rsid w:val="007E6BA7"/>
    <w:rsid w:val="007E6BED"/>
    <w:rsid w:val="007E6F79"/>
    <w:rsid w:val="007E7676"/>
    <w:rsid w:val="007E78ED"/>
    <w:rsid w:val="007E7ADF"/>
    <w:rsid w:val="007E7EC8"/>
    <w:rsid w:val="007E7FA9"/>
    <w:rsid w:val="007F03C4"/>
    <w:rsid w:val="007F04DE"/>
    <w:rsid w:val="007F0952"/>
    <w:rsid w:val="007F09F5"/>
    <w:rsid w:val="007F0A83"/>
    <w:rsid w:val="007F0E55"/>
    <w:rsid w:val="007F0EB0"/>
    <w:rsid w:val="007F0EF4"/>
    <w:rsid w:val="007F0F4A"/>
    <w:rsid w:val="007F10A2"/>
    <w:rsid w:val="007F1201"/>
    <w:rsid w:val="007F1752"/>
    <w:rsid w:val="007F1806"/>
    <w:rsid w:val="007F1D57"/>
    <w:rsid w:val="007F2233"/>
    <w:rsid w:val="007F2345"/>
    <w:rsid w:val="007F2500"/>
    <w:rsid w:val="007F2A3B"/>
    <w:rsid w:val="007F2D65"/>
    <w:rsid w:val="007F3136"/>
    <w:rsid w:val="007F3618"/>
    <w:rsid w:val="007F375D"/>
    <w:rsid w:val="007F3998"/>
    <w:rsid w:val="007F3B1A"/>
    <w:rsid w:val="007F4079"/>
    <w:rsid w:val="007F40F8"/>
    <w:rsid w:val="007F41F5"/>
    <w:rsid w:val="007F450A"/>
    <w:rsid w:val="007F4B14"/>
    <w:rsid w:val="007F4F80"/>
    <w:rsid w:val="007F50A8"/>
    <w:rsid w:val="007F564A"/>
    <w:rsid w:val="007F5B8C"/>
    <w:rsid w:val="007F5C80"/>
    <w:rsid w:val="007F5D2D"/>
    <w:rsid w:val="007F61D5"/>
    <w:rsid w:val="007F62BA"/>
    <w:rsid w:val="007F6598"/>
    <w:rsid w:val="007F6990"/>
    <w:rsid w:val="007F6AD5"/>
    <w:rsid w:val="007F6B64"/>
    <w:rsid w:val="007F6D57"/>
    <w:rsid w:val="007F6FB3"/>
    <w:rsid w:val="007F7489"/>
    <w:rsid w:val="007F74E8"/>
    <w:rsid w:val="007F7B70"/>
    <w:rsid w:val="007F7B96"/>
    <w:rsid w:val="00800161"/>
    <w:rsid w:val="00800B81"/>
    <w:rsid w:val="00800E3E"/>
    <w:rsid w:val="00800F0E"/>
    <w:rsid w:val="00800F68"/>
    <w:rsid w:val="008014A9"/>
    <w:rsid w:val="00801D59"/>
    <w:rsid w:val="00801E16"/>
    <w:rsid w:val="00801E6F"/>
    <w:rsid w:val="0080203E"/>
    <w:rsid w:val="00802135"/>
    <w:rsid w:val="00802747"/>
    <w:rsid w:val="00802A67"/>
    <w:rsid w:val="00802D45"/>
    <w:rsid w:val="00802E0B"/>
    <w:rsid w:val="008032DA"/>
    <w:rsid w:val="0080343F"/>
    <w:rsid w:val="00803E19"/>
    <w:rsid w:val="00804024"/>
    <w:rsid w:val="00804429"/>
    <w:rsid w:val="00804498"/>
    <w:rsid w:val="0080481A"/>
    <w:rsid w:val="0080485A"/>
    <w:rsid w:val="00804A36"/>
    <w:rsid w:val="008052FC"/>
    <w:rsid w:val="00805431"/>
    <w:rsid w:val="0080558F"/>
    <w:rsid w:val="008056DC"/>
    <w:rsid w:val="00805789"/>
    <w:rsid w:val="00805C27"/>
    <w:rsid w:val="00805C35"/>
    <w:rsid w:val="00805F37"/>
    <w:rsid w:val="0080615A"/>
    <w:rsid w:val="00806BE5"/>
    <w:rsid w:val="00807A92"/>
    <w:rsid w:val="00807B4F"/>
    <w:rsid w:val="00807BBD"/>
    <w:rsid w:val="00807CBE"/>
    <w:rsid w:val="008102E9"/>
    <w:rsid w:val="00810586"/>
    <w:rsid w:val="0081068C"/>
    <w:rsid w:val="0081080D"/>
    <w:rsid w:val="0081089D"/>
    <w:rsid w:val="008108E9"/>
    <w:rsid w:val="00810DB4"/>
    <w:rsid w:val="00810F07"/>
    <w:rsid w:val="00811115"/>
    <w:rsid w:val="00811288"/>
    <w:rsid w:val="00811346"/>
    <w:rsid w:val="00811471"/>
    <w:rsid w:val="008115CF"/>
    <w:rsid w:val="00811D2B"/>
    <w:rsid w:val="00812056"/>
    <w:rsid w:val="0081246A"/>
    <w:rsid w:val="00812655"/>
    <w:rsid w:val="008126E1"/>
    <w:rsid w:val="0081299D"/>
    <w:rsid w:val="00812C8A"/>
    <w:rsid w:val="00812D87"/>
    <w:rsid w:val="008130E0"/>
    <w:rsid w:val="008139F0"/>
    <w:rsid w:val="00813BA1"/>
    <w:rsid w:val="00813F8A"/>
    <w:rsid w:val="00814092"/>
    <w:rsid w:val="008142CB"/>
    <w:rsid w:val="00814464"/>
    <w:rsid w:val="00814487"/>
    <w:rsid w:val="00814982"/>
    <w:rsid w:val="00814A54"/>
    <w:rsid w:val="00814BCA"/>
    <w:rsid w:val="00814BD2"/>
    <w:rsid w:val="008150F9"/>
    <w:rsid w:val="00815100"/>
    <w:rsid w:val="0081517F"/>
    <w:rsid w:val="008151BA"/>
    <w:rsid w:val="00815370"/>
    <w:rsid w:val="008155DF"/>
    <w:rsid w:val="00815764"/>
    <w:rsid w:val="0081583E"/>
    <w:rsid w:val="0081590C"/>
    <w:rsid w:val="0081595E"/>
    <w:rsid w:val="00815991"/>
    <w:rsid w:val="00815F0B"/>
    <w:rsid w:val="00816A54"/>
    <w:rsid w:val="00816B0A"/>
    <w:rsid w:val="00816B73"/>
    <w:rsid w:val="00816C58"/>
    <w:rsid w:val="00816EBF"/>
    <w:rsid w:val="00816ED5"/>
    <w:rsid w:val="008173E9"/>
    <w:rsid w:val="008175C3"/>
    <w:rsid w:val="008179A6"/>
    <w:rsid w:val="008179FF"/>
    <w:rsid w:val="00817A4B"/>
    <w:rsid w:val="00817B1D"/>
    <w:rsid w:val="00817D58"/>
    <w:rsid w:val="008200FD"/>
    <w:rsid w:val="00820236"/>
    <w:rsid w:val="00820DA8"/>
    <w:rsid w:val="00820EA1"/>
    <w:rsid w:val="00820FEC"/>
    <w:rsid w:val="0082144C"/>
    <w:rsid w:val="008215B3"/>
    <w:rsid w:val="0082163B"/>
    <w:rsid w:val="0082165B"/>
    <w:rsid w:val="00821B76"/>
    <w:rsid w:val="0082208E"/>
    <w:rsid w:val="008220A0"/>
    <w:rsid w:val="0082238E"/>
    <w:rsid w:val="00822466"/>
    <w:rsid w:val="008224BA"/>
    <w:rsid w:val="0082294D"/>
    <w:rsid w:val="0082300E"/>
    <w:rsid w:val="008232AC"/>
    <w:rsid w:val="00823704"/>
    <w:rsid w:val="00823893"/>
    <w:rsid w:val="00823B3C"/>
    <w:rsid w:val="00823B6C"/>
    <w:rsid w:val="008241A3"/>
    <w:rsid w:val="00824435"/>
    <w:rsid w:val="008245C0"/>
    <w:rsid w:val="008247FE"/>
    <w:rsid w:val="00824AAF"/>
    <w:rsid w:val="00824AF4"/>
    <w:rsid w:val="00824BD1"/>
    <w:rsid w:val="00824C81"/>
    <w:rsid w:val="008251D1"/>
    <w:rsid w:val="0082524F"/>
    <w:rsid w:val="00825612"/>
    <w:rsid w:val="00825B24"/>
    <w:rsid w:val="00825EF9"/>
    <w:rsid w:val="00825F0B"/>
    <w:rsid w:val="008261B9"/>
    <w:rsid w:val="00826210"/>
    <w:rsid w:val="008263AF"/>
    <w:rsid w:val="0082691A"/>
    <w:rsid w:val="00826BFC"/>
    <w:rsid w:val="00826C91"/>
    <w:rsid w:val="00826E45"/>
    <w:rsid w:val="00827082"/>
    <w:rsid w:val="0082731B"/>
    <w:rsid w:val="00827324"/>
    <w:rsid w:val="0082761B"/>
    <w:rsid w:val="00827628"/>
    <w:rsid w:val="0082764A"/>
    <w:rsid w:val="008278BF"/>
    <w:rsid w:val="00827A91"/>
    <w:rsid w:val="00827BA1"/>
    <w:rsid w:val="00827BF4"/>
    <w:rsid w:val="00827C1F"/>
    <w:rsid w:val="008300B5"/>
    <w:rsid w:val="00830172"/>
    <w:rsid w:val="008307CA"/>
    <w:rsid w:val="00830890"/>
    <w:rsid w:val="00830C47"/>
    <w:rsid w:val="00830D66"/>
    <w:rsid w:val="00830E27"/>
    <w:rsid w:val="00831076"/>
    <w:rsid w:val="00831444"/>
    <w:rsid w:val="00831527"/>
    <w:rsid w:val="008317B4"/>
    <w:rsid w:val="008318A3"/>
    <w:rsid w:val="008318E8"/>
    <w:rsid w:val="00831975"/>
    <w:rsid w:val="008319C5"/>
    <w:rsid w:val="00831C50"/>
    <w:rsid w:val="0083276F"/>
    <w:rsid w:val="008329DD"/>
    <w:rsid w:val="00832C20"/>
    <w:rsid w:val="00832D53"/>
    <w:rsid w:val="00832E04"/>
    <w:rsid w:val="00832E0B"/>
    <w:rsid w:val="00833395"/>
    <w:rsid w:val="008333BE"/>
    <w:rsid w:val="008333D2"/>
    <w:rsid w:val="0083395F"/>
    <w:rsid w:val="00833A08"/>
    <w:rsid w:val="00833B80"/>
    <w:rsid w:val="00833BDA"/>
    <w:rsid w:val="008341BB"/>
    <w:rsid w:val="008348C2"/>
    <w:rsid w:val="0083496B"/>
    <w:rsid w:val="008349EB"/>
    <w:rsid w:val="0083501C"/>
    <w:rsid w:val="008350AF"/>
    <w:rsid w:val="008356E0"/>
    <w:rsid w:val="00835717"/>
    <w:rsid w:val="0083572E"/>
    <w:rsid w:val="00835945"/>
    <w:rsid w:val="008359EC"/>
    <w:rsid w:val="00835A89"/>
    <w:rsid w:val="00835E32"/>
    <w:rsid w:val="00836015"/>
    <w:rsid w:val="008365A0"/>
    <w:rsid w:val="00836607"/>
    <w:rsid w:val="00836656"/>
    <w:rsid w:val="00836743"/>
    <w:rsid w:val="0083676F"/>
    <w:rsid w:val="00836A63"/>
    <w:rsid w:val="00836B18"/>
    <w:rsid w:val="00836C6C"/>
    <w:rsid w:val="00836CEB"/>
    <w:rsid w:val="00836E3E"/>
    <w:rsid w:val="008373BC"/>
    <w:rsid w:val="00837B33"/>
    <w:rsid w:val="00837B34"/>
    <w:rsid w:val="00837C35"/>
    <w:rsid w:val="00837C3C"/>
    <w:rsid w:val="00837E81"/>
    <w:rsid w:val="00837F17"/>
    <w:rsid w:val="00840096"/>
    <w:rsid w:val="008400C4"/>
    <w:rsid w:val="008401F3"/>
    <w:rsid w:val="00840512"/>
    <w:rsid w:val="008406BE"/>
    <w:rsid w:val="0084070E"/>
    <w:rsid w:val="0084081B"/>
    <w:rsid w:val="0084098A"/>
    <w:rsid w:val="00840997"/>
    <w:rsid w:val="00840F07"/>
    <w:rsid w:val="008411C1"/>
    <w:rsid w:val="00841732"/>
    <w:rsid w:val="008417D0"/>
    <w:rsid w:val="00841B7C"/>
    <w:rsid w:val="00842631"/>
    <w:rsid w:val="008427AC"/>
    <w:rsid w:val="008427D1"/>
    <w:rsid w:val="00842BD8"/>
    <w:rsid w:val="00842C13"/>
    <w:rsid w:val="00842FB6"/>
    <w:rsid w:val="00843010"/>
    <w:rsid w:val="008433C2"/>
    <w:rsid w:val="00843628"/>
    <w:rsid w:val="0084364E"/>
    <w:rsid w:val="00843658"/>
    <w:rsid w:val="00843962"/>
    <w:rsid w:val="00843A7B"/>
    <w:rsid w:val="00843C70"/>
    <w:rsid w:val="0084421F"/>
    <w:rsid w:val="0084446D"/>
    <w:rsid w:val="0084452F"/>
    <w:rsid w:val="00844800"/>
    <w:rsid w:val="00844B42"/>
    <w:rsid w:val="00844CA5"/>
    <w:rsid w:val="00844F89"/>
    <w:rsid w:val="00844FDF"/>
    <w:rsid w:val="008452CB"/>
    <w:rsid w:val="00845910"/>
    <w:rsid w:val="0084604B"/>
    <w:rsid w:val="00846370"/>
    <w:rsid w:val="00846C5C"/>
    <w:rsid w:val="008470B7"/>
    <w:rsid w:val="008473A3"/>
    <w:rsid w:val="00847407"/>
    <w:rsid w:val="0084751C"/>
    <w:rsid w:val="00847621"/>
    <w:rsid w:val="008476CC"/>
    <w:rsid w:val="00847C5D"/>
    <w:rsid w:val="0085000E"/>
    <w:rsid w:val="00850084"/>
    <w:rsid w:val="008502B0"/>
    <w:rsid w:val="0085066F"/>
    <w:rsid w:val="008509C0"/>
    <w:rsid w:val="008509F7"/>
    <w:rsid w:val="00850E49"/>
    <w:rsid w:val="00850F2A"/>
    <w:rsid w:val="00851875"/>
    <w:rsid w:val="00851A84"/>
    <w:rsid w:val="00851D83"/>
    <w:rsid w:val="00851DB4"/>
    <w:rsid w:val="00851DF0"/>
    <w:rsid w:val="0085236F"/>
    <w:rsid w:val="0085247F"/>
    <w:rsid w:val="00852798"/>
    <w:rsid w:val="00853170"/>
    <w:rsid w:val="00853183"/>
    <w:rsid w:val="008538EC"/>
    <w:rsid w:val="00854083"/>
    <w:rsid w:val="0085410A"/>
    <w:rsid w:val="00854551"/>
    <w:rsid w:val="00854869"/>
    <w:rsid w:val="00854924"/>
    <w:rsid w:val="00855049"/>
    <w:rsid w:val="00855824"/>
    <w:rsid w:val="00855B2D"/>
    <w:rsid w:val="0085663F"/>
    <w:rsid w:val="00856792"/>
    <w:rsid w:val="0085681A"/>
    <w:rsid w:val="00856AF5"/>
    <w:rsid w:val="00856E23"/>
    <w:rsid w:val="00857186"/>
    <w:rsid w:val="0085725E"/>
    <w:rsid w:val="008572DC"/>
    <w:rsid w:val="00857404"/>
    <w:rsid w:val="008574CE"/>
    <w:rsid w:val="008576B4"/>
    <w:rsid w:val="00857C5A"/>
    <w:rsid w:val="00857D2B"/>
    <w:rsid w:val="00860030"/>
    <w:rsid w:val="0086090A"/>
    <w:rsid w:val="00860C2A"/>
    <w:rsid w:val="00860C86"/>
    <w:rsid w:val="008610F2"/>
    <w:rsid w:val="00861C8F"/>
    <w:rsid w:val="0086202D"/>
    <w:rsid w:val="0086218B"/>
    <w:rsid w:val="008623F4"/>
    <w:rsid w:val="00862464"/>
    <w:rsid w:val="00862611"/>
    <w:rsid w:val="0086293D"/>
    <w:rsid w:val="00862AF9"/>
    <w:rsid w:val="00862E84"/>
    <w:rsid w:val="00862E8E"/>
    <w:rsid w:val="00862F86"/>
    <w:rsid w:val="0086304A"/>
    <w:rsid w:val="00863257"/>
    <w:rsid w:val="00863259"/>
    <w:rsid w:val="0086325A"/>
    <w:rsid w:val="008632B8"/>
    <w:rsid w:val="0086399D"/>
    <w:rsid w:val="00863F52"/>
    <w:rsid w:val="008641AE"/>
    <w:rsid w:val="00864210"/>
    <w:rsid w:val="0086444D"/>
    <w:rsid w:val="00864462"/>
    <w:rsid w:val="00864621"/>
    <w:rsid w:val="00864A57"/>
    <w:rsid w:val="00864D24"/>
    <w:rsid w:val="00864E90"/>
    <w:rsid w:val="00865736"/>
    <w:rsid w:val="00865777"/>
    <w:rsid w:val="008659B0"/>
    <w:rsid w:val="00866006"/>
    <w:rsid w:val="0086610A"/>
    <w:rsid w:val="008661D0"/>
    <w:rsid w:val="00866260"/>
    <w:rsid w:val="008663AD"/>
    <w:rsid w:val="00866403"/>
    <w:rsid w:val="0086698D"/>
    <w:rsid w:val="00866B26"/>
    <w:rsid w:val="00866D71"/>
    <w:rsid w:val="00866E7B"/>
    <w:rsid w:val="008671E5"/>
    <w:rsid w:val="00867419"/>
    <w:rsid w:val="008677A3"/>
    <w:rsid w:val="00867B85"/>
    <w:rsid w:val="00867CC6"/>
    <w:rsid w:val="00867DF1"/>
    <w:rsid w:val="00867E69"/>
    <w:rsid w:val="008704D3"/>
    <w:rsid w:val="008704EE"/>
    <w:rsid w:val="0087050C"/>
    <w:rsid w:val="008707B2"/>
    <w:rsid w:val="00870970"/>
    <w:rsid w:val="00871588"/>
    <w:rsid w:val="008715F0"/>
    <w:rsid w:val="008718C7"/>
    <w:rsid w:val="0087192C"/>
    <w:rsid w:val="00871BAB"/>
    <w:rsid w:val="00871BF3"/>
    <w:rsid w:val="00871C16"/>
    <w:rsid w:val="00871DDE"/>
    <w:rsid w:val="00871FCE"/>
    <w:rsid w:val="008720AC"/>
    <w:rsid w:val="0087211D"/>
    <w:rsid w:val="008725CB"/>
    <w:rsid w:val="0087264E"/>
    <w:rsid w:val="00872A0B"/>
    <w:rsid w:val="00872C4E"/>
    <w:rsid w:val="00872F79"/>
    <w:rsid w:val="008730C2"/>
    <w:rsid w:val="0087330E"/>
    <w:rsid w:val="0087363D"/>
    <w:rsid w:val="00873CC6"/>
    <w:rsid w:val="00873DFA"/>
    <w:rsid w:val="008747A5"/>
    <w:rsid w:val="00874ABC"/>
    <w:rsid w:val="00874CFC"/>
    <w:rsid w:val="00874F63"/>
    <w:rsid w:val="00874FB0"/>
    <w:rsid w:val="008751F5"/>
    <w:rsid w:val="00875297"/>
    <w:rsid w:val="00875628"/>
    <w:rsid w:val="008756C8"/>
    <w:rsid w:val="00875BC7"/>
    <w:rsid w:val="00875DB2"/>
    <w:rsid w:val="00876269"/>
    <w:rsid w:val="008768F3"/>
    <w:rsid w:val="00876BCC"/>
    <w:rsid w:val="0087731C"/>
    <w:rsid w:val="008774AC"/>
    <w:rsid w:val="0087765B"/>
    <w:rsid w:val="00877A1C"/>
    <w:rsid w:val="00877CD2"/>
    <w:rsid w:val="0088021D"/>
    <w:rsid w:val="00880263"/>
    <w:rsid w:val="00880669"/>
    <w:rsid w:val="008807B1"/>
    <w:rsid w:val="00880DC6"/>
    <w:rsid w:val="00881035"/>
    <w:rsid w:val="00881470"/>
    <w:rsid w:val="00881A72"/>
    <w:rsid w:val="00881F7D"/>
    <w:rsid w:val="008825CC"/>
    <w:rsid w:val="00882851"/>
    <w:rsid w:val="00882F8F"/>
    <w:rsid w:val="00882FF9"/>
    <w:rsid w:val="0088340B"/>
    <w:rsid w:val="008834D7"/>
    <w:rsid w:val="008834E4"/>
    <w:rsid w:val="0088364C"/>
    <w:rsid w:val="00883F54"/>
    <w:rsid w:val="008842C7"/>
    <w:rsid w:val="008844B2"/>
    <w:rsid w:val="00884A75"/>
    <w:rsid w:val="00884D7C"/>
    <w:rsid w:val="00884DE3"/>
    <w:rsid w:val="00884F02"/>
    <w:rsid w:val="00884F11"/>
    <w:rsid w:val="00885150"/>
    <w:rsid w:val="0088518B"/>
    <w:rsid w:val="00885457"/>
    <w:rsid w:val="0088545C"/>
    <w:rsid w:val="008855A8"/>
    <w:rsid w:val="008858ED"/>
    <w:rsid w:val="008858F5"/>
    <w:rsid w:val="00885C76"/>
    <w:rsid w:val="0088615B"/>
    <w:rsid w:val="0088632D"/>
    <w:rsid w:val="008867EE"/>
    <w:rsid w:val="00886D09"/>
    <w:rsid w:val="00886E20"/>
    <w:rsid w:val="00886E58"/>
    <w:rsid w:val="00886EDB"/>
    <w:rsid w:val="0088700D"/>
    <w:rsid w:val="008871C7"/>
    <w:rsid w:val="00887351"/>
    <w:rsid w:val="008878A4"/>
    <w:rsid w:val="008878ED"/>
    <w:rsid w:val="008878FD"/>
    <w:rsid w:val="00887C56"/>
    <w:rsid w:val="00887CF3"/>
    <w:rsid w:val="00887F7E"/>
    <w:rsid w:val="00890049"/>
    <w:rsid w:val="008901A2"/>
    <w:rsid w:val="0089036A"/>
    <w:rsid w:val="00890439"/>
    <w:rsid w:val="0089046C"/>
    <w:rsid w:val="0089063B"/>
    <w:rsid w:val="0089067C"/>
    <w:rsid w:val="00890F43"/>
    <w:rsid w:val="00891196"/>
    <w:rsid w:val="00891299"/>
    <w:rsid w:val="008913C4"/>
    <w:rsid w:val="00891659"/>
    <w:rsid w:val="008916BE"/>
    <w:rsid w:val="00891AFF"/>
    <w:rsid w:val="00891EEC"/>
    <w:rsid w:val="00891F71"/>
    <w:rsid w:val="00892233"/>
    <w:rsid w:val="008922C3"/>
    <w:rsid w:val="0089234B"/>
    <w:rsid w:val="0089251E"/>
    <w:rsid w:val="00892828"/>
    <w:rsid w:val="00892E38"/>
    <w:rsid w:val="008934B9"/>
    <w:rsid w:val="008937BF"/>
    <w:rsid w:val="00893A48"/>
    <w:rsid w:val="00893C36"/>
    <w:rsid w:val="00893E4F"/>
    <w:rsid w:val="008940D7"/>
    <w:rsid w:val="00894503"/>
    <w:rsid w:val="0089489C"/>
    <w:rsid w:val="00895256"/>
    <w:rsid w:val="00895701"/>
    <w:rsid w:val="0089587E"/>
    <w:rsid w:val="00895E36"/>
    <w:rsid w:val="00895F3F"/>
    <w:rsid w:val="0089628E"/>
    <w:rsid w:val="00896897"/>
    <w:rsid w:val="00896BE6"/>
    <w:rsid w:val="00896D77"/>
    <w:rsid w:val="00896DFA"/>
    <w:rsid w:val="00896FD6"/>
    <w:rsid w:val="0089720F"/>
    <w:rsid w:val="008972AD"/>
    <w:rsid w:val="00897376"/>
    <w:rsid w:val="00897CCD"/>
    <w:rsid w:val="008A0169"/>
    <w:rsid w:val="008A03C3"/>
    <w:rsid w:val="008A0759"/>
    <w:rsid w:val="008A0878"/>
    <w:rsid w:val="008A0898"/>
    <w:rsid w:val="008A0A5E"/>
    <w:rsid w:val="008A0A87"/>
    <w:rsid w:val="008A0B41"/>
    <w:rsid w:val="008A0C39"/>
    <w:rsid w:val="008A1040"/>
    <w:rsid w:val="008A10FF"/>
    <w:rsid w:val="008A134A"/>
    <w:rsid w:val="008A159F"/>
    <w:rsid w:val="008A1717"/>
    <w:rsid w:val="008A17D0"/>
    <w:rsid w:val="008A18F5"/>
    <w:rsid w:val="008A1C64"/>
    <w:rsid w:val="008A1F2A"/>
    <w:rsid w:val="008A1F4D"/>
    <w:rsid w:val="008A20A4"/>
    <w:rsid w:val="008A27B1"/>
    <w:rsid w:val="008A2EF0"/>
    <w:rsid w:val="008A2FC3"/>
    <w:rsid w:val="008A3233"/>
    <w:rsid w:val="008A35FF"/>
    <w:rsid w:val="008A364B"/>
    <w:rsid w:val="008A3DF1"/>
    <w:rsid w:val="008A430E"/>
    <w:rsid w:val="008A44C6"/>
    <w:rsid w:val="008A4787"/>
    <w:rsid w:val="008A4CEF"/>
    <w:rsid w:val="008A50DF"/>
    <w:rsid w:val="008A520A"/>
    <w:rsid w:val="008A537F"/>
    <w:rsid w:val="008A5463"/>
    <w:rsid w:val="008A572D"/>
    <w:rsid w:val="008A5847"/>
    <w:rsid w:val="008A5C04"/>
    <w:rsid w:val="008A5E0B"/>
    <w:rsid w:val="008A5F7D"/>
    <w:rsid w:val="008A62AA"/>
    <w:rsid w:val="008A63A5"/>
    <w:rsid w:val="008A66C4"/>
    <w:rsid w:val="008A6C70"/>
    <w:rsid w:val="008A6E5D"/>
    <w:rsid w:val="008A6EF7"/>
    <w:rsid w:val="008A7194"/>
    <w:rsid w:val="008A7271"/>
    <w:rsid w:val="008A7486"/>
    <w:rsid w:val="008A7650"/>
    <w:rsid w:val="008A7DC2"/>
    <w:rsid w:val="008B006C"/>
    <w:rsid w:val="008B0188"/>
    <w:rsid w:val="008B0898"/>
    <w:rsid w:val="008B08C3"/>
    <w:rsid w:val="008B0A60"/>
    <w:rsid w:val="008B0BDE"/>
    <w:rsid w:val="008B0E19"/>
    <w:rsid w:val="008B1146"/>
    <w:rsid w:val="008B132B"/>
    <w:rsid w:val="008B19C4"/>
    <w:rsid w:val="008B23FE"/>
    <w:rsid w:val="008B277E"/>
    <w:rsid w:val="008B2913"/>
    <w:rsid w:val="008B294E"/>
    <w:rsid w:val="008B2B3B"/>
    <w:rsid w:val="008B2B40"/>
    <w:rsid w:val="008B2B42"/>
    <w:rsid w:val="008B2D98"/>
    <w:rsid w:val="008B31EE"/>
    <w:rsid w:val="008B324D"/>
    <w:rsid w:val="008B368E"/>
    <w:rsid w:val="008B3949"/>
    <w:rsid w:val="008B3D6A"/>
    <w:rsid w:val="008B404D"/>
    <w:rsid w:val="008B40D6"/>
    <w:rsid w:val="008B4A00"/>
    <w:rsid w:val="008B4B51"/>
    <w:rsid w:val="008B51AD"/>
    <w:rsid w:val="008B521B"/>
    <w:rsid w:val="008B5A99"/>
    <w:rsid w:val="008B5F05"/>
    <w:rsid w:val="008B5F5E"/>
    <w:rsid w:val="008B5FF4"/>
    <w:rsid w:val="008B6027"/>
    <w:rsid w:val="008B63C2"/>
    <w:rsid w:val="008B6817"/>
    <w:rsid w:val="008B7784"/>
    <w:rsid w:val="008B789D"/>
    <w:rsid w:val="008B7BC7"/>
    <w:rsid w:val="008B7C44"/>
    <w:rsid w:val="008B7F09"/>
    <w:rsid w:val="008B7FCF"/>
    <w:rsid w:val="008C02A1"/>
    <w:rsid w:val="008C0354"/>
    <w:rsid w:val="008C044C"/>
    <w:rsid w:val="008C04FE"/>
    <w:rsid w:val="008C05A6"/>
    <w:rsid w:val="008C0712"/>
    <w:rsid w:val="008C0C4F"/>
    <w:rsid w:val="008C0CD7"/>
    <w:rsid w:val="008C0D01"/>
    <w:rsid w:val="008C0F6B"/>
    <w:rsid w:val="008C12C6"/>
    <w:rsid w:val="008C13BB"/>
    <w:rsid w:val="008C16FD"/>
    <w:rsid w:val="008C1715"/>
    <w:rsid w:val="008C1911"/>
    <w:rsid w:val="008C19CB"/>
    <w:rsid w:val="008C1B98"/>
    <w:rsid w:val="008C1C3E"/>
    <w:rsid w:val="008C1C79"/>
    <w:rsid w:val="008C1CB3"/>
    <w:rsid w:val="008C1D7C"/>
    <w:rsid w:val="008C1DEF"/>
    <w:rsid w:val="008C1E16"/>
    <w:rsid w:val="008C217B"/>
    <w:rsid w:val="008C27E1"/>
    <w:rsid w:val="008C28BD"/>
    <w:rsid w:val="008C2975"/>
    <w:rsid w:val="008C29A8"/>
    <w:rsid w:val="008C29BA"/>
    <w:rsid w:val="008C29BB"/>
    <w:rsid w:val="008C2B0B"/>
    <w:rsid w:val="008C2B50"/>
    <w:rsid w:val="008C2D5F"/>
    <w:rsid w:val="008C3093"/>
    <w:rsid w:val="008C3162"/>
    <w:rsid w:val="008C3634"/>
    <w:rsid w:val="008C36C6"/>
    <w:rsid w:val="008C3777"/>
    <w:rsid w:val="008C3C1D"/>
    <w:rsid w:val="008C3E25"/>
    <w:rsid w:val="008C3FD3"/>
    <w:rsid w:val="008C43E3"/>
    <w:rsid w:val="008C4816"/>
    <w:rsid w:val="008C483C"/>
    <w:rsid w:val="008C484A"/>
    <w:rsid w:val="008C4AAB"/>
    <w:rsid w:val="008C4CE8"/>
    <w:rsid w:val="008C4D30"/>
    <w:rsid w:val="008C4EA5"/>
    <w:rsid w:val="008C504F"/>
    <w:rsid w:val="008C5516"/>
    <w:rsid w:val="008C555C"/>
    <w:rsid w:val="008C57F7"/>
    <w:rsid w:val="008C581A"/>
    <w:rsid w:val="008C59F4"/>
    <w:rsid w:val="008C5C05"/>
    <w:rsid w:val="008C63C9"/>
    <w:rsid w:val="008C651D"/>
    <w:rsid w:val="008C65D9"/>
    <w:rsid w:val="008C66FF"/>
    <w:rsid w:val="008C6BB5"/>
    <w:rsid w:val="008C6CC2"/>
    <w:rsid w:val="008C6EBE"/>
    <w:rsid w:val="008C74A5"/>
    <w:rsid w:val="008C75E9"/>
    <w:rsid w:val="008C7881"/>
    <w:rsid w:val="008C7E33"/>
    <w:rsid w:val="008C7EC2"/>
    <w:rsid w:val="008D01B9"/>
    <w:rsid w:val="008D023D"/>
    <w:rsid w:val="008D0281"/>
    <w:rsid w:val="008D0BDD"/>
    <w:rsid w:val="008D0C8B"/>
    <w:rsid w:val="008D12CD"/>
    <w:rsid w:val="008D1723"/>
    <w:rsid w:val="008D1829"/>
    <w:rsid w:val="008D1DD2"/>
    <w:rsid w:val="008D1E08"/>
    <w:rsid w:val="008D20C2"/>
    <w:rsid w:val="008D212A"/>
    <w:rsid w:val="008D2255"/>
    <w:rsid w:val="008D23FD"/>
    <w:rsid w:val="008D24A3"/>
    <w:rsid w:val="008D24D9"/>
    <w:rsid w:val="008D27B0"/>
    <w:rsid w:val="008D2906"/>
    <w:rsid w:val="008D2934"/>
    <w:rsid w:val="008D2DA0"/>
    <w:rsid w:val="008D3170"/>
    <w:rsid w:val="008D35A3"/>
    <w:rsid w:val="008D3B4F"/>
    <w:rsid w:val="008D3C22"/>
    <w:rsid w:val="008D3CDD"/>
    <w:rsid w:val="008D40C6"/>
    <w:rsid w:val="008D41FA"/>
    <w:rsid w:val="008D42B7"/>
    <w:rsid w:val="008D4352"/>
    <w:rsid w:val="008D4630"/>
    <w:rsid w:val="008D480A"/>
    <w:rsid w:val="008D4820"/>
    <w:rsid w:val="008D49EA"/>
    <w:rsid w:val="008D568E"/>
    <w:rsid w:val="008D586E"/>
    <w:rsid w:val="008D5A76"/>
    <w:rsid w:val="008D5AAF"/>
    <w:rsid w:val="008D5B04"/>
    <w:rsid w:val="008D5E20"/>
    <w:rsid w:val="008D5EC3"/>
    <w:rsid w:val="008D610D"/>
    <w:rsid w:val="008D623B"/>
    <w:rsid w:val="008D6574"/>
    <w:rsid w:val="008D664B"/>
    <w:rsid w:val="008D668F"/>
    <w:rsid w:val="008D69BB"/>
    <w:rsid w:val="008D735B"/>
    <w:rsid w:val="008D7448"/>
    <w:rsid w:val="008D74A1"/>
    <w:rsid w:val="008D784B"/>
    <w:rsid w:val="008D7B0F"/>
    <w:rsid w:val="008D7C3E"/>
    <w:rsid w:val="008D7C81"/>
    <w:rsid w:val="008D7DD0"/>
    <w:rsid w:val="008D7E05"/>
    <w:rsid w:val="008E0317"/>
    <w:rsid w:val="008E0A12"/>
    <w:rsid w:val="008E0C8B"/>
    <w:rsid w:val="008E16E2"/>
    <w:rsid w:val="008E1770"/>
    <w:rsid w:val="008E18CE"/>
    <w:rsid w:val="008E1A07"/>
    <w:rsid w:val="008E1B20"/>
    <w:rsid w:val="008E1D7B"/>
    <w:rsid w:val="008E1E6A"/>
    <w:rsid w:val="008E1F57"/>
    <w:rsid w:val="008E1FDD"/>
    <w:rsid w:val="008E205C"/>
    <w:rsid w:val="008E2066"/>
    <w:rsid w:val="008E21E2"/>
    <w:rsid w:val="008E2BA9"/>
    <w:rsid w:val="008E2EF1"/>
    <w:rsid w:val="008E3067"/>
    <w:rsid w:val="008E3138"/>
    <w:rsid w:val="008E3AAC"/>
    <w:rsid w:val="008E3E4A"/>
    <w:rsid w:val="008E3E9D"/>
    <w:rsid w:val="008E3EEC"/>
    <w:rsid w:val="008E501E"/>
    <w:rsid w:val="008E5497"/>
    <w:rsid w:val="008E5805"/>
    <w:rsid w:val="008E5A9F"/>
    <w:rsid w:val="008E5BF1"/>
    <w:rsid w:val="008E5D5C"/>
    <w:rsid w:val="008E5DCD"/>
    <w:rsid w:val="008E5EB0"/>
    <w:rsid w:val="008E61F1"/>
    <w:rsid w:val="008E6EE6"/>
    <w:rsid w:val="008E6F71"/>
    <w:rsid w:val="008E6FD3"/>
    <w:rsid w:val="008E7692"/>
    <w:rsid w:val="008E78FC"/>
    <w:rsid w:val="008E7D38"/>
    <w:rsid w:val="008E7D48"/>
    <w:rsid w:val="008E7D77"/>
    <w:rsid w:val="008F0491"/>
    <w:rsid w:val="008F0A14"/>
    <w:rsid w:val="008F0B46"/>
    <w:rsid w:val="008F0CCB"/>
    <w:rsid w:val="008F0FB1"/>
    <w:rsid w:val="008F1044"/>
    <w:rsid w:val="008F1394"/>
    <w:rsid w:val="008F144C"/>
    <w:rsid w:val="008F1946"/>
    <w:rsid w:val="008F1E3A"/>
    <w:rsid w:val="008F2268"/>
    <w:rsid w:val="008F27D8"/>
    <w:rsid w:val="008F2F33"/>
    <w:rsid w:val="008F300D"/>
    <w:rsid w:val="008F3413"/>
    <w:rsid w:val="008F34CD"/>
    <w:rsid w:val="008F3755"/>
    <w:rsid w:val="008F3952"/>
    <w:rsid w:val="008F3DC2"/>
    <w:rsid w:val="008F3F0E"/>
    <w:rsid w:val="008F41CC"/>
    <w:rsid w:val="008F41D4"/>
    <w:rsid w:val="008F4205"/>
    <w:rsid w:val="008F4215"/>
    <w:rsid w:val="008F4354"/>
    <w:rsid w:val="008F454D"/>
    <w:rsid w:val="008F4843"/>
    <w:rsid w:val="008F499A"/>
    <w:rsid w:val="008F49A4"/>
    <w:rsid w:val="008F4C98"/>
    <w:rsid w:val="008F4C9B"/>
    <w:rsid w:val="008F4F08"/>
    <w:rsid w:val="008F56B1"/>
    <w:rsid w:val="008F573A"/>
    <w:rsid w:val="008F5B01"/>
    <w:rsid w:val="008F619E"/>
    <w:rsid w:val="008F61B1"/>
    <w:rsid w:val="008F6486"/>
    <w:rsid w:val="008F653D"/>
    <w:rsid w:val="008F6E69"/>
    <w:rsid w:val="008F76FF"/>
    <w:rsid w:val="009002D1"/>
    <w:rsid w:val="009004A7"/>
    <w:rsid w:val="00900543"/>
    <w:rsid w:val="009005C5"/>
    <w:rsid w:val="00900634"/>
    <w:rsid w:val="00900949"/>
    <w:rsid w:val="00900A5C"/>
    <w:rsid w:val="00900C69"/>
    <w:rsid w:val="00901047"/>
    <w:rsid w:val="00901332"/>
    <w:rsid w:val="009015F3"/>
    <w:rsid w:val="00901B9C"/>
    <w:rsid w:val="00901F2F"/>
    <w:rsid w:val="009024DC"/>
    <w:rsid w:val="009026B7"/>
    <w:rsid w:val="0090274E"/>
    <w:rsid w:val="009028E3"/>
    <w:rsid w:val="009029C0"/>
    <w:rsid w:val="00902DB9"/>
    <w:rsid w:val="00902F67"/>
    <w:rsid w:val="00903053"/>
    <w:rsid w:val="009030D9"/>
    <w:rsid w:val="009036BA"/>
    <w:rsid w:val="009037E4"/>
    <w:rsid w:val="00903830"/>
    <w:rsid w:val="0090389C"/>
    <w:rsid w:val="00903A70"/>
    <w:rsid w:val="00903B8E"/>
    <w:rsid w:val="00903E79"/>
    <w:rsid w:val="00903F3E"/>
    <w:rsid w:val="009047F5"/>
    <w:rsid w:val="00904A85"/>
    <w:rsid w:val="00904BB9"/>
    <w:rsid w:val="00905035"/>
    <w:rsid w:val="00905363"/>
    <w:rsid w:val="00905398"/>
    <w:rsid w:val="00905498"/>
    <w:rsid w:val="00905613"/>
    <w:rsid w:val="00905648"/>
    <w:rsid w:val="009058A3"/>
    <w:rsid w:val="00905C4F"/>
    <w:rsid w:val="00905CC6"/>
    <w:rsid w:val="00905EED"/>
    <w:rsid w:val="00905F1B"/>
    <w:rsid w:val="00905FED"/>
    <w:rsid w:val="0090624D"/>
    <w:rsid w:val="0090659F"/>
    <w:rsid w:val="0090684C"/>
    <w:rsid w:val="00906A33"/>
    <w:rsid w:val="00906C5E"/>
    <w:rsid w:val="00906EA6"/>
    <w:rsid w:val="00906EAD"/>
    <w:rsid w:val="00907405"/>
    <w:rsid w:val="00907478"/>
    <w:rsid w:val="009076E4"/>
    <w:rsid w:val="009078B0"/>
    <w:rsid w:val="00907920"/>
    <w:rsid w:val="00907C82"/>
    <w:rsid w:val="00907E4B"/>
    <w:rsid w:val="00910129"/>
    <w:rsid w:val="0091036C"/>
    <w:rsid w:val="009108A6"/>
    <w:rsid w:val="00910C5C"/>
    <w:rsid w:val="00910E6C"/>
    <w:rsid w:val="00910F2E"/>
    <w:rsid w:val="00911591"/>
    <w:rsid w:val="009116EC"/>
    <w:rsid w:val="00911958"/>
    <w:rsid w:val="00911BB2"/>
    <w:rsid w:val="00911C66"/>
    <w:rsid w:val="00913133"/>
    <w:rsid w:val="0091341A"/>
    <w:rsid w:val="00913443"/>
    <w:rsid w:val="009134F1"/>
    <w:rsid w:val="009137AA"/>
    <w:rsid w:val="009137EA"/>
    <w:rsid w:val="00913C55"/>
    <w:rsid w:val="00913C6E"/>
    <w:rsid w:val="00913D9C"/>
    <w:rsid w:val="00913F74"/>
    <w:rsid w:val="00913FC9"/>
    <w:rsid w:val="00914073"/>
    <w:rsid w:val="00914329"/>
    <w:rsid w:val="0091437F"/>
    <w:rsid w:val="00914707"/>
    <w:rsid w:val="00914921"/>
    <w:rsid w:val="00914961"/>
    <w:rsid w:val="009149B3"/>
    <w:rsid w:val="00914D23"/>
    <w:rsid w:val="00914FBA"/>
    <w:rsid w:val="00914FBB"/>
    <w:rsid w:val="0091504D"/>
    <w:rsid w:val="00915461"/>
    <w:rsid w:val="00915668"/>
    <w:rsid w:val="00915B47"/>
    <w:rsid w:val="00915BB3"/>
    <w:rsid w:val="00915D88"/>
    <w:rsid w:val="0091618A"/>
    <w:rsid w:val="00916644"/>
    <w:rsid w:val="00916C39"/>
    <w:rsid w:val="00916E7A"/>
    <w:rsid w:val="00916F40"/>
    <w:rsid w:val="00916F52"/>
    <w:rsid w:val="00916FB5"/>
    <w:rsid w:val="00917151"/>
    <w:rsid w:val="00917166"/>
    <w:rsid w:val="00917271"/>
    <w:rsid w:val="009173CB"/>
    <w:rsid w:val="00917523"/>
    <w:rsid w:val="00917546"/>
    <w:rsid w:val="0091755B"/>
    <w:rsid w:val="00917613"/>
    <w:rsid w:val="00917688"/>
    <w:rsid w:val="009176DB"/>
    <w:rsid w:val="0091790A"/>
    <w:rsid w:val="00917C2B"/>
    <w:rsid w:val="00917D70"/>
    <w:rsid w:val="00917DC4"/>
    <w:rsid w:val="00917FDE"/>
    <w:rsid w:val="0092023C"/>
    <w:rsid w:val="00920272"/>
    <w:rsid w:val="00920A35"/>
    <w:rsid w:val="00920C57"/>
    <w:rsid w:val="00920E10"/>
    <w:rsid w:val="00920F63"/>
    <w:rsid w:val="00921289"/>
    <w:rsid w:val="0092156C"/>
    <w:rsid w:val="00921643"/>
    <w:rsid w:val="009216D3"/>
    <w:rsid w:val="00921976"/>
    <w:rsid w:val="009219CF"/>
    <w:rsid w:val="00921C32"/>
    <w:rsid w:val="00921CA3"/>
    <w:rsid w:val="00921D5F"/>
    <w:rsid w:val="00921DD9"/>
    <w:rsid w:val="00921FDD"/>
    <w:rsid w:val="009220D7"/>
    <w:rsid w:val="0092221F"/>
    <w:rsid w:val="009222ED"/>
    <w:rsid w:val="00922409"/>
    <w:rsid w:val="00922C44"/>
    <w:rsid w:val="00922E1F"/>
    <w:rsid w:val="00922EC3"/>
    <w:rsid w:val="0092331A"/>
    <w:rsid w:val="009235E3"/>
    <w:rsid w:val="009239C7"/>
    <w:rsid w:val="00923AC0"/>
    <w:rsid w:val="00923B5B"/>
    <w:rsid w:val="009240F5"/>
    <w:rsid w:val="00924195"/>
    <w:rsid w:val="0092427F"/>
    <w:rsid w:val="009242D8"/>
    <w:rsid w:val="00924439"/>
    <w:rsid w:val="009245F0"/>
    <w:rsid w:val="009246A4"/>
    <w:rsid w:val="0092486F"/>
    <w:rsid w:val="00924C3F"/>
    <w:rsid w:val="00924D0C"/>
    <w:rsid w:val="0092500E"/>
    <w:rsid w:val="00925123"/>
    <w:rsid w:val="009256F1"/>
    <w:rsid w:val="009257C6"/>
    <w:rsid w:val="009257E6"/>
    <w:rsid w:val="00925802"/>
    <w:rsid w:val="00925E17"/>
    <w:rsid w:val="00925ECD"/>
    <w:rsid w:val="00925ED7"/>
    <w:rsid w:val="00926675"/>
    <w:rsid w:val="00926826"/>
    <w:rsid w:val="00926859"/>
    <w:rsid w:val="00926B60"/>
    <w:rsid w:val="00926CD9"/>
    <w:rsid w:val="00926E8C"/>
    <w:rsid w:val="00926ED5"/>
    <w:rsid w:val="00927155"/>
    <w:rsid w:val="00927173"/>
    <w:rsid w:val="0092726C"/>
    <w:rsid w:val="009272CB"/>
    <w:rsid w:val="00927308"/>
    <w:rsid w:val="009277D5"/>
    <w:rsid w:val="00927C3C"/>
    <w:rsid w:val="00927C9F"/>
    <w:rsid w:val="00927F89"/>
    <w:rsid w:val="0093014F"/>
    <w:rsid w:val="00930389"/>
    <w:rsid w:val="009307DA"/>
    <w:rsid w:val="00930844"/>
    <w:rsid w:val="00930B1F"/>
    <w:rsid w:val="00930CD4"/>
    <w:rsid w:val="00930ED5"/>
    <w:rsid w:val="009311C0"/>
    <w:rsid w:val="009312AE"/>
    <w:rsid w:val="00931A0B"/>
    <w:rsid w:val="00931AF6"/>
    <w:rsid w:val="00931BDA"/>
    <w:rsid w:val="00932765"/>
    <w:rsid w:val="00932B09"/>
    <w:rsid w:val="00932CA8"/>
    <w:rsid w:val="00932DB3"/>
    <w:rsid w:val="00932E00"/>
    <w:rsid w:val="0093313A"/>
    <w:rsid w:val="009334C6"/>
    <w:rsid w:val="00933905"/>
    <w:rsid w:val="00933D21"/>
    <w:rsid w:val="00933E0D"/>
    <w:rsid w:val="009340FD"/>
    <w:rsid w:val="009342B3"/>
    <w:rsid w:val="0093461B"/>
    <w:rsid w:val="00934874"/>
    <w:rsid w:val="00934E4C"/>
    <w:rsid w:val="0093503A"/>
    <w:rsid w:val="00935752"/>
    <w:rsid w:val="009359AD"/>
    <w:rsid w:val="00935AAB"/>
    <w:rsid w:val="009369C3"/>
    <w:rsid w:val="00936AE4"/>
    <w:rsid w:val="0094010E"/>
    <w:rsid w:val="009402B0"/>
    <w:rsid w:val="009402B2"/>
    <w:rsid w:val="0094065C"/>
    <w:rsid w:val="0094074B"/>
    <w:rsid w:val="0094110B"/>
    <w:rsid w:val="00941118"/>
    <w:rsid w:val="009411F1"/>
    <w:rsid w:val="0094171A"/>
    <w:rsid w:val="0094172E"/>
    <w:rsid w:val="0094176C"/>
    <w:rsid w:val="00941930"/>
    <w:rsid w:val="009419A5"/>
    <w:rsid w:val="00941BE6"/>
    <w:rsid w:val="00941C81"/>
    <w:rsid w:val="00941D41"/>
    <w:rsid w:val="00941D92"/>
    <w:rsid w:val="00941E32"/>
    <w:rsid w:val="00941E90"/>
    <w:rsid w:val="00942179"/>
    <w:rsid w:val="0094240B"/>
    <w:rsid w:val="009425A7"/>
    <w:rsid w:val="009425AF"/>
    <w:rsid w:val="00942B30"/>
    <w:rsid w:val="00942CC2"/>
    <w:rsid w:val="00942DED"/>
    <w:rsid w:val="00942EF9"/>
    <w:rsid w:val="0094316A"/>
    <w:rsid w:val="00943362"/>
    <w:rsid w:val="00943421"/>
    <w:rsid w:val="0094362B"/>
    <w:rsid w:val="009438EA"/>
    <w:rsid w:val="00943AD1"/>
    <w:rsid w:val="00943BC5"/>
    <w:rsid w:val="00943C40"/>
    <w:rsid w:val="00943E3A"/>
    <w:rsid w:val="00943E84"/>
    <w:rsid w:val="00943FE4"/>
    <w:rsid w:val="00944261"/>
    <w:rsid w:val="0094426E"/>
    <w:rsid w:val="0094439F"/>
    <w:rsid w:val="00944760"/>
    <w:rsid w:val="009449B4"/>
    <w:rsid w:val="00944CF3"/>
    <w:rsid w:val="00944D21"/>
    <w:rsid w:val="00944F7D"/>
    <w:rsid w:val="00945029"/>
    <w:rsid w:val="009450BE"/>
    <w:rsid w:val="00945154"/>
    <w:rsid w:val="009452CA"/>
    <w:rsid w:val="00945834"/>
    <w:rsid w:val="0094588F"/>
    <w:rsid w:val="0094592B"/>
    <w:rsid w:val="009459B8"/>
    <w:rsid w:val="00945DBB"/>
    <w:rsid w:val="00945F1C"/>
    <w:rsid w:val="00945F7D"/>
    <w:rsid w:val="00946276"/>
    <w:rsid w:val="00946536"/>
    <w:rsid w:val="00946EA3"/>
    <w:rsid w:val="00946F8C"/>
    <w:rsid w:val="0094713D"/>
    <w:rsid w:val="00947270"/>
    <w:rsid w:val="00947275"/>
    <w:rsid w:val="0094782B"/>
    <w:rsid w:val="009479E7"/>
    <w:rsid w:val="00947A00"/>
    <w:rsid w:val="00947CD7"/>
    <w:rsid w:val="00947EFE"/>
    <w:rsid w:val="009504FD"/>
    <w:rsid w:val="00950815"/>
    <w:rsid w:val="00950C72"/>
    <w:rsid w:val="00950D5B"/>
    <w:rsid w:val="00950EE7"/>
    <w:rsid w:val="0095109A"/>
    <w:rsid w:val="0095119D"/>
    <w:rsid w:val="009514BD"/>
    <w:rsid w:val="00951738"/>
    <w:rsid w:val="00951919"/>
    <w:rsid w:val="009519BA"/>
    <w:rsid w:val="00951A1F"/>
    <w:rsid w:val="00951C8E"/>
    <w:rsid w:val="00951CD4"/>
    <w:rsid w:val="00951FF1"/>
    <w:rsid w:val="00952713"/>
    <w:rsid w:val="00952AA9"/>
    <w:rsid w:val="009530ED"/>
    <w:rsid w:val="00953140"/>
    <w:rsid w:val="009531F0"/>
    <w:rsid w:val="0095329E"/>
    <w:rsid w:val="00953537"/>
    <w:rsid w:val="00953744"/>
    <w:rsid w:val="00953DC2"/>
    <w:rsid w:val="00954143"/>
    <w:rsid w:val="009541D3"/>
    <w:rsid w:val="0095429A"/>
    <w:rsid w:val="009542A8"/>
    <w:rsid w:val="009542EF"/>
    <w:rsid w:val="009543E4"/>
    <w:rsid w:val="00954B79"/>
    <w:rsid w:val="00954BC5"/>
    <w:rsid w:val="00954C0E"/>
    <w:rsid w:val="00954F05"/>
    <w:rsid w:val="0095511B"/>
    <w:rsid w:val="00955257"/>
    <w:rsid w:val="0095528E"/>
    <w:rsid w:val="00955AB7"/>
    <w:rsid w:val="00956699"/>
    <w:rsid w:val="009569AD"/>
    <w:rsid w:val="00956FDE"/>
    <w:rsid w:val="009576BC"/>
    <w:rsid w:val="009579B0"/>
    <w:rsid w:val="00957B32"/>
    <w:rsid w:val="00957D09"/>
    <w:rsid w:val="00957D66"/>
    <w:rsid w:val="00960234"/>
    <w:rsid w:val="0096036C"/>
    <w:rsid w:val="00960597"/>
    <w:rsid w:val="009605BD"/>
    <w:rsid w:val="00960B64"/>
    <w:rsid w:val="00960C24"/>
    <w:rsid w:val="00960E9C"/>
    <w:rsid w:val="00960F43"/>
    <w:rsid w:val="00961011"/>
    <w:rsid w:val="00961033"/>
    <w:rsid w:val="009610A0"/>
    <w:rsid w:val="00961187"/>
    <w:rsid w:val="009611C5"/>
    <w:rsid w:val="00961320"/>
    <w:rsid w:val="00961469"/>
    <w:rsid w:val="00961536"/>
    <w:rsid w:val="00961760"/>
    <w:rsid w:val="00961A82"/>
    <w:rsid w:val="00961BA4"/>
    <w:rsid w:val="00961EE9"/>
    <w:rsid w:val="00961FF8"/>
    <w:rsid w:val="00962294"/>
    <w:rsid w:val="00962475"/>
    <w:rsid w:val="0096248B"/>
    <w:rsid w:val="009626CA"/>
    <w:rsid w:val="00962766"/>
    <w:rsid w:val="009627F4"/>
    <w:rsid w:val="00962CD5"/>
    <w:rsid w:val="00962E54"/>
    <w:rsid w:val="009632E4"/>
    <w:rsid w:val="0096333D"/>
    <w:rsid w:val="00963837"/>
    <w:rsid w:val="009638B0"/>
    <w:rsid w:val="009639EE"/>
    <w:rsid w:val="00963A0E"/>
    <w:rsid w:val="00963C11"/>
    <w:rsid w:val="00964210"/>
    <w:rsid w:val="0096421F"/>
    <w:rsid w:val="00964254"/>
    <w:rsid w:val="009645A3"/>
    <w:rsid w:val="0096480E"/>
    <w:rsid w:val="009648A9"/>
    <w:rsid w:val="009648AE"/>
    <w:rsid w:val="0096561E"/>
    <w:rsid w:val="00965785"/>
    <w:rsid w:val="00966823"/>
    <w:rsid w:val="00966EDA"/>
    <w:rsid w:val="00967392"/>
    <w:rsid w:val="00967764"/>
    <w:rsid w:val="009677D1"/>
    <w:rsid w:val="00967B53"/>
    <w:rsid w:val="00967C88"/>
    <w:rsid w:val="00967E09"/>
    <w:rsid w:val="00967E95"/>
    <w:rsid w:val="00967FAE"/>
    <w:rsid w:val="00970034"/>
    <w:rsid w:val="009700CC"/>
    <w:rsid w:val="00970324"/>
    <w:rsid w:val="009703D1"/>
    <w:rsid w:val="009707B4"/>
    <w:rsid w:val="00970874"/>
    <w:rsid w:val="0097091A"/>
    <w:rsid w:val="00970EDE"/>
    <w:rsid w:val="00970EE6"/>
    <w:rsid w:val="00971172"/>
    <w:rsid w:val="0097158B"/>
    <w:rsid w:val="009715D7"/>
    <w:rsid w:val="009717DF"/>
    <w:rsid w:val="00971802"/>
    <w:rsid w:val="009719FD"/>
    <w:rsid w:val="0097214E"/>
    <w:rsid w:val="009724C2"/>
    <w:rsid w:val="009727E3"/>
    <w:rsid w:val="009728DD"/>
    <w:rsid w:val="0097299E"/>
    <w:rsid w:val="00972AF6"/>
    <w:rsid w:val="00972BE9"/>
    <w:rsid w:val="00972D6C"/>
    <w:rsid w:val="00972F4D"/>
    <w:rsid w:val="00972FED"/>
    <w:rsid w:val="0097313B"/>
    <w:rsid w:val="009734E0"/>
    <w:rsid w:val="00973534"/>
    <w:rsid w:val="009735E2"/>
    <w:rsid w:val="009736F5"/>
    <w:rsid w:val="00973E6F"/>
    <w:rsid w:val="00973F75"/>
    <w:rsid w:val="00973FDB"/>
    <w:rsid w:val="00974409"/>
    <w:rsid w:val="00974605"/>
    <w:rsid w:val="00974790"/>
    <w:rsid w:val="00974B89"/>
    <w:rsid w:val="00974C1D"/>
    <w:rsid w:val="00974EDF"/>
    <w:rsid w:val="00974FB5"/>
    <w:rsid w:val="00974FDC"/>
    <w:rsid w:val="009750A3"/>
    <w:rsid w:val="009752F0"/>
    <w:rsid w:val="00975328"/>
    <w:rsid w:val="00975A35"/>
    <w:rsid w:val="00975CB5"/>
    <w:rsid w:val="00975E11"/>
    <w:rsid w:val="00976183"/>
    <w:rsid w:val="009761C8"/>
    <w:rsid w:val="0097670F"/>
    <w:rsid w:val="00976840"/>
    <w:rsid w:val="00976A21"/>
    <w:rsid w:val="00976DD1"/>
    <w:rsid w:val="00976E30"/>
    <w:rsid w:val="00976F73"/>
    <w:rsid w:val="0097708F"/>
    <w:rsid w:val="009771E4"/>
    <w:rsid w:val="0097736E"/>
    <w:rsid w:val="009773A7"/>
    <w:rsid w:val="0097748E"/>
    <w:rsid w:val="00977602"/>
    <w:rsid w:val="00977646"/>
    <w:rsid w:val="009776A1"/>
    <w:rsid w:val="0097786F"/>
    <w:rsid w:val="009778A3"/>
    <w:rsid w:val="00977DDF"/>
    <w:rsid w:val="00980558"/>
    <w:rsid w:val="0098057C"/>
    <w:rsid w:val="0098059D"/>
    <w:rsid w:val="00980E3E"/>
    <w:rsid w:val="00981150"/>
    <w:rsid w:val="009814D4"/>
    <w:rsid w:val="0098152D"/>
    <w:rsid w:val="009816CB"/>
    <w:rsid w:val="009816F4"/>
    <w:rsid w:val="009817E4"/>
    <w:rsid w:val="0098184E"/>
    <w:rsid w:val="00981A25"/>
    <w:rsid w:val="00981A3A"/>
    <w:rsid w:val="00981CE1"/>
    <w:rsid w:val="00982332"/>
    <w:rsid w:val="00982624"/>
    <w:rsid w:val="009829F2"/>
    <w:rsid w:val="00982D2F"/>
    <w:rsid w:val="00983664"/>
    <w:rsid w:val="009839E3"/>
    <w:rsid w:val="00983CF0"/>
    <w:rsid w:val="00983FA7"/>
    <w:rsid w:val="0098446A"/>
    <w:rsid w:val="009844D5"/>
    <w:rsid w:val="00984A6A"/>
    <w:rsid w:val="00985011"/>
    <w:rsid w:val="009854D9"/>
    <w:rsid w:val="0098558A"/>
    <w:rsid w:val="00985EAD"/>
    <w:rsid w:val="009860B6"/>
    <w:rsid w:val="009860F4"/>
    <w:rsid w:val="00986331"/>
    <w:rsid w:val="00986F17"/>
    <w:rsid w:val="0098760A"/>
    <w:rsid w:val="00987C42"/>
    <w:rsid w:val="009901D0"/>
    <w:rsid w:val="009904F2"/>
    <w:rsid w:val="009905D3"/>
    <w:rsid w:val="00990A0F"/>
    <w:rsid w:val="00990BE9"/>
    <w:rsid w:val="00990D57"/>
    <w:rsid w:val="00991019"/>
    <w:rsid w:val="0099105F"/>
    <w:rsid w:val="00991139"/>
    <w:rsid w:val="0099129F"/>
    <w:rsid w:val="009915F3"/>
    <w:rsid w:val="0099178E"/>
    <w:rsid w:val="009917B4"/>
    <w:rsid w:val="009918B9"/>
    <w:rsid w:val="00991A00"/>
    <w:rsid w:val="00991D63"/>
    <w:rsid w:val="00992167"/>
    <w:rsid w:val="00992187"/>
    <w:rsid w:val="00992356"/>
    <w:rsid w:val="0099240B"/>
    <w:rsid w:val="009925A9"/>
    <w:rsid w:val="00992631"/>
    <w:rsid w:val="00992A75"/>
    <w:rsid w:val="00992A8E"/>
    <w:rsid w:val="00992CEC"/>
    <w:rsid w:val="00992D60"/>
    <w:rsid w:val="00992E30"/>
    <w:rsid w:val="00992E83"/>
    <w:rsid w:val="00993234"/>
    <w:rsid w:val="00993744"/>
    <w:rsid w:val="009937D9"/>
    <w:rsid w:val="0099381B"/>
    <w:rsid w:val="00993A68"/>
    <w:rsid w:val="00993C5D"/>
    <w:rsid w:val="00993C74"/>
    <w:rsid w:val="00993CCC"/>
    <w:rsid w:val="0099409C"/>
    <w:rsid w:val="0099423E"/>
    <w:rsid w:val="009943C7"/>
    <w:rsid w:val="009944A2"/>
    <w:rsid w:val="009945C5"/>
    <w:rsid w:val="0099489F"/>
    <w:rsid w:val="00994AA0"/>
    <w:rsid w:val="00994FC4"/>
    <w:rsid w:val="0099549A"/>
    <w:rsid w:val="009957B5"/>
    <w:rsid w:val="0099589D"/>
    <w:rsid w:val="00995CC8"/>
    <w:rsid w:val="00996682"/>
    <w:rsid w:val="009967D7"/>
    <w:rsid w:val="00996EE3"/>
    <w:rsid w:val="00997184"/>
    <w:rsid w:val="00997261"/>
    <w:rsid w:val="00997287"/>
    <w:rsid w:val="00997901"/>
    <w:rsid w:val="0099791D"/>
    <w:rsid w:val="00997B51"/>
    <w:rsid w:val="009A0252"/>
    <w:rsid w:val="009A091E"/>
    <w:rsid w:val="009A0A15"/>
    <w:rsid w:val="009A0A7A"/>
    <w:rsid w:val="009A0AE8"/>
    <w:rsid w:val="009A0C01"/>
    <w:rsid w:val="009A0EA4"/>
    <w:rsid w:val="009A0EFA"/>
    <w:rsid w:val="009A1013"/>
    <w:rsid w:val="009A10B7"/>
    <w:rsid w:val="009A117E"/>
    <w:rsid w:val="009A13D5"/>
    <w:rsid w:val="009A1522"/>
    <w:rsid w:val="009A1AB0"/>
    <w:rsid w:val="009A1D4E"/>
    <w:rsid w:val="009A1ECC"/>
    <w:rsid w:val="009A1EF7"/>
    <w:rsid w:val="009A2136"/>
    <w:rsid w:val="009A2679"/>
    <w:rsid w:val="009A27B7"/>
    <w:rsid w:val="009A38FF"/>
    <w:rsid w:val="009A39C1"/>
    <w:rsid w:val="009A39F8"/>
    <w:rsid w:val="009A43FA"/>
    <w:rsid w:val="009A4C48"/>
    <w:rsid w:val="009A5140"/>
    <w:rsid w:val="009A51D5"/>
    <w:rsid w:val="009A5616"/>
    <w:rsid w:val="009A58A1"/>
    <w:rsid w:val="009A5AAF"/>
    <w:rsid w:val="009A5C99"/>
    <w:rsid w:val="009A5FBF"/>
    <w:rsid w:val="009A60DA"/>
    <w:rsid w:val="009A695A"/>
    <w:rsid w:val="009A6B60"/>
    <w:rsid w:val="009A6E40"/>
    <w:rsid w:val="009A75D1"/>
    <w:rsid w:val="009A7833"/>
    <w:rsid w:val="009A7867"/>
    <w:rsid w:val="009A7B6B"/>
    <w:rsid w:val="009A7C11"/>
    <w:rsid w:val="009A7DB7"/>
    <w:rsid w:val="009B0016"/>
    <w:rsid w:val="009B02ED"/>
    <w:rsid w:val="009B0941"/>
    <w:rsid w:val="009B0A9E"/>
    <w:rsid w:val="009B0B9C"/>
    <w:rsid w:val="009B0D39"/>
    <w:rsid w:val="009B0D5F"/>
    <w:rsid w:val="009B100D"/>
    <w:rsid w:val="009B1211"/>
    <w:rsid w:val="009B1229"/>
    <w:rsid w:val="009B1251"/>
    <w:rsid w:val="009B1266"/>
    <w:rsid w:val="009B19DE"/>
    <w:rsid w:val="009B1BCD"/>
    <w:rsid w:val="009B1C4B"/>
    <w:rsid w:val="009B1C54"/>
    <w:rsid w:val="009B239A"/>
    <w:rsid w:val="009B2619"/>
    <w:rsid w:val="009B2CE9"/>
    <w:rsid w:val="009B31F5"/>
    <w:rsid w:val="009B3225"/>
    <w:rsid w:val="009B3ADB"/>
    <w:rsid w:val="009B3B7A"/>
    <w:rsid w:val="009B3C18"/>
    <w:rsid w:val="009B42B1"/>
    <w:rsid w:val="009B43DE"/>
    <w:rsid w:val="009B44F1"/>
    <w:rsid w:val="009B45D8"/>
    <w:rsid w:val="009B463D"/>
    <w:rsid w:val="009B464A"/>
    <w:rsid w:val="009B49EC"/>
    <w:rsid w:val="009B4DD6"/>
    <w:rsid w:val="009B4F68"/>
    <w:rsid w:val="009B4FE0"/>
    <w:rsid w:val="009B4FF8"/>
    <w:rsid w:val="009B5034"/>
    <w:rsid w:val="009B525D"/>
    <w:rsid w:val="009B54AB"/>
    <w:rsid w:val="009B54DB"/>
    <w:rsid w:val="009B5860"/>
    <w:rsid w:val="009B5871"/>
    <w:rsid w:val="009B594E"/>
    <w:rsid w:val="009B59E2"/>
    <w:rsid w:val="009B5CC2"/>
    <w:rsid w:val="009B65E6"/>
    <w:rsid w:val="009B6D17"/>
    <w:rsid w:val="009B6DC2"/>
    <w:rsid w:val="009B6F8C"/>
    <w:rsid w:val="009B718C"/>
    <w:rsid w:val="009B724A"/>
    <w:rsid w:val="009B74ED"/>
    <w:rsid w:val="009B7620"/>
    <w:rsid w:val="009B7635"/>
    <w:rsid w:val="009B7703"/>
    <w:rsid w:val="009B79D0"/>
    <w:rsid w:val="009B7E84"/>
    <w:rsid w:val="009C0233"/>
    <w:rsid w:val="009C0308"/>
    <w:rsid w:val="009C0C86"/>
    <w:rsid w:val="009C0CB1"/>
    <w:rsid w:val="009C0D07"/>
    <w:rsid w:val="009C0D5B"/>
    <w:rsid w:val="009C10EA"/>
    <w:rsid w:val="009C1251"/>
    <w:rsid w:val="009C196B"/>
    <w:rsid w:val="009C1A8E"/>
    <w:rsid w:val="009C1E24"/>
    <w:rsid w:val="009C1F8A"/>
    <w:rsid w:val="009C2072"/>
    <w:rsid w:val="009C2389"/>
    <w:rsid w:val="009C240E"/>
    <w:rsid w:val="009C243D"/>
    <w:rsid w:val="009C2AD4"/>
    <w:rsid w:val="009C2E33"/>
    <w:rsid w:val="009C328E"/>
    <w:rsid w:val="009C38F4"/>
    <w:rsid w:val="009C3AF6"/>
    <w:rsid w:val="009C3C06"/>
    <w:rsid w:val="009C3D46"/>
    <w:rsid w:val="009C4281"/>
    <w:rsid w:val="009C4342"/>
    <w:rsid w:val="009C4A91"/>
    <w:rsid w:val="009C4C9B"/>
    <w:rsid w:val="009C4D3F"/>
    <w:rsid w:val="009C4D53"/>
    <w:rsid w:val="009C4E5F"/>
    <w:rsid w:val="009C4EB6"/>
    <w:rsid w:val="009C4F46"/>
    <w:rsid w:val="009C5421"/>
    <w:rsid w:val="009C5437"/>
    <w:rsid w:val="009C5B69"/>
    <w:rsid w:val="009C5B70"/>
    <w:rsid w:val="009C5C41"/>
    <w:rsid w:val="009C5E22"/>
    <w:rsid w:val="009C734B"/>
    <w:rsid w:val="009C7722"/>
    <w:rsid w:val="009C7AE3"/>
    <w:rsid w:val="009C7BB1"/>
    <w:rsid w:val="009D0321"/>
    <w:rsid w:val="009D039B"/>
    <w:rsid w:val="009D069D"/>
    <w:rsid w:val="009D0736"/>
    <w:rsid w:val="009D0745"/>
    <w:rsid w:val="009D08D0"/>
    <w:rsid w:val="009D0AB9"/>
    <w:rsid w:val="009D0B18"/>
    <w:rsid w:val="009D1A02"/>
    <w:rsid w:val="009D1AE0"/>
    <w:rsid w:val="009D2276"/>
    <w:rsid w:val="009D23DD"/>
    <w:rsid w:val="009D28D8"/>
    <w:rsid w:val="009D2B34"/>
    <w:rsid w:val="009D308E"/>
    <w:rsid w:val="009D31B7"/>
    <w:rsid w:val="009D3241"/>
    <w:rsid w:val="009D331E"/>
    <w:rsid w:val="009D3338"/>
    <w:rsid w:val="009D3622"/>
    <w:rsid w:val="009D366D"/>
    <w:rsid w:val="009D36A4"/>
    <w:rsid w:val="009D37AB"/>
    <w:rsid w:val="009D3B45"/>
    <w:rsid w:val="009D3D19"/>
    <w:rsid w:val="009D43AD"/>
    <w:rsid w:val="009D44CD"/>
    <w:rsid w:val="009D45A2"/>
    <w:rsid w:val="009D4655"/>
    <w:rsid w:val="009D48A2"/>
    <w:rsid w:val="009D4993"/>
    <w:rsid w:val="009D51F7"/>
    <w:rsid w:val="009D5285"/>
    <w:rsid w:val="009D56CC"/>
    <w:rsid w:val="009D59BD"/>
    <w:rsid w:val="009D5BD9"/>
    <w:rsid w:val="009D5E52"/>
    <w:rsid w:val="009D5F11"/>
    <w:rsid w:val="009D5F18"/>
    <w:rsid w:val="009D652E"/>
    <w:rsid w:val="009D66EE"/>
    <w:rsid w:val="009D6701"/>
    <w:rsid w:val="009D67B6"/>
    <w:rsid w:val="009D6D95"/>
    <w:rsid w:val="009D6EC6"/>
    <w:rsid w:val="009D6F81"/>
    <w:rsid w:val="009D71FC"/>
    <w:rsid w:val="009D724E"/>
    <w:rsid w:val="009D755C"/>
    <w:rsid w:val="009D7725"/>
    <w:rsid w:val="009D78DF"/>
    <w:rsid w:val="009D7AF6"/>
    <w:rsid w:val="009E0155"/>
    <w:rsid w:val="009E0504"/>
    <w:rsid w:val="009E093A"/>
    <w:rsid w:val="009E0C69"/>
    <w:rsid w:val="009E17F7"/>
    <w:rsid w:val="009E1DD4"/>
    <w:rsid w:val="009E2197"/>
    <w:rsid w:val="009E22CE"/>
    <w:rsid w:val="009E23D2"/>
    <w:rsid w:val="009E24C8"/>
    <w:rsid w:val="009E26B6"/>
    <w:rsid w:val="009E26E5"/>
    <w:rsid w:val="009E283D"/>
    <w:rsid w:val="009E2EF2"/>
    <w:rsid w:val="009E3111"/>
    <w:rsid w:val="009E3588"/>
    <w:rsid w:val="009E3633"/>
    <w:rsid w:val="009E3B6D"/>
    <w:rsid w:val="009E3B78"/>
    <w:rsid w:val="009E3BC8"/>
    <w:rsid w:val="009E3C0D"/>
    <w:rsid w:val="009E3FA3"/>
    <w:rsid w:val="009E3FF5"/>
    <w:rsid w:val="009E404A"/>
    <w:rsid w:val="009E4125"/>
    <w:rsid w:val="009E4316"/>
    <w:rsid w:val="009E4361"/>
    <w:rsid w:val="009E4506"/>
    <w:rsid w:val="009E4730"/>
    <w:rsid w:val="009E4A79"/>
    <w:rsid w:val="009E4C39"/>
    <w:rsid w:val="009E4D0A"/>
    <w:rsid w:val="009E4E20"/>
    <w:rsid w:val="009E4E58"/>
    <w:rsid w:val="009E51A0"/>
    <w:rsid w:val="009E51ED"/>
    <w:rsid w:val="009E5336"/>
    <w:rsid w:val="009E5406"/>
    <w:rsid w:val="009E5865"/>
    <w:rsid w:val="009E5A87"/>
    <w:rsid w:val="009E5D4B"/>
    <w:rsid w:val="009E5E19"/>
    <w:rsid w:val="009E5F43"/>
    <w:rsid w:val="009E5FD7"/>
    <w:rsid w:val="009E6128"/>
    <w:rsid w:val="009E62C1"/>
    <w:rsid w:val="009E6507"/>
    <w:rsid w:val="009E674B"/>
    <w:rsid w:val="009E6858"/>
    <w:rsid w:val="009E68B8"/>
    <w:rsid w:val="009E6B21"/>
    <w:rsid w:val="009E6B2E"/>
    <w:rsid w:val="009E6B6D"/>
    <w:rsid w:val="009E6CF1"/>
    <w:rsid w:val="009E6D41"/>
    <w:rsid w:val="009E6EFC"/>
    <w:rsid w:val="009E6FC5"/>
    <w:rsid w:val="009E74DE"/>
    <w:rsid w:val="009E7686"/>
    <w:rsid w:val="009E79E6"/>
    <w:rsid w:val="009E7B26"/>
    <w:rsid w:val="009E7F6D"/>
    <w:rsid w:val="009F0192"/>
    <w:rsid w:val="009F02F4"/>
    <w:rsid w:val="009F0AB2"/>
    <w:rsid w:val="009F0D44"/>
    <w:rsid w:val="009F0F77"/>
    <w:rsid w:val="009F1117"/>
    <w:rsid w:val="009F12B0"/>
    <w:rsid w:val="009F1335"/>
    <w:rsid w:val="009F1389"/>
    <w:rsid w:val="009F1BDB"/>
    <w:rsid w:val="009F1C56"/>
    <w:rsid w:val="009F1DFB"/>
    <w:rsid w:val="009F2254"/>
    <w:rsid w:val="009F258C"/>
    <w:rsid w:val="009F2676"/>
    <w:rsid w:val="009F2A59"/>
    <w:rsid w:val="009F2C6B"/>
    <w:rsid w:val="009F2D0E"/>
    <w:rsid w:val="009F2ED4"/>
    <w:rsid w:val="009F3061"/>
    <w:rsid w:val="009F30A3"/>
    <w:rsid w:val="009F3337"/>
    <w:rsid w:val="009F3613"/>
    <w:rsid w:val="009F3AC1"/>
    <w:rsid w:val="009F3B13"/>
    <w:rsid w:val="009F3B67"/>
    <w:rsid w:val="009F408E"/>
    <w:rsid w:val="009F4280"/>
    <w:rsid w:val="009F47B1"/>
    <w:rsid w:val="009F4825"/>
    <w:rsid w:val="009F4882"/>
    <w:rsid w:val="009F48BE"/>
    <w:rsid w:val="009F4940"/>
    <w:rsid w:val="009F4B5F"/>
    <w:rsid w:val="009F4C33"/>
    <w:rsid w:val="009F4C87"/>
    <w:rsid w:val="009F4DBF"/>
    <w:rsid w:val="009F4FF8"/>
    <w:rsid w:val="009F5552"/>
    <w:rsid w:val="009F568D"/>
    <w:rsid w:val="009F5CA1"/>
    <w:rsid w:val="009F5FC0"/>
    <w:rsid w:val="009F61BD"/>
    <w:rsid w:val="009F718D"/>
    <w:rsid w:val="009F71DA"/>
    <w:rsid w:val="009F7384"/>
    <w:rsid w:val="009F74E8"/>
    <w:rsid w:val="009F7504"/>
    <w:rsid w:val="009F75F5"/>
    <w:rsid w:val="009F78D3"/>
    <w:rsid w:val="009F7A7E"/>
    <w:rsid w:val="009F7C10"/>
    <w:rsid w:val="009F7DB7"/>
    <w:rsid w:val="009F7ED6"/>
    <w:rsid w:val="00A0034A"/>
    <w:rsid w:val="00A007FF"/>
    <w:rsid w:val="00A008A1"/>
    <w:rsid w:val="00A00C04"/>
    <w:rsid w:val="00A015CF"/>
    <w:rsid w:val="00A01681"/>
    <w:rsid w:val="00A01864"/>
    <w:rsid w:val="00A01997"/>
    <w:rsid w:val="00A01AB2"/>
    <w:rsid w:val="00A01CC9"/>
    <w:rsid w:val="00A01EA8"/>
    <w:rsid w:val="00A022AF"/>
    <w:rsid w:val="00A023C8"/>
    <w:rsid w:val="00A023DF"/>
    <w:rsid w:val="00A0243D"/>
    <w:rsid w:val="00A02584"/>
    <w:rsid w:val="00A027DB"/>
    <w:rsid w:val="00A02ECA"/>
    <w:rsid w:val="00A02F22"/>
    <w:rsid w:val="00A0342D"/>
    <w:rsid w:val="00A034E5"/>
    <w:rsid w:val="00A0354D"/>
    <w:rsid w:val="00A03EE6"/>
    <w:rsid w:val="00A0452D"/>
    <w:rsid w:val="00A0480B"/>
    <w:rsid w:val="00A048BF"/>
    <w:rsid w:val="00A04ACF"/>
    <w:rsid w:val="00A04B12"/>
    <w:rsid w:val="00A04CB2"/>
    <w:rsid w:val="00A05279"/>
    <w:rsid w:val="00A0535B"/>
    <w:rsid w:val="00A055EF"/>
    <w:rsid w:val="00A057F8"/>
    <w:rsid w:val="00A05F41"/>
    <w:rsid w:val="00A06248"/>
    <w:rsid w:val="00A06360"/>
    <w:rsid w:val="00A068B9"/>
    <w:rsid w:val="00A06E4D"/>
    <w:rsid w:val="00A06EA9"/>
    <w:rsid w:val="00A072B0"/>
    <w:rsid w:val="00A073B8"/>
    <w:rsid w:val="00A075E4"/>
    <w:rsid w:val="00A07656"/>
    <w:rsid w:val="00A0797E"/>
    <w:rsid w:val="00A07E52"/>
    <w:rsid w:val="00A106E2"/>
    <w:rsid w:val="00A10713"/>
    <w:rsid w:val="00A10810"/>
    <w:rsid w:val="00A1091D"/>
    <w:rsid w:val="00A10A24"/>
    <w:rsid w:val="00A10B17"/>
    <w:rsid w:val="00A10B71"/>
    <w:rsid w:val="00A10BFD"/>
    <w:rsid w:val="00A10C82"/>
    <w:rsid w:val="00A10EAC"/>
    <w:rsid w:val="00A10FD4"/>
    <w:rsid w:val="00A11023"/>
    <w:rsid w:val="00A110B4"/>
    <w:rsid w:val="00A110B8"/>
    <w:rsid w:val="00A110E5"/>
    <w:rsid w:val="00A112D5"/>
    <w:rsid w:val="00A112F5"/>
    <w:rsid w:val="00A1144B"/>
    <w:rsid w:val="00A1146E"/>
    <w:rsid w:val="00A11480"/>
    <w:rsid w:val="00A116F7"/>
    <w:rsid w:val="00A11A18"/>
    <w:rsid w:val="00A11B69"/>
    <w:rsid w:val="00A12278"/>
    <w:rsid w:val="00A123D2"/>
    <w:rsid w:val="00A12476"/>
    <w:rsid w:val="00A124C0"/>
    <w:rsid w:val="00A12564"/>
    <w:rsid w:val="00A127CE"/>
    <w:rsid w:val="00A12CD8"/>
    <w:rsid w:val="00A12D54"/>
    <w:rsid w:val="00A12DC9"/>
    <w:rsid w:val="00A12E41"/>
    <w:rsid w:val="00A12F03"/>
    <w:rsid w:val="00A12F17"/>
    <w:rsid w:val="00A132D0"/>
    <w:rsid w:val="00A13709"/>
    <w:rsid w:val="00A13897"/>
    <w:rsid w:val="00A13CB1"/>
    <w:rsid w:val="00A1404F"/>
    <w:rsid w:val="00A141D0"/>
    <w:rsid w:val="00A145B7"/>
    <w:rsid w:val="00A145C0"/>
    <w:rsid w:val="00A14AD2"/>
    <w:rsid w:val="00A14CB6"/>
    <w:rsid w:val="00A14ED0"/>
    <w:rsid w:val="00A1503B"/>
    <w:rsid w:val="00A150BF"/>
    <w:rsid w:val="00A15238"/>
    <w:rsid w:val="00A15815"/>
    <w:rsid w:val="00A1583A"/>
    <w:rsid w:val="00A15B19"/>
    <w:rsid w:val="00A15C2D"/>
    <w:rsid w:val="00A15C47"/>
    <w:rsid w:val="00A15DDA"/>
    <w:rsid w:val="00A166B4"/>
    <w:rsid w:val="00A16B00"/>
    <w:rsid w:val="00A17156"/>
    <w:rsid w:val="00A17186"/>
    <w:rsid w:val="00A17321"/>
    <w:rsid w:val="00A174FD"/>
    <w:rsid w:val="00A175C7"/>
    <w:rsid w:val="00A177DE"/>
    <w:rsid w:val="00A17A70"/>
    <w:rsid w:val="00A17B66"/>
    <w:rsid w:val="00A17B95"/>
    <w:rsid w:val="00A17E53"/>
    <w:rsid w:val="00A17E9C"/>
    <w:rsid w:val="00A17FE9"/>
    <w:rsid w:val="00A20256"/>
    <w:rsid w:val="00A2054B"/>
    <w:rsid w:val="00A20C37"/>
    <w:rsid w:val="00A211DC"/>
    <w:rsid w:val="00A21371"/>
    <w:rsid w:val="00A214EF"/>
    <w:rsid w:val="00A21777"/>
    <w:rsid w:val="00A218AA"/>
    <w:rsid w:val="00A218B3"/>
    <w:rsid w:val="00A21D51"/>
    <w:rsid w:val="00A21E4C"/>
    <w:rsid w:val="00A21F67"/>
    <w:rsid w:val="00A2205E"/>
    <w:rsid w:val="00A220A8"/>
    <w:rsid w:val="00A227CD"/>
    <w:rsid w:val="00A22B93"/>
    <w:rsid w:val="00A23383"/>
    <w:rsid w:val="00A23498"/>
    <w:rsid w:val="00A237BE"/>
    <w:rsid w:val="00A238A1"/>
    <w:rsid w:val="00A23A98"/>
    <w:rsid w:val="00A23BE4"/>
    <w:rsid w:val="00A23CB1"/>
    <w:rsid w:val="00A2413E"/>
    <w:rsid w:val="00A2438C"/>
    <w:rsid w:val="00A243EB"/>
    <w:rsid w:val="00A24419"/>
    <w:rsid w:val="00A244C8"/>
    <w:rsid w:val="00A249D2"/>
    <w:rsid w:val="00A24B30"/>
    <w:rsid w:val="00A24C86"/>
    <w:rsid w:val="00A24DAB"/>
    <w:rsid w:val="00A24EFD"/>
    <w:rsid w:val="00A24FAB"/>
    <w:rsid w:val="00A2507D"/>
    <w:rsid w:val="00A254D9"/>
    <w:rsid w:val="00A25633"/>
    <w:rsid w:val="00A25660"/>
    <w:rsid w:val="00A258E0"/>
    <w:rsid w:val="00A25F95"/>
    <w:rsid w:val="00A2620D"/>
    <w:rsid w:val="00A26331"/>
    <w:rsid w:val="00A266C7"/>
    <w:rsid w:val="00A26711"/>
    <w:rsid w:val="00A26E4B"/>
    <w:rsid w:val="00A26F8C"/>
    <w:rsid w:val="00A27EAD"/>
    <w:rsid w:val="00A27FA7"/>
    <w:rsid w:val="00A302AA"/>
    <w:rsid w:val="00A302BF"/>
    <w:rsid w:val="00A30A1D"/>
    <w:rsid w:val="00A3111C"/>
    <w:rsid w:val="00A311B3"/>
    <w:rsid w:val="00A31244"/>
    <w:rsid w:val="00A31545"/>
    <w:rsid w:val="00A31652"/>
    <w:rsid w:val="00A316BB"/>
    <w:rsid w:val="00A31888"/>
    <w:rsid w:val="00A31F05"/>
    <w:rsid w:val="00A3202D"/>
    <w:rsid w:val="00A320AC"/>
    <w:rsid w:val="00A322F7"/>
    <w:rsid w:val="00A32560"/>
    <w:rsid w:val="00A328BF"/>
    <w:rsid w:val="00A32ABA"/>
    <w:rsid w:val="00A32C49"/>
    <w:rsid w:val="00A32E2A"/>
    <w:rsid w:val="00A33436"/>
    <w:rsid w:val="00A335D4"/>
    <w:rsid w:val="00A33B78"/>
    <w:rsid w:val="00A33E10"/>
    <w:rsid w:val="00A340A4"/>
    <w:rsid w:val="00A340AE"/>
    <w:rsid w:val="00A34107"/>
    <w:rsid w:val="00A341B8"/>
    <w:rsid w:val="00A347D3"/>
    <w:rsid w:val="00A34BF5"/>
    <w:rsid w:val="00A34EE0"/>
    <w:rsid w:val="00A34F4C"/>
    <w:rsid w:val="00A3575B"/>
    <w:rsid w:val="00A35762"/>
    <w:rsid w:val="00A35779"/>
    <w:rsid w:val="00A35CC7"/>
    <w:rsid w:val="00A3608E"/>
    <w:rsid w:val="00A362D1"/>
    <w:rsid w:val="00A36611"/>
    <w:rsid w:val="00A36630"/>
    <w:rsid w:val="00A368AC"/>
    <w:rsid w:val="00A36AEF"/>
    <w:rsid w:val="00A3708D"/>
    <w:rsid w:val="00A3749F"/>
    <w:rsid w:val="00A37584"/>
    <w:rsid w:val="00A375D7"/>
    <w:rsid w:val="00A37712"/>
    <w:rsid w:val="00A37A19"/>
    <w:rsid w:val="00A37DC7"/>
    <w:rsid w:val="00A37ECC"/>
    <w:rsid w:val="00A40446"/>
    <w:rsid w:val="00A4075B"/>
    <w:rsid w:val="00A409C1"/>
    <w:rsid w:val="00A40A5D"/>
    <w:rsid w:val="00A40FAA"/>
    <w:rsid w:val="00A4125B"/>
    <w:rsid w:val="00A4182A"/>
    <w:rsid w:val="00A41841"/>
    <w:rsid w:val="00A41A23"/>
    <w:rsid w:val="00A41E3C"/>
    <w:rsid w:val="00A41EA1"/>
    <w:rsid w:val="00A4210C"/>
    <w:rsid w:val="00A422C7"/>
    <w:rsid w:val="00A423CB"/>
    <w:rsid w:val="00A428A7"/>
    <w:rsid w:val="00A42B14"/>
    <w:rsid w:val="00A42EB8"/>
    <w:rsid w:val="00A42FCC"/>
    <w:rsid w:val="00A4311A"/>
    <w:rsid w:val="00A433A2"/>
    <w:rsid w:val="00A43535"/>
    <w:rsid w:val="00A43585"/>
    <w:rsid w:val="00A43B0B"/>
    <w:rsid w:val="00A445D7"/>
    <w:rsid w:val="00A44B81"/>
    <w:rsid w:val="00A44DA5"/>
    <w:rsid w:val="00A44E77"/>
    <w:rsid w:val="00A4516B"/>
    <w:rsid w:val="00A45A26"/>
    <w:rsid w:val="00A45B6F"/>
    <w:rsid w:val="00A45BAB"/>
    <w:rsid w:val="00A45DBB"/>
    <w:rsid w:val="00A45E7C"/>
    <w:rsid w:val="00A45FEC"/>
    <w:rsid w:val="00A465B5"/>
    <w:rsid w:val="00A46603"/>
    <w:rsid w:val="00A46807"/>
    <w:rsid w:val="00A46868"/>
    <w:rsid w:val="00A4695C"/>
    <w:rsid w:val="00A46EA5"/>
    <w:rsid w:val="00A471C5"/>
    <w:rsid w:val="00A47225"/>
    <w:rsid w:val="00A47291"/>
    <w:rsid w:val="00A475BF"/>
    <w:rsid w:val="00A478DD"/>
    <w:rsid w:val="00A47AD3"/>
    <w:rsid w:val="00A47F30"/>
    <w:rsid w:val="00A50228"/>
    <w:rsid w:val="00A50581"/>
    <w:rsid w:val="00A50590"/>
    <w:rsid w:val="00A508CE"/>
    <w:rsid w:val="00A50C50"/>
    <w:rsid w:val="00A50DEC"/>
    <w:rsid w:val="00A51173"/>
    <w:rsid w:val="00A512D8"/>
    <w:rsid w:val="00A51458"/>
    <w:rsid w:val="00A5152F"/>
    <w:rsid w:val="00A51619"/>
    <w:rsid w:val="00A51800"/>
    <w:rsid w:val="00A51A7D"/>
    <w:rsid w:val="00A52345"/>
    <w:rsid w:val="00A52810"/>
    <w:rsid w:val="00A5333B"/>
    <w:rsid w:val="00A534EA"/>
    <w:rsid w:val="00A536A7"/>
    <w:rsid w:val="00A53868"/>
    <w:rsid w:val="00A5390F"/>
    <w:rsid w:val="00A53913"/>
    <w:rsid w:val="00A53FB7"/>
    <w:rsid w:val="00A541E2"/>
    <w:rsid w:val="00A54336"/>
    <w:rsid w:val="00A5446E"/>
    <w:rsid w:val="00A545E4"/>
    <w:rsid w:val="00A547A0"/>
    <w:rsid w:val="00A54D11"/>
    <w:rsid w:val="00A54E0D"/>
    <w:rsid w:val="00A55192"/>
    <w:rsid w:val="00A55704"/>
    <w:rsid w:val="00A55738"/>
    <w:rsid w:val="00A557DA"/>
    <w:rsid w:val="00A5588B"/>
    <w:rsid w:val="00A559E5"/>
    <w:rsid w:val="00A560CD"/>
    <w:rsid w:val="00A561A9"/>
    <w:rsid w:val="00A561C4"/>
    <w:rsid w:val="00A562A8"/>
    <w:rsid w:val="00A56374"/>
    <w:rsid w:val="00A56721"/>
    <w:rsid w:val="00A568CE"/>
    <w:rsid w:val="00A56A0B"/>
    <w:rsid w:val="00A56A43"/>
    <w:rsid w:val="00A56A71"/>
    <w:rsid w:val="00A56B77"/>
    <w:rsid w:val="00A56C1F"/>
    <w:rsid w:val="00A56D15"/>
    <w:rsid w:val="00A576FD"/>
    <w:rsid w:val="00A57C0E"/>
    <w:rsid w:val="00A57C11"/>
    <w:rsid w:val="00A57CD1"/>
    <w:rsid w:val="00A57CE1"/>
    <w:rsid w:val="00A57D8C"/>
    <w:rsid w:val="00A57F95"/>
    <w:rsid w:val="00A60046"/>
    <w:rsid w:val="00A60233"/>
    <w:rsid w:val="00A6039F"/>
    <w:rsid w:val="00A60453"/>
    <w:rsid w:val="00A60A31"/>
    <w:rsid w:val="00A60B73"/>
    <w:rsid w:val="00A60D77"/>
    <w:rsid w:val="00A60F31"/>
    <w:rsid w:val="00A60F72"/>
    <w:rsid w:val="00A610B2"/>
    <w:rsid w:val="00A61188"/>
    <w:rsid w:val="00A61554"/>
    <w:rsid w:val="00A61BBD"/>
    <w:rsid w:val="00A61BE2"/>
    <w:rsid w:val="00A61DDC"/>
    <w:rsid w:val="00A61F81"/>
    <w:rsid w:val="00A6234D"/>
    <w:rsid w:val="00A62751"/>
    <w:rsid w:val="00A62779"/>
    <w:rsid w:val="00A6291D"/>
    <w:rsid w:val="00A62B51"/>
    <w:rsid w:val="00A62D53"/>
    <w:rsid w:val="00A62FCA"/>
    <w:rsid w:val="00A631E2"/>
    <w:rsid w:val="00A63206"/>
    <w:rsid w:val="00A636D3"/>
    <w:rsid w:val="00A636D7"/>
    <w:rsid w:val="00A636EC"/>
    <w:rsid w:val="00A6378C"/>
    <w:rsid w:val="00A63A2E"/>
    <w:rsid w:val="00A63FFA"/>
    <w:rsid w:val="00A640AD"/>
    <w:rsid w:val="00A64488"/>
    <w:rsid w:val="00A64B4D"/>
    <w:rsid w:val="00A6509E"/>
    <w:rsid w:val="00A650BB"/>
    <w:rsid w:val="00A651EB"/>
    <w:rsid w:val="00A6543F"/>
    <w:rsid w:val="00A6578A"/>
    <w:rsid w:val="00A65E18"/>
    <w:rsid w:val="00A66085"/>
    <w:rsid w:val="00A6639A"/>
    <w:rsid w:val="00A67474"/>
    <w:rsid w:val="00A67520"/>
    <w:rsid w:val="00A67E06"/>
    <w:rsid w:val="00A70532"/>
    <w:rsid w:val="00A707D5"/>
    <w:rsid w:val="00A70F12"/>
    <w:rsid w:val="00A70FB4"/>
    <w:rsid w:val="00A71070"/>
    <w:rsid w:val="00A710E1"/>
    <w:rsid w:val="00A71288"/>
    <w:rsid w:val="00A713CB"/>
    <w:rsid w:val="00A715D0"/>
    <w:rsid w:val="00A7197D"/>
    <w:rsid w:val="00A71C40"/>
    <w:rsid w:val="00A72947"/>
    <w:rsid w:val="00A72A7C"/>
    <w:rsid w:val="00A72BF8"/>
    <w:rsid w:val="00A72D67"/>
    <w:rsid w:val="00A732BB"/>
    <w:rsid w:val="00A73370"/>
    <w:rsid w:val="00A7390C"/>
    <w:rsid w:val="00A73B8A"/>
    <w:rsid w:val="00A73DDB"/>
    <w:rsid w:val="00A73E31"/>
    <w:rsid w:val="00A74844"/>
    <w:rsid w:val="00A74BE8"/>
    <w:rsid w:val="00A74C4D"/>
    <w:rsid w:val="00A74F9A"/>
    <w:rsid w:val="00A74FB6"/>
    <w:rsid w:val="00A7525B"/>
    <w:rsid w:val="00A7570A"/>
    <w:rsid w:val="00A75A9E"/>
    <w:rsid w:val="00A75D0F"/>
    <w:rsid w:val="00A763D1"/>
    <w:rsid w:val="00A767F3"/>
    <w:rsid w:val="00A76818"/>
    <w:rsid w:val="00A7681F"/>
    <w:rsid w:val="00A76926"/>
    <w:rsid w:val="00A76988"/>
    <w:rsid w:val="00A76C98"/>
    <w:rsid w:val="00A76FF4"/>
    <w:rsid w:val="00A7746A"/>
    <w:rsid w:val="00A775EA"/>
    <w:rsid w:val="00A7792B"/>
    <w:rsid w:val="00A77A00"/>
    <w:rsid w:val="00A77C23"/>
    <w:rsid w:val="00A77F48"/>
    <w:rsid w:val="00A80A07"/>
    <w:rsid w:val="00A80CA4"/>
    <w:rsid w:val="00A80DF5"/>
    <w:rsid w:val="00A80F53"/>
    <w:rsid w:val="00A81819"/>
    <w:rsid w:val="00A8191B"/>
    <w:rsid w:val="00A81965"/>
    <w:rsid w:val="00A81AF3"/>
    <w:rsid w:val="00A82046"/>
    <w:rsid w:val="00A821F2"/>
    <w:rsid w:val="00A82A2C"/>
    <w:rsid w:val="00A82BB1"/>
    <w:rsid w:val="00A82C1B"/>
    <w:rsid w:val="00A82EFF"/>
    <w:rsid w:val="00A83161"/>
    <w:rsid w:val="00A835A8"/>
    <w:rsid w:val="00A835FE"/>
    <w:rsid w:val="00A8360A"/>
    <w:rsid w:val="00A8381F"/>
    <w:rsid w:val="00A83874"/>
    <w:rsid w:val="00A83ACE"/>
    <w:rsid w:val="00A83BC7"/>
    <w:rsid w:val="00A83E29"/>
    <w:rsid w:val="00A83FAF"/>
    <w:rsid w:val="00A8434D"/>
    <w:rsid w:val="00A844CC"/>
    <w:rsid w:val="00A84643"/>
    <w:rsid w:val="00A847C1"/>
    <w:rsid w:val="00A847E9"/>
    <w:rsid w:val="00A8491A"/>
    <w:rsid w:val="00A85080"/>
    <w:rsid w:val="00A8553D"/>
    <w:rsid w:val="00A85749"/>
    <w:rsid w:val="00A85B41"/>
    <w:rsid w:val="00A85FBD"/>
    <w:rsid w:val="00A8608F"/>
    <w:rsid w:val="00A861EA"/>
    <w:rsid w:val="00A863AC"/>
    <w:rsid w:val="00A86894"/>
    <w:rsid w:val="00A86D06"/>
    <w:rsid w:val="00A86D54"/>
    <w:rsid w:val="00A873BB"/>
    <w:rsid w:val="00A87571"/>
    <w:rsid w:val="00A876AE"/>
    <w:rsid w:val="00A878C9"/>
    <w:rsid w:val="00A87FDD"/>
    <w:rsid w:val="00A9020F"/>
    <w:rsid w:val="00A90356"/>
    <w:rsid w:val="00A90846"/>
    <w:rsid w:val="00A909D8"/>
    <w:rsid w:val="00A90B4D"/>
    <w:rsid w:val="00A90BF0"/>
    <w:rsid w:val="00A90C0C"/>
    <w:rsid w:val="00A90D46"/>
    <w:rsid w:val="00A90EFA"/>
    <w:rsid w:val="00A90F41"/>
    <w:rsid w:val="00A91A89"/>
    <w:rsid w:val="00A91B1F"/>
    <w:rsid w:val="00A91F1E"/>
    <w:rsid w:val="00A91F50"/>
    <w:rsid w:val="00A923AF"/>
    <w:rsid w:val="00A926B2"/>
    <w:rsid w:val="00A92739"/>
    <w:rsid w:val="00A92882"/>
    <w:rsid w:val="00A929CF"/>
    <w:rsid w:val="00A92A81"/>
    <w:rsid w:val="00A92B89"/>
    <w:rsid w:val="00A92D71"/>
    <w:rsid w:val="00A92E98"/>
    <w:rsid w:val="00A93059"/>
    <w:rsid w:val="00A9314B"/>
    <w:rsid w:val="00A9326F"/>
    <w:rsid w:val="00A93507"/>
    <w:rsid w:val="00A93649"/>
    <w:rsid w:val="00A93758"/>
    <w:rsid w:val="00A93D5B"/>
    <w:rsid w:val="00A93E74"/>
    <w:rsid w:val="00A9407F"/>
    <w:rsid w:val="00A94213"/>
    <w:rsid w:val="00A945B4"/>
    <w:rsid w:val="00A94AEC"/>
    <w:rsid w:val="00A94B9A"/>
    <w:rsid w:val="00A951FA"/>
    <w:rsid w:val="00A95681"/>
    <w:rsid w:val="00A95696"/>
    <w:rsid w:val="00A95C3C"/>
    <w:rsid w:val="00A95DDE"/>
    <w:rsid w:val="00A95EE5"/>
    <w:rsid w:val="00A96879"/>
    <w:rsid w:val="00A9699F"/>
    <w:rsid w:val="00A96BB9"/>
    <w:rsid w:val="00A96D23"/>
    <w:rsid w:val="00A96EE6"/>
    <w:rsid w:val="00A9702F"/>
    <w:rsid w:val="00A97081"/>
    <w:rsid w:val="00A971A3"/>
    <w:rsid w:val="00A9770E"/>
    <w:rsid w:val="00A977AB"/>
    <w:rsid w:val="00A97899"/>
    <w:rsid w:val="00A97D20"/>
    <w:rsid w:val="00AA0307"/>
    <w:rsid w:val="00AA0328"/>
    <w:rsid w:val="00AA034D"/>
    <w:rsid w:val="00AA0353"/>
    <w:rsid w:val="00AA0584"/>
    <w:rsid w:val="00AA06E5"/>
    <w:rsid w:val="00AA07A5"/>
    <w:rsid w:val="00AA0F6E"/>
    <w:rsid w:val="00AA116D"/>
    <w:rsid w:val="00AA123E"/>
    <w:rsid w:val="00AA13C4"/>
    <w:rsid w:val="00AA1A6B"/>
    <w:rsid w:val="00AA1AA3"/>
    <w:rsid w:val="00AA1C82"/>
    <w:rsid w:val="00AA1E9D"/>
    <w:rsid w:val="00AA2246"/>
    <w:rsid w:val="00AA28D2"/>
    <w:rsid w:val="00AA2AFB"/>
    <w:rsid w:val="00AA353C"/>
    <w:rsid w:val="00AA3807"/>
    <w:rsid w:val="00AA3853"/>
    <w:rsid w:val="00AA394E"/>
    <w:rsid w:val="00AA43FD"/>
    <w:rsid w:val="00AA445C"/>
    <w:rsid w:val="00AA45CB"/>
    <w:rsid w:val="00AA47EA"/>
    <w:rsid w:val="00AA4856"/>
    <w:rsid w:val="00AA4B7E"/>
    <w:rsid w:val="00AA4C2E"/>
    <w:rsid w:val="00AA4E6A"/>
    <w:rsid w:val="00AA5641"/>
    <w:rsid w:val="00AA5787"/>
    <w:rsid w:val="00AA5CB0"/>
    <w:rsid w:val="00AA5DC0"/>
    <w:rsid w:val="00AA5F5D"/>
    <w:rsid w:val="00AA62B6"/>
    <w:rsid w:val="00AA62D2"/>
    <w:rsid w:val="00AA638B"/>
    <w:rsid w:val="00AA66AA"/>
    <w:rsid w:val="00AA6702"/>
    <w:rsid w:val="00AA68F1"/>
    <w:rsid w:val="00AA6CF8"/>
    <w:rsid w:val="00AA6D0B"/>
    <w:rsid w:val="00AA6D5E"/>
    <w:rsid w:val="00AA7026"/>
    <w:rsid w:val="00AA726B"/>
    <w:rsid w:val="00AA74F6"/>
    <w:rsid w:val="00AA772A"/>
    <w:rsid w:val="00AA77E5"/>
    <w:rsid w:val="00AA7C4E"/>
    <w:rsid w:val="00AA7CCC"/>
    <w:rsid w:val="00AA7FC2"/>
    <w:rsid w:val="00AB0279"/>
    <w:rsid w:val="00AB05C2"/>
    <w:rsid w:val="00AB0626"/>
    <w:rsid w:val="00AB062C"/>
    <w:rsid w:val="00AB0D0E"/>
    <w:rsid w:val="00AB0D57"/>
    <w:rsid w:val="00AB107A"/>
    <w:rsid w:val="00AB16A9"/>
    <w:rsid w:val="00AB16F3"/>
    <w:rsid w:val="00AB1789"/>
    <w:rsid w:val="00AB1AE2"/>
    <w:rsid w:val="00AB2297"/>
    <w:rsid w:val="00AB253A"/>
    <w:rsid w:val="00AB25F0"/>
    <w:rsid w:val="00AB278E"/>
    <w:rsid w:val="00AB2859"/>
    <w:rsid w:val="00AB29D0"/>
    <w:rsid w:val="00AB2A31"/>
    <w:rsid w:val="00AB2AB2"/>
    <w:rsid w:val="00AB3112"/>
    <w:rsid w:val="00AB320B"/>
    <w:rsid w:val="00AB3309"/>
    <w:rsid w:val="00AB3549"/>
    <w:rsid w:val="00AB36EF"/>
    <w:rsid w:val="00AB38BA"/>
    <w:rsid w:val="00AB3941"/>
    <w:rsid w:val="00AB3A2E"/>
    <w:rsid w:val="00AB3C15"/>
    <w:rsid w:val="00AB3D3B"/>
    <w:rsid w:val="00AB3E36"/>
    <w:rsid w:val="00AB3F40"/>
    <w:rsid w:val="00AB4120"/>
    <w:rsid w:val="00AB428E"/>
    <w:rsid w:val="00AB43E4"/>
    <w:rsid w:val="00AB44D4"/>
    <w:rsid w:val="00AB4B62"/>
    <w:rsid w:val="00AB4D06"/>
    <w:rsid w:val="00AB4D12"/>
    <w:rsid w:val="00AB4E71"/>
    <w:rsid w:val="00AB4EE5"/>
    <w:rsid w:val="00AB50D8"/>
    <w:rsid w:val="00AB5482"/>
    <w:rsid w:val="00AB54F0"/>
    <w:rsid w:val="00AB55F4"/>
    <w:rsid w:val="00AB5762"/>
    <w:rsid w:val="00AB5C87"/>
    <w:rsid w:val="00AB6503"/>
    <w:rsid w:val="00AB6634"/>
    <w:rsid w:val="00AB68E6"/>
    <w:rsid w:val="00AB6D25"/>
    <w:rsid w:val="00AB6D3D"/>
    <w:rsid w:val="00AB6D83"/>
    <w:rsid w:val="00AB6F16"/>
    <w:rsid w:val="00AB75F5"/>
    <w:rsid w:val="00AB795D"/>
    <w:rsid w:val="00AB7AAD"/>
    <w:rsid w:val="00AB7AB8"/>
    <w:rsid w:val="00AB7FEA"/>
    <w:rsid w:val="00AB7FF5"/>
    <w:rsid w:val="00AC07D7"/>
    <w:rsid w:val="00AC091D"/>
    <w:rsid w:val="00AC0AF1"/>
    <w:rsid w:val="00AC0FEE"/>
    <w:rsid w:val="00AC1067"/>
    <w:rsid w:val="00AC16C6"/>
    <w:rsid w:val="00AC185B"/>
    <w:rsid w:val="00AC1886"/>
    <w:rsid w:val="00AC18EE"/>
    <w:rsid w:val="00AC2AA0"/>
    <w:rsid w:val="00AC2F8F"/>
    <w:rsid w:val="00AC3240"/>
    <w:rsid w:val="00AC335D"/>
    <w:rsid w:val="00AC3CFF"/>
    <w:rsid w:val="00AC3D55"/>
    <w:rsid w:val="00AC3DBB"/>
    <w:rsid w:val="00AC3E24"/>
    <w:rsid w:val="00AC4368"/>
    <w:rsid w:val="00AC4522"/>
    <w:rsid w:val="00AC4567"/>
    <w:rsid w:val="00AC4A63"/>
    <w:rsid w:val="00AC4D37"/>
    <w:rsid w:val="00AC4DE3"/>
    <w:rsid w:val="00AC53C5"/>
    <w:rsid w:val="00AC5425"/>
    <w:rsid w:val="00AC58C7"/>
    <w:rsid w:val="00AC5C6D"/>
    <w:rsid w:val="00AC5E4E"/>
    <w:rsid w:val="00AC5F60"/>
    <w:rsid w:val="00AC6369"/>
    <w:rsid w:val="00AC6381"/>
    <w:rsid w:val="00AC650B"/>
    <w:rsid w:val="00AC66A9"/>
    <w:rsid w:val="00AC66B1"/>
    <w:rsid w:val="00AC6726"/>
    <w:rsid w:val="00AC6748"/>
    <w:rsid w:val="00AC68B5"/>
    <w:rsid w:val="00AC6A46"/>
    <w:rsid w:val="00AC6B51"/>
    <w:rsid w:val="00AC709F"/>
    <w:rsid w:val="00AC74E5"/>
    <w:rsid w:val="00AC7550"/>
    <w:rsid w:val="00AC77B7"/>
    <w:rsid w:val="00AC77CB"/>
    <w:rsid w:val="00AC79DA"/>
    <w:rsid w:val="00AC7B86"/>
    <w:rsid w:val="00AC7BA2"/>
    <w:rsid w:val="00AD069A"/>
    <w:rsid w:val="00AD073F"/>
    <w:rsid w:val="00AD0B0D"/>
    <w:rsid w:val="00AD1288"/>
    <w:rsid w:val="00AD12B5"/>
    <w:rsid w:val="00AD14F1"/>
    <w:rsid w:val="00AD159D"/>
    <w:rsid w:val="00AD1784"/>
    <w:rsid w:val="00AD194E"/>
    <w:rsid w:val="00AD19B3"/>
    <w:rsid w:val="00AD23ED"/>
    <w:rsid w:val="00AD2738"/>
    <w:rsid w:val="00AD2CD3"/>
    <w:rsid w:val="00AD2FE4"/>
    <w:rsid w:val="00AD36EF"/>
    <w:rsid w:val="00AD38E6"/>
    <w:rsid w:val="00AD3BE4"/>
    <w:rsid w:val="00AD3E6D"/>
    <w:rsid w:val="00AD4147"/>
    <w:rsid w:val="00AD4159"/>
    <w:rsid w:val="00AD4330"/>
    <w:rsid w:val="00AD440C"/>
    <w:rsid w:val="00AD461D"/>
    <w:rsid w:val="00AD464F"/>
    <w:rsid w:val="00AD4879"/>
    <w:rsid w:val="00AD48EF"/>
    <w:rsid w:val="00AD4EDF"/>
    <w:rsid w:val="00AD552B"/>
    <w:rsid w:val="00AD5665"/>
    <w:rsid w:val="00AD5934"/>
    <w:rsid w:val="00AD5C61"/>
    <w:rsid w:val="00AD5D90"/>
    <w:rsid w:val="00AD5D99"/>
    <w:rsid w:val="00AD5EE7"/>
    <w:rsid w:val="00AD6011"/>
    <w:rsid w:val="00AD607D"/>
    <w:rsid w:val="00AD657F"/>
    <w:rsid w:val="00AD7057"/>
    <w:rsid w:val="00AD74F8"/>
    <w:rsid w:val="00AD7A29"/>
    <w:rsid w:val="00AD7A9E"/>
    <w:rsid w:val="00AD7DA1"/>
    <w:rsid w:val="00AD7F8C"/>
    <w:rsid w:val="00AE00C4"/>
    <w:rsid w:val="00AE0132"/>
    <w:rsid w:val="00AE05E0"/>
    <w:rsid w:val="00AE0806"/>
    <w:rsid w:val="00AE0A66"/>
    <w:rsid w:val="00AE102C"/>
    <w:rsid w:val="00AE12F0"/>
    <w:rsid w:val="00AE15A6"/>
    <w:rsid w:val="00AE1777"/>
    <w:rsid w:val="00AE1B99"/>
    <w:rsid w:val="00AE1D00"/>
    <w:rsid w:val="00AE210C"/>
    <w:rsid w:val="00AE220A"/>
    <w:rsid w:val="00AE224D"/>
    <w:rsid w:val="00AE22A4"/>
    <w:rsid w:val="00AE2630"/>
    <w:rsid w:val="00AE2C1D"/>
    <w:rsid w:val="00AE2C24"/>
    <w:rsid w:val="00AE2CCC"/>
    <w:rsid w:val="00AE2D63"/>
    <w:rsid w:val="00AE2DFC"/>
    <w:rsid w:val="00AE2EA2"/>
    <w:rsid w:val="00AE2EB1"/>
    <w:rsid w:val="00AE2F2A"/>
    <w:rsid w:val="00AE33A7"/>
    <w:rsid w:val="00AE33EA"/>
    <w:rsid w:val="00AE36AB"/>
    <w:rsid w:val="00AE36EC"/>
    <w:rsid w:val="00AE39C7"/>
    <w:rsid w:val="00AE3A79"/>
    <w:rsid w:val="00AE3BDF"/>
    <w:rsid w:val="00AE425A"/>
    <w:rsid w:val="00AE42C9"/>
    <w:rsid w:val="00AE4BD2"/>
    <w:rsid w:val="00AE503F"/>
    <w:rsid w:val="00AE5046"/>
    <w:rsid w:val="00AE53C8"/>
    <w:rsid w:val="00AE5470"/>
    <w:rsid w:val="00AE5473"/>
    <w:rsid w:val="00AE54F3"/>
    <w:rsid w:val="00AE60C1"/>
    <w:rsid w:val="00AE6230"/>
    <w:rsid w:val="00AE639D"/>
    <w:rsid w:val="00AE643C"/>
    <w:rsid w:val="00AE6675"/>
    <w:rsid w:val="00AE6BCA"/>
    <w:rsid w:val="00AE6C93"/>
    <w:rsid w:val="00AE6D10"/>
    <w:rsid w:val="00AE6D3F"/>
    <w:rsid w:val="00AE6F18"/>
    <w:rsid w:val="00AE6F34"/>
    <w:rsid w:val="00AE71E6"/>
    <w:rsid w:val="00AE777D"/>
    <w:rsid w:val="00AE781E"/>
    <w:rsid w:val="00AE7E96"/>
    <w:rsid w:val="00AE7EE4"/>
    <w:rsid w:val="00AF036D"/>
    <w:rsid w:val="00AF042A"/>
    <w:rsid w:val="00AF0891"/>
    <w:rsid w:val="00AF0C12"/>
    <w:rsid w:val="00AF0DAE"/>
    <w:rsid w:val="00AF0DE5"/>
    <w:rsid w:val="00AF0E2F"/>
    <w:rsid w:val="00AF112A"/>
    <w:rsid w:val="00AF120E"/>
    <w:rsid w:val="00AF13F4"/>
    <w:rsid w:val="00AF16A2"/>
    <w:rsid w:val="00AF1B67"/>
    <w:rsid w:val="00AF1CC2"/>
    <w:rsid w:val="00AF1D03"/>
    <w:rsid w:val="00AF1D1D"/>
    <w:rsid w:val="00AF2224"/>
    <w:rsid w:val="00AF2398"/>
    <w:rsid w:val="00AF3568"/>
    <w:rsid w:val="00AF3723"/>
    <w:rsid w:val="00AF3E5C"/>
    <w:rsid w:val="00AF4005"/>
    <w:rsid w:val="00AF4263"/>
    <w:rsid w:val="00AF4582"/>
    <w:rsid w:val="00AF48BB"/>
    <w:rsid w:val="00AF4CCE"/>
    <w:rsid w:val="00AF4D71"/>
    <w:rsid w:val="00AF5155"/>
    <w:rsid w:val="00AF5590"/>
    <w:rsid w:val="00AF559C"/>
    <w:rsid w:val="00AF589E"/>
    <w:rsid w:val="00AF59D2"/>
    <w:rsid w:val="00AF5A0A"/>
    <w:rsid w:val="00AF5BB5"/>
    <w:rsid w:val="00AF5CCF"/>
    <w:rsid w:val="00AF5D1F"/>
    <w:rsid w:val="00AF5E72"/>
    <w:rsid w:val="00AF61B9"/>
    <w:rsid w:val="00AF637A"/>
    <w:rsid w:val="00AF6496"/>
    <w:rsid w:val="00AF6862"/>
    <w:rsid w:val="00AF6C24"/>
    <w:rsid w:val="00AF7AF9"/>
    <w:rsid w:val="00AF7BD9"/>
    <w:rsid w:val="00AF7C3D"/>
    <w:rsid w:val="00AF7CCC"/>
    <w:rsid w:val="00AF7D62"/>
    <w:rsid w:val="00B0012E"/>
    <w:rsid w:val="00B0020B"/>
    <w:rsid w:val="00B003BE"/>
    <w:rsid w:val="00B0065D"/>
    <w:rsid w:val="00B00772"/>
    <w:rsid w:val="00B0088F"/>
    <w:rsid w:val="00B008C1"/>
    <w:rsid w:val="00B00B15"/>
    <w:rsid w:val="00B00DF4"/>
    <w:rsid w:val="00B01573"/>
    <w:rsid w:val="00B01924"/>
    <w:rsid w:val="00B01961"/>
    <w:rsid w:val="00B01A58"/>
    <w:rsid w:val="00B01BA0"/>
    <w:rsid w:val="00B01D26"/>
    <w:rsid w:val="00B01E20"/>
    <w:rsid w:val="00B01EA2"/>
    <w:rsid w:val="00B01FB6"/>
    <w:rsid w:val="00B02178"/>
    <w:rsid w:val="00B02314"/>
    <w:rsid w:val="00B0273E"/>
    <w:rsid w:val="00B02E3A"/>
    <w:rsid w:val="00B02F84"/>
    <w:rsid w:val="00B0310C"/>
    <w:rsid w:val="00B032BC"/>
    <w:rsid w:val="00B03304"/>
    <w:rsid w:val="00B035E2"/>
    <w:rsid w:val="00B0398B"/>
    <w:rsid w:val="00B03A3F"/>
    <w:rsid w:val="00B03ADF"/>
    <w:rsid w:val="00B03E13"/>
    <w:rsid w:val="00B03E98"/>
    <w:rsid w:val="00B0402F"/>
    <w:rsid w:val="00B041C2"/>
    <w:rsid w:val="00B045EB"/>
    <w:rsid w:val="00B049FE"/>
    <w:rsid w:val="00B04AEA"/>
    <w:rsid w:val="00B05231"/>
    <w:rsid w:val="00B05DB6"/>
    <w:rsid w:val="00B05EDD"/>
    <w:rsid w:val="00B0689E"/>
    <w:rsid w:val="00B06BA1"/>
    <w:rsid w:val="00B06D03"/>
    <w:rsid w:val="00B06EF0"/>
    <w:rsid w:val="00B071E2"/>
    <w:rsid w:val="00B0720C"/>
    <w:rsid w:val="00B07952"/>
    <w:rsid w:val="00B07A44"/>
    <w:rsid w:val="00B07E11"/>
    <w:rsid w:val="00B07E1B"/>
    <w:rsid w:val="00B07FEA"/>
    <w:rsid w:val="00B10089"/>
    <w:rsid w:val="00B10498"/>
    <w:rsid w:val="00B10554"/>
    <w:rsid w:val="00B10A02"/>
    <w:rsid w:val="00B10E8E"/>
    <w:rsid w:val="00B11217"/>
    <w:rsid w:val="00B11340"/>
    <w:rsid w:val="00B114C0"/>
    <w:rsid w:val="00B11539"/>
    <w:rsid w:val="00B116EC"/>
    <w:rsid w:val="00B11870"/>
    <w:rsid w:val="00B11C69"/>
    <w:rsid w:val="00B11D3D"/>
    <w:rsid w:val="00B11D8E"/>
    <w:rsid w:val="00B11F3B"/>
    <w:rsid w:val="00B124FF"/>
    <w:rsid w:val="00B12664"/>
    <w:rsid w:val="00B129A1"/>
    <w:rsid w:val="00B12B38"/>
    <w:rsid w:val="00B12C76"/>
    <w:rsid w:val="00B13297"/>
    <w:rsid w:val="00B132D6"/>
    <w:rsid w:val="00B1369A"/>
    <w:rsid w:val="00B136B1"/>
    <w:rsid w:val="00B136DE"/>
    <w:rsid w:val="00B13715"/>
    <w:rsid w:val="00B138A7"/>
    <w:rsid w:val="00B13BC3"/>
    <w:rsid w:val="00B13F80"/>
    <w:rsid w:val="00B149E0"/>
    <w:rsid w:val="00B14EC1"/>
    <w:rsid w:val="00B1558E"/>
    <w:rsid w:val="00B1574A"/>
    <w:rsid w:val="00B163F4"/>
    <w:rsid w:val="00B16792"/>
    <w:rsid w:val="00B1726D"/>
    <w:rsid w:val="00B17420"/>
    <w:rsid w:val="00B17731"/>
    <w:rsid w:val="00B1792D"/>
    <w:rsid w:val="00B17A2A"/>
    <w:rsid w:val="00B17EF7"/>
    <w:rsid w:val="00B205B3"/>
    <w:rsid w:val="00B20DD2"/>
    <w:rsid w:val="00B20E2A"/>
    <w:rsid w:val="00B20EBC"/>
    <w:rsid w:val="00B2103B"/>
    <w:rsid w:val="00B21112"/>
    <w:rsid w:val="00B211E0"/>
    <w:rsid w:val="00B212F7"/>
    <w:rsid w:val="00B2158C"/>
    <w:rsid w:val="00B217D6"/>
    <w:rsid w:val="00B22244"/>
    <w:rsid w:val="00B2228F"/>
    <w:rsid w:val="00B222C4"/>
    <w:rsid w:val="00B223EF"/>
    <w:rsid w:val="00B224B4"/>
    <w:rsid w:val="00B22845"/>
    <w:rsid w:val="00B22A87"/>
    <w:rsid w:val="00B22C79"/>
    <w:rsid w:val="00B22C99"/>
    <w:rsid w:val="00B22CB3"/>
    <w:rsid w:val="00B22D1D"/>
    <w:rsid w:val="00B233CD"/>
    <w:rsid w:val="00B233FC"/>
    <w:rsid w:val="00B235A5"/>
    <w:rsid w:val="00B236F9"/>
    <w:rsid w:val="00B239BD"/>
    <w:rsid w:val="00B23AFC"/>
    <w:rsid w:val="00B24241"/>
    <w:rsid w:val="00B24426"/>
    <w:rsid w:val="00B24604"/>
    <w:rsid w:val="00B24951"/>
    <w:rsid w:val="00B24CF1"/>
    <w:rsid w:val="00B24DBD"/>
    <w:rsid w:val="00B2509B"/>
    <w:rsid w:val="00B25382"/>
    <w:rsid w:val="00B25E60"/>
    <w:rsid w:val="00B260F5"/>
    <w:rsid w:val="00B261F6"/>
    <w:rsid w:val="00B262A2"/>
    <w:rsid w:val="00B26370"/>
    <w:rsid w:val="00B264BB"/>
    <w:rsid w:val="00B2651E"/>
    <w:rsid w:val="00B265F5"/>
    <w:rsid w:val="00B2671E"/>
    <w:rsid w:val="00B26846"/>
    <w:rsid w:val="00B26E43"/>
    <w:rsid w:val="00B27070"/>
    <w:rsid w:val="00B27191"/>
    <w:rsid w:val="00B27239"/>
    <w:rsid w:val="00B2725E"/>
    <w:rsid w:val="00B27354"/>
    <w:rsid w:val="00B2736E"/>
    <w:rsid w:val="00B275F7"/>
    <w:rsid w:val="00B2767E"/>
    <w:rsid w:val="00B27965"/>
    <w:rsid w:val="00B27BB3"/>
    <w:rsid w:val="00B27C31"/>
    <w:rsid w:val="00B27D2A"/>
    <w:rsid w:val="00B3001A"/>
    <w:rsid w:val="00B300C0"/>
    <w:rsid w:val="00B303BE"/>
    <w:rsid w:val="00B30458"/>
    <w:rsid w:val="00B30464"/>
    <w:rsid w:val="00B30ADB"/>
    <w:rsid w:val="00B30D1C"/>
    <w:rsid w:val="00B31240"/>
    <w:rsid w:val="00B3130F"/>
    <w:rsid w:val="00B31323"/>
    <w:rsid w:val="00B31701"/>
    <w:rsid w:val="00B31A5E"/>
    <w:rsid w:val="00B31B56"/>
    <w:rsid w:val="00B32335"/>
    <w:rsid w:val="00B3272D"/>
    <w:rsid w:val="00B3285B"/>
    <w:rsid w:val="00B329B0"/>
    <w:rsid w:val="00B32AD4"/>
    <w:rsid w:val="00B32E94"/>
    <w:rsid w:val="00B32EEC"/>
    <w:rsid w:val="00B32FCD"/>
    <w:rsid w:val="00B331FE"/>
    <w:rsid w:val="00B33406"/>
    <w:rsid w:val="00B33966"/>
    <w:rsid w:val="00B33A27"/>
    <w:rsid w:val="00B33B3C"/>
    <w:rsid w:val="00B33D1F"/>
    <w:rsid w:val="00B340B8"/>
    <w:rsid w:val="00B3462A"/>
    <w:rsid w:val="00B346B0"/>
    <w:rsid w:val="00B34718"/>
    <w:rsid w:val="00B34B8A"/>
    <w:rsid w:val="00B34EAC"/>
    <w:rsid w:val="00B351BC"/>
    <w:rsid w:val="00B3545B"/>
    <w:rsid w:val="00B356F5"/>
    <w:rsid w:val="00B357DB"/>
    <w:rsid w:val="00B358FD"/>
    <w:rsid w:val="00B35AB0"/>
    <w:rsid w:val="00B3660E"/>
    <w:rsid w:val="00B36659"/>
    <w:rsid w:val="00B36F31"/>
    <w:rsid w:val="00B3701A"/>
    <w:rsid w:val="00B371C8"/>
    <w:rsid w:val="00B37241"/>
    <w:rsid w:val="00B37546"/>
    <w:rsid w:val="00B37AE4"/>
    <w:rsid w:val="00B37B43"/>
    <w:rsid w:val="00B37ED9"/>
    <w:rsid w:val="00B400E6"/>
    <w:rsid w:val="00B4022D"/>
    <w:rsid w:val="00B4074F"/>
    <w:rsid w:val="00B40808"/>
    <w:rsid w:val="00B40DC2"/>
    <w:rsid w:val="00B40DED"/>
    <w:rsid w:val="00B4119B"/>
    <w:rsid w:val="00B4122D"/>
    <w:rsid w:val="00B413DA"/>
    <w:rsid w:val="00B41717"/>
    <w:rsid w:val="00B4173D"/>
    <w:rsid w:val="00B417C7"/>
    <w:rsid w:val="00B4193F"/>
    <w:rsid w:val="00B41BC1"/>
    <w:rsid w:val="00B41E6D"/>
    <w:rsid w:val="00B42171"/>
    <w:rsid w:val="00B4230D"/>
    <w:rsid w:val="00B4248C"/>
    <w:rsid w:val="00B427C1"/>
    <w:rsid w:val="00B42C51"/>
    <w:rsid w:val="00B42EF0"/>
    <w:rsid w:val="00B42F96"/>
    <w:rsid w:val="00B4323B"/>
    <w:rsid w:val="00B43316"/>
    <w:rsid w:val="00B436F5"/>
    <w:rsid w:val="00B4372D"/>
    <w:rsid w:val="00B4382D"/>
    <w:rsid w:val="00B43CDE"/>
    <w:rsid w:val="00B43E43"/>
    <w:rsid w:val="00B4404F"/>
    <w:rsid w:val="00B4452A"/>
    <w:rsid w:val="00B44BCA"/>
    <w:rsid w:val="00B450BD"/>
    <w:rsid w:val="00B451BE"/>
    <w:rsid w:val="00B45365"/>
    <w:rsid w:val="00B453E6"/>
    <w:rsid w:val="00B45409"/>
    <w:rsid w:val="00B45713"/>
    <w:rsid w:val="00B458B5"/>
    <w:rsid w:val="00B45A52"/>
    <w:rsid w:val="00B45C26"/>
    <w:rsid w:val="00B45C6E"/>
    <w:rsid w:val="00B46226"/>
    <w:rsid w:val="00B4643F"/>
    <w:rsid w:val="00B4673F"/>
    <w:rsid w:val="00B46944"/>
    <w:rsid w:val="00B46B2E"/>
    <w:rsid w:val="00B46C0B"/>
    <w:rsid w:val="00B47005"/>
    <w:rsid w:val="00B4731E"/>
    <w:rsid w:val="00B47499"/>
    <w:rsid w:val="00B4750C"/>
    <w:rsid w:val="00B47522"/>
    <w:rsid w:val="00B47C87"/>
    <w:rsid w:val="00B47C98"/>
    <w:rsid w:val="00B47EFC"/>
    <w:rsid w:val="00B47F64"/>
    <w:rsid w:val="00B50044"/>
    <w:rsid w:val="00B5019A"/>
    <w:rsid w:val="00B505D1"/>
    <w:rsid w:val="00B50669"/>
    <w:rsid w:val="00B50C1C"/>
    <w:rsid w:val="00B50C7E"/>
    <w:rsid w:val="00B50D31"/>
    <w:rsid w:val="00B50E44"/>
    <w:rsid w:val="00B51006"/>
    <w:rsid w:val="00B511B0"/>
    <w:rsid w:val="00B5120B"/>
    <w:rsid w:val="00B518FF"/>
    <w:rsid w:val="00B51BD5"/>
    <w:rsid w:val="00B51E76"/>
    <w:rsid w:val="00B5201F"/>
    <w:rsid w:val="00B52276"/>
    <w:rsid w:val="00B52357"/>
    <w:rsid w:val="00B525EA"/>
    <w:rsid w:val="00B526DA"/>
    <w:rsid w:val="00B52813"/>
    <w:rsid w:val="00B52D76"/>
    <w:rsid w:val="00B52EA7"/>
    <w:rsid w:val="00B52EAD"/>
    <w:rsid w:val="00B52F47"/>
    <w:rsid w:val="00B531E7"/>
    <w:rsid w:val="00B53911"/>
    <w:rsid w:val="00B53B22"/>
    <w:rsid w:val="00B53F0E"/>
    <w:rsid w:val="00B53FAF"/>
    <w:rsid w:val="00B5450C"/>
    <w:rsid w:val="00B5466A"/>
    <w:rsid w:val="00B54723"/>
    <w:rsid w:val="00B54773"/>
    <w:rsid w:val="00B548CE"/>
    <w:rsid w:val="00B54BDB"/>
    <w:rsid w:val="00B54ECF"/>
    <w:rsid w:val="00B54EE4"/>
    <w:rsid w:val="00B551FE"/>
    <w:rsid w:val="00B5534E"/>
    <w:rsid w:val="00B559EF"/>
    <w:rsid w:val="00B55FF9"/>
    <w:rsid w:val="00B56261"/>
    <w:rsid w:val="00B563CA"/>
    <w:rsid w:val="00B5648D"/>
    <w:rsid w:val="00B56707"/>
    <w:rsid w:val="00B56844"/>
    <w:rsid w:val="00B5694D"/>
    <w:rsid w:val="00B56A23"/>
    <w:rsid w:val="00B56ADF"/>
    <w:rsid w:val="00B56EAD"/>
    <w:rsid w:val="00B56ECA"/>
    <w:rsid w:val="00B57022"/>
    <w:rsid w:val="00B57055"/>
    <w:rsid w:val="00B577DC"/>
    <w:rsid w:val="00B57AB8"/>
    <w:rsid w:val="00B57B28"/>
    <w:rsid w:val="00B57B69"/>
    <w:rsid w:val="00B57BEB"/>
    <w:rsid w:val="00B57DD6"/>
    <w:rsid w:val="00B57F45"/>
    <w:rsid w:val="00B6025A"/>
    <w:rsid w:val="00B6062E"/>
    <w:rsid w:val="00B606D2"/>
    <w:rsid w:val="00B6070C"/>
    <w:rsid w:val="00B60961"/>
    <w:rsid w:val="00B60C7D"/>
    <w:rsid w:val="00B6105F"/>
    <w:rsid w:val="00B61294"/>
    <w:rsid w:val="00B61745"/>
    <w:rsid w:val="00B61C9F"/>
    <w:rsid w:val="00B61DEF"/>
    <w:rsid w:val="00B61F81"/>
    <w:rsid w:val="00B6201E"/>
    <w:rsid w:val="00B628A7"/>
    <w:rsid w:val="00B628E9"/>
    <w:rsid w:val="00B62913"/>
    <w:rsid w:val="00B62C5C"/>
    <w:rsid w:val="00B62F4E"/>
    <w:rsid w:val="00B6319D"/>
    <w:rsid w:val="00B634D2"/>
    <w:rsid w:val="00B635A9"/>
    <w:rsid w:val="00B63B74"/>
    <w:rsid w:val="00B63D92"/>
    <w:rsid w:val="00B63DC7"/>
    <w:rsid w:val="00B63E5B"/>
    <w:rsid w:val="00B646CA"/>
    <w:rsid w:val="00B6475C"/>
    <w:rsid w:val="00B647CE"/>
    <w:rsid w:val="00B65421"/>
    <w:rsid w:val="00B656D0"/>
    <w:rsid w:val="00B65AB9"/>
    <w:rsid w:val="00B65BB6"/>
    <w:rsid w:val="00B65D57"/>
    <w:rsid w:val="00B6672D"/>
    <w:rsid w:val="00B6685E"/>
    <w:rsid w:val="00B66A9C"/>
    <w:rsid w:val="00B66CD6"/>
    <w:rsid w:val="00B6774E"/>
    <w:rsid w:val="00B6775B"/>
    <w:rsid w:val="00B67A0E"/>
    <w:rsid w:val="00B67DF1"/>
    <w:rsid w:val="00B70625"/>
    <w:rsid w:val="00B7069E"/>
    <w:rsid w:val="00B70765"/>
    <w:rsid w:val="00B70B72"/>
    <w:rsid w:val="00B70E69"/>
    <w:rsid w:val="00B7110F"/>
    <w:rsid w:val="00B713FD"/>
    <w:rsid w:val="00B71422"/>
    <w:rsid w:val="00B71700"/>
    <w:rsid w:val="00B71B48"/>
    <w:rsid w:val="00B71B64"/>
    <w:rsid w:val="00B72292"/>
    <w:rsid w:val="00B7234F"/>
    <w:rsid w:val="00B7240F"/>
    <w:rsid w:val="00B7282F"/>
    <w:rsid w:val="00B72F30"/>
    <w:rsid w:val="00B73417"/>
    <w:rsid w:val="00B734D2"/>
    <w:rsid w:val="00B735F2"/>
    <w:rsid w:val="00B739A0"/>
    <w:rsid w:val="00B73AB0"/>
    <w:rsid w:val="00B73BF7"/>
    <w:rsid w:val="00B7428E"/>
    <w:rsid w:val="00B74731"/>
    <w:rsid w:val="00B74870"/>
    <w:rsid w:val="00B74976"/>
    <w:rsid w:val="00B74A81"/>
    <w:rsid w:val="00B74BFA"/>
    <w:rsid w:val="00B74E51"/>
    <w:rsid w:val="00B74EAC"/>
    <w:rsid w:val="00B75139"/>
    <w:rsid w:val="00B75336"/>
    <w:rsid w:val="00B766F2"/>
    <w:rsid w:val="00B76B4B"/>
    <w:rsid w:val="00B76BD3"/>
    <w:rsid w:val="00B76F79"/>
    <w:rsid w:val="00B76F96"/>
    <w:rsid w:val="00B7704C"/>
    <w:rsid w:val="00B770F9"/>
    <w:rsid w:val="00B77206"/>
    <w:rsid w:val="00B7722D"/>
    <w:rsid w:val="00B773A4"/>
    <w:rsid w:val="00B775DF"/>
    <w:rsid w:val="00B776C6"/>
    <w:rsid w:val="00B776FA"/>
    <w:rsid w:val="00B77964"/>
    <w:rsid w:val="00B77A7F"/>
    <w:rsid w:val="00B77B39"/>
    <w:rsid w:val="00B77B52"/>
    <w:rsid w:val="00B77BF8"/>
    <w:rsid w:val="00B77C18"/>
    <w:rsid w:val="00B77E5F"/>
    <w:rsid w:val="00B77F68"/>
    <w:rsid w:val="00B80FB9"/>
    <w:rsid w:val="00B81477"/>
    <w:rsid w:val="00B81619"/>
    <w:rsid w:val="00B81DD8"/>
    <w:rsid w:val="00B81F0A"/>
    <w:rsid w:val="00B82123"/>
    <w:rsid w:val="00B8216C"/>
    <w:rsid w:val="00B82189"/>
    <w:rsid w:val="00B823C7"/>
    <w:rsid w:val="00B8244E"/>
    <w:rsid w:val="00B825CA"/>
    <w:rsid w:val="00B82621"/>
    <w:rsid w:val="00B829FF"/>
    <w:rsid w:val="00B82D59"/>
    <w:rsid w:val="00B82D67"/>
    <w:rsid w:val="00B82E03"/>
    <w:rsid w:val="00B82E06"/>
    <w:rsid w:val="00B830F3"/>
    <w:rsid w:val="00B831AA"/>
    <w:rsid w:val="00B83230"/>
    <w:rsid w:val="00B8323E"/>
    <w:rsid w:val="00B83370"/>
    <w:rsid w:val="00B8356F"/>
    <w:rsid w:val="00B835BB"/>
    <w:rsid w:val="00B836D8"/>
    <w:rsid w:val="00B83847"/>
    <w:rsid w:val="00B83B10"/>
    <w:rsid w:val="00B83BF9"/>
    <w:rsid w:val="00B83C78"/>
    <w:rsid w:val="00B83D49"/>
    <w:rsid w:val="00B83F14"/>
    <w:rsid w:val="00B83FAB"/>
    <w:rsid w:val="00B83FE6"/>
    <w:rsid w:val="00B84788"/>
    <w:rsid w:val="00B848B4"/>
    <w:rsid w:val="00B849CA"/>
    <w:rsid w:val="00B84F08"/>
    <w:rsid w:val="00B85075"/>
    <w:rsid w:val="00B858E1"/>
    <w:rsid w:val="00B85957"/>
    <w:rsid w:val="00B85ACD"/>
    <w:rsid w:val="00B85E7E"/>
    <w:rsid w:val="00B8627C"/>
    <w:rsid w:val="00B864F1"/>
    <w:rsid w:val="00B86562"/>
    <w:rsid w:val="00B869CC"/>
    <w:rsid w:val="00B86AA5"/>
    <w:rsid w:val="00B86B91"/>
    <w:rsid w:val="00B8704D"/>
    <w:rsid w:val="00B87160"/>
    <w:rsid w:val="00B871D7"/>
    <w:rsid w:val="00B8725C"/>
    <w:rsid w:val="00B877D5"/>
    <w:rsid w:val="00B87848"/>
    <w:rsid w:val="00B87EDE"/>
    <w:rsid w:val="00B90241"/>
    <w:rsid w:val="00B9051F"/>
    <w:rsid w:val="00B90928"/>
    <w:rsid w:val="00B90C92"/>
    <w:rsid w:val="00B90D9B"/>
    <w:rsid w:val="00B913EC"/>
    <w:rsid w:val="00B915AC"/>
    <w:rsid w:val="00B91A0F"/>
    <w:rsid w:val="00B926C0"/>
    <w:rsid w:val="00B92915"/>
    <w:rsid w:val="00B92954"/>
    <w:rsid w:val="00B92B85"/>
    <w:rsid w:val="00B92C1C"/>
    <w:rsid w:val="00B92E25"/>
    <w:rsid w:val="00B92FA0"/>
    <w:rsid w:val="00B9337D"/>
    <w:rsid w:val="00B9372E"/>
    <w:rsid w:val="00B9388F"/>
    <w:rsid w:val="00B93ECF"/>
    <w:rsid w:val="00B94512"/>
    <w:rsid w:val="00B94EEC"/>
    <w:rsid w:val="00B94FEC"/>
    <w:rsid w:val="00B950FE"/>
    <w:rsid w:val="00B953C6"/>
    <w:rsid w:val="00B9545E"/>
    <w:rsid w:val="00B95497"/>
    <w:rsid w:val="00B95534"/>
    <w:rsid w:val="00B9595F"/>
    <w:rsid w:val="00B95AB1"/>
    <w:rsid w:val="00B95BE2"/>
    <w:rsid w:val="00B95C05"/>
    <w:rsid w:val="00B96147"/>
    <w:rsid w:val="00B965BC"/>
    <w:rsid w:val="00B96693"/>
    <w:rsid w:val="00B968BE"/>
    <w:rsid w:val="00B96A4F"/>
    <w:rsid w:val="00B96AD7"/>
    <w:rsid w:val="00B96B10"/>
    <w:rsid w:val="00B96F07"/>
    <w:rsid w:val="00B96FD3"/>
    <w:rsid w:val="00B97894"/>
    <w:rsid w:val="00BA0321"/>
    <w:rsid w:val="00BA0805"/>
    <w:rsid w:val="00BA0812"/>
    <w:rsid w:val="00BA0956"/>
    <w:rsid w:val="00BA0AB1"/>
    <w:rsid w:val="00BA0CE0"/>
    <w:rsid w:val="00BA0DA2"/>
    <w:rsid w:val="00BA0FF3"/>
    <w:rsid w:val="00BA108B"/>
    <w:rsid w:val="00BA11FC"/>
    <w:rsid w:val="00BA129C"/>
    <w:rsid w:val="00BA149F"/>
    <w:rsid w:val="00BA15F9"/>
    <w:rsid w:val="00BA1674"/>
    <w:rsid w:val="00BA1985"/>
    <w:rsid w:val="00BA1D6D"/>
    <w:rsid w:val="00BA1DE1"/>
    <w:rsid w:val="00BA2152"/>
    <w:rsid w:val="00BA23AA"/>
    <w:rsid w:val="00BA258A"/>
    <w:rsid w:val="00BA2902"/>
    <w:rsid w:val="00BA29BF"/>
    <w:rsid w:val="00BA2C34"/>
    <w:rsid w:val="00BA3211"/>
    <w:rsid w:val="00BA3261"/>
    <w:rsid w:val="00BA32F3"/>
    <w:rsid w:val="00BA32F7"/>
    <w:rsid w:val="00BA36D3"/>
    <w:rsid w:val="00BA38E7"/>
    <w:rsid w:val="00BA38F2"/>
    <w:rsid w:val="00BA3943"/>
    <w:rsid w:val="00BA3C66"/>
    <w:rsid w:val="00BA3C95"/>
    <w:rsid w:val="00BA3F38"/>
    <w:rsid w:val="00BA4203"/>
    <w:rsid w:val="00BA42A3"/>
    <w:rsid w:val="00BA441B"/>
    <w:rsid w:val="00BA45DA"/>
    <w:rsid w:val="00BA460E"/>
    <w:rsid w:val="00BA4650"/>
    <w:rsid w:val="00BA4912"/>
    <w:rsid w:val="00BA4979"/>
    <w:rsid w:val="00BA522E"/>
    <w:rsid w:val="00BA5A73"/>
    <w:rsid w:val="00BA5B65"/>
    <w:rsid w:val="00BA5D7D"/>
    <w:rsid w:val="00BA5EAB"/>
    <w:rsid w:val="00BA6098"/>
    <w:rsid w:val="00BA62B2"/>
    <w:rsid w:val="00BA6619"/>
    <w:rsid w:val="00BA69B9"/>
    <w:rsid w:val="00BA69E8"/>
    <w:rsid w:val="00BA6BA3"/>
    <w:rsid w:val="00BA7670"/>
    <w:rsid w:val="00BA771B"/>
    <w:rsid w:val="00BA781E"/>
    <w:rsid w:val="00BA7A69"/>
    <w:rsid w:val="00BA7CB8"/>
    <w:rsid w:val="00BA7CE2"/>
    <w:rsid w:val="00BA7CF4"/>
    <w:rsid w:val="00BA7E69"/>
    <w:rsid w:val="00BA7F91"/>
    <w:rsid w:val="00BB0043"/>
    <w:rsid w:val="00BB0230"/>
    <w:rsid w:val="00BB0E87"/>
    <w:rsid w:val="00BB0F13"/>
    <w:rsid w:val="00BB1695"/>
    <w:rsid w:val="00BB16F9"/>
    <w:rsid w:val="00BB1785"/>
    <w:rsid w:val="00BB186C"/>
    <w:rsid w:val="00BB1A61"/>
    <w:rsid w:val="00BB1B77"/>
    <w:rsid w:val="00BB2050"/>
    <w:rsid w:val="00BB2349"/>
    <w:rsid w:val="00BB24BB"/>
    <w:rsid w:val="00BB2DD2"/>
    <w:rsid w:val="00BB2DF8"/>
    <w:rsid w:val="00BB2E2F"/>
    <w:rsid w:val="00BB2E6F"/>
    <w:rsid w:val="00BB2EB1"/>
    <w:rsid w:val="00BB2F81"/>
    <w:rsid w:val="00BB3003"/>
    <w:rsid w:val="00BB30A6"/>
    <w:rsid w:val="00BB3404"/>
    <w:rsid w:val="00BB39A5"/>
    <w:rsid w:val="00BB3D27"/>
    <w:rsid w:val="00BB4013"/>
    <w:rsid w:val="00BB4347"/>
    <w:rsid w:val="00BB4493"/>
    <w:rsid w:val="00BB4AA0"/>
    <w:rsid w:val="00BB4DC9"/>
    <w:rsid w:val="00BB4E03"/>
    <w:rsid w:val="00BB5073"/>
    <w:rsid w:val="00BB51B5"/>
    <w:rsid w:val="00BB551B"/>
    <w:rsid w:val="00BB56F5"/>
    <w:rsid w:val="00BB57EB"/>
    <w:rsid w:val="00BB5DA6"/>
    <w:rsid w:val="00BB6802"/>
    <w:rsid w:val="00BB68B1"/>
    <w:rsid w:val="00BB6E63"/>
    <w:rsid w:val="00BB704A"/>
    <w:rsid w:val="00BB7240"/>
    <w:rsid w:val="00BB76C5"/>
    <w:rsid w:val="00BB7991"/>
    <w:rsid w:val="00BB7B7C"/>
    <w:rsid w:val="00BB7C37"/>
    <w:rsid w:val="00BB7DE7"/>
    <w:rsid w:val="00BC0010"/>
    <w:rsid w:val="00BC0094"/>
    <w:rsid w:val="00BC020B"/>
    <w:rsid w:val="00BC0709"/>
    <w:rsid w:val="00BC0C65"/>
    <w:rsid w:val="00BC1610"/>
    <w:rsid w:val="00BC1742"/>
    <w:rsid w:val="00BC191E"/>
    <w:rsid w:val="00BC1D4B"/>
    <w:rsid w:val="00BC1DF9"/>
    <w:rsid w:val="00BC21F0"/>
    <w:rsid w:val="00BC225D"/>
    <w:rsid w:val="00BC22C8"/>
    <w:rsid w:val="00BC23C7"/>
    <w:rsid w:val="00BC2492"/>
    <w:rsid w:val="00BC250D"/>
    <w:rsid w:val="00BC25BC"/>
    <w:rsid w:val="00BC2E17"/>
    <w:rsid w:val="00BC31BD"/>
    <w:rsid w:val="00BC32B8"/>
    <w:rsid w:val="00BC3464"/>
    <w:rsid w:val="00BC34FD"/>
    <w:rsid w:val="00BC35B0"/>
    <w:rsid w:val="00BC37C3"/>
    <w:rsid w:val="00BC3891"/>
    <w:rsid w:val="00BC3D89"/>
    <w:rsid w:val="00BC3EE1"/>
    <w:rsid w:val="00BC4421"/>
    <w:rsid w:val="00BC4569"/>
    <w:rsid w:val="00BC48AD"/>
    <w:rsid w:val="00BC49D5"/>
    <w:rsid w:val="00BC4ABA"/>
    <w:rsid w:val="00BC4BEF"/>
    <w:rsid w:val="00BC4FB6"/>
    <w:rsid w:val="00BC543B"/>
    <w:rsid w:val="00BC550E"/>
    <w:rsid w:val="00BC5589"/>
    <w:rsid w:val="00BC58CD"/>
    <w:rsid w:val="00BC5A9C"/>
    <w:rsid w:val="00BC5B2B"/>
    <w:rsid w:val="00BC5BBE"/>
    <w:rsid w:val="00BC61A8"/>
    <w:rsid w:val="00BC65C6"/>
    <w:rsid w:val="00BC66F3"/>
    <w:rsid w:val="00BC690F"/>
    <w:rsid w:val="00BC74D2"/>
    <w:rsid w:val="00BC7778"/>
    <w:rsid w:val="00BC7853"/>
    <w:rsid w:val="00BC7C06"/>
    <w:rsid w:val="00BC7CD4"/>
    <w:rsid w:val="00BC7DA7"/>
    <w:rsid w:val="00BD00A0"/>
    <w:rsid w:val="00BD055C"/>
    <w:rsid w:val="00BD05A3"/>
    <w:rsid w:val="00BD07B0"/>
    <w:rsid w:val="00BD096F"/>
    <w:rsid w:val="00BD150E"/>
    <w:rsid w:val="00BD16B7"/>
    <w:rsid w:val="00BD228D"/>
    <w:rsid w:val="00BD2346"/>
    <w:rsid w:val="00BD2432"/>
    <w:rsid w:val="00BD250E"/>
    <w:rsid w:val="00BD25D5"/>
    <w:rsid w:val="00BD2824"/>
    <w:rsid w:val="00BD2915"/>
    <w:rsid w:val="00BD2D81"/>
    <w:rsid w:val="00BD3163"/>
    <w:rsid w:val="00BD3C0A"/>
    <w:rsid w:val="00BD3F4C"/>
    <w:rsid w:val="00BD41F8"/>
    <w:rsid w:val="00BD488A"/>
    <w:rsid w:val="00BD49C8"/>
    <w:rsid w:val="00BD4E1B"/>
    <w:rsid w:val="00BD58F7"/>
    <w:rsid w:val="00BD5A3B"/>
    <w:rsid w:val="00BD5DC1"/>
    <w:rsid w:val="00BD5F6A"/>
    <w:rsid w:val="00BD6127"/>
    <w:rsid w:val="00BD658D"/>
    <w:rsid w:val="00BD6880"/>
    <w:rsid w:val="00BD6B23"/>
    <w:rsid w:val="00BD6EA5"/>
    <w:rsid w:val="00BD708B"/>
    <w:rsid w:val="00BD70C3"/>
    <w:rsid w:val="00BD73AE"/>
    <w:rsid w:val="00BD7861"/>
    <w:rsid w:val="00BE068C"/>
    <w:rsid w:val="00BE06AA"/>
    <w:rsid w:val="00BE0A54"/>
    <w:rsid w:val="00BE0BB6"/>
    <w:rsid w:val="00BE0F2D"/>
    <w:rsid w:val="00BE0F72"/>
    <w:rsid w:val="00BE135B"/>
    <w:rsid w:val="00BE1388"/>
    <w:rsid w:val="00BE14E7"/>
    <w:rsid w:val="00BE1713"/>
    <w:rsid w:val="00BE19F0"/>
    <w:rsid w:val="00BE20C3"/>
    <w:rsid w:val="00BE24D5"/>
    <w:rsid w:val="00BE2DE5"/>
    <w:rsid w:val="00BE2F42"/>
    <w:rsid w:val="00BE3327"/>
    <w:rsid w:val="00BE34AC"/>
    <w:rsid w:val="00BE3B89"/>
    <w:rsid w:val="00BE3DB0"/>
    <w:rsid w:val="00BE3EAC"/>
    <w:rsid w:val="00BE4095"/>
    <w:rsid w:val="00BE41FB"/>
    <w:rsid w:val="00BE4234"/>
    <w:rsid w:val="00BE42DF"/>
    <w:rsid w:val="00BE46C3"/>
    <w:rsid w:val="00BE46FF"/>
    <w:rsid w:val="00BE48ED"/>
    <w:rsid w:val="00BE56CC"/>
    <w:rsid w:val="00BE5758"/>
    <w:rsid w:val="00BE5973"/>
    <w:rsid w:val="00BE5A17"/>
    <w:rsid w:val="00BE5A3A"/>
    <w:rsid w:val="00BE5CFA"/>
    <w:rsid w:val="00BE61B0"/>
    <w:rsid w:val="00BE6396"/>
    <w:rsid w:val="00BE662F"/>
    <w:rsid w:val="00BE6674"/>
    <w:rsid w:val="00BE688B"/>
    <w:rsid w:val="00BE6C1F"/>
    <w:rsid w:val="00BE7030"/>
    <w:rsid w:val="00BE71DC"/>
    <w:rsid w:val="00BE7398"/>
    <w:rsid w:val="00BE742A"/>
    <w:rsid w:val="00BE74A7"/>
    <w:rsid w:val="00BE751E"/>
    <w:rsid w:val="00BE7574"/>
    <w:rsid w:val="00BE7A7D"/>
    <w:rsid w:val="00BE7B68"/>
    <w:rsid w:val="00BE7E13"/>
    <w:rsid w:val="00BE7E2B"/>
    <w:rsid w:val="00BF0008"/>
    <w:rsid w:val="00BF038B"/>
    <w:rsid w:val="00BF057C"/>
    <w:rsid w:val="00BF07F4"/>
    <w:rsid w:val="00BF08E4"/>
    <w:rsid w:val="00BF0AEF"/>
    <w:rsid w:val="00BF10CD"/>
    <w:rsid w:val="00BF147E"/>
    <w:rsid w:val="00BF15EB"/>
    <w:rsid w:val="00BF1686"/>
    <w:rsid w:val="00BF1710"/>
    <w:rsid w:val="00BF1762"/>
    <w:rsid w:val="00BF18D2"/>
    <w:rsid w:val="00BF1C9A"/>
    <w:rsid w:val="00BF1D9A"/>
    <w:rsid w:val="00BF1E16"/>
    <w:rsid w:val="00BF250E"/>
    <w:rsid w:val="00BF278A"/>
    <w:rsid w:val="00BF2CD1"/>
    <w:rsid w:val="00BF2EB0"/>
    <w:rsid w:val="00BF324C"/>
    <w:rsid w:val="00BF341A"/>
    <w:rsid w:val="00BF3576"/>
    <w:rsid w:val="00BF35FD"/>
    <w:rsid w:val="00BF36D3"/>
    <w:rsid w:val="00BF37F6"/>
    <w:rsid w:val="00BF3CD7"/>
    <w:rsid w:val="00BF404A"/>
    <w:rsid w:val="00BF40C1"/>
    <w:rsid w:val="00BF433B"/>
    <w:rsid w:val="00BF4393"/>
    <w:rsid w:val="00BF4657"/>
    <w:rsid w:val="00BF4688"/>
    <w:rsid w:val="00BF4B77"/>
    <w:rsid w:val="00BF4B9F"/>
    <w:rsid w:val="00BF4F25"/>
    <w:rsid w:val="00BF52A3"/>
    <w:rsid w:val="00BF56B4"/>
    <w:rsid w:val="00BF5912"/>
    <w:rsid w:val="00BF5D2B"/>
    <w:rsid w:val="00BF600C"/>
    <w:rsid w:val="00BF6057"/>
    <w:rsid w:val="00BF6273"/>
    <w:rsid w:val="00BF63CC"/>
    <w:rsid w:val="00BF6955"/>
    <w:rsid w:val="00BF6AA0"/>
    <w:rsid w:val="00BF6AA7"/>
    <w:rsid w:val="00BF7448"/>
    <w:rsid w:val="00BF7518"/>
    <w:rsid w:val="00BF76C8"/>
    <w:rsid w:val="00BF7902"/>
    <w:rsid w:val="00BF7AA6"/>
    <w:rsid w:val="00BF7BCC"/>
    <w:rsid w:val="00BF7D81"/>
    <w:rsid w:val="00BF7DDC"/>
    <w:rsid w:val="00C00004"/>
    <w:rsid w:val="00C00287"/>
    <w:rsid w:val="00C004A1"/>
    <w:rsid w:val="00C0079C"/>
    <w:rsid w:val="00C0086E"/>
    <w:rsid w:val="00C00D32"/>
    <w:rsid w:val="00C00F23"/>
    <w:rsid w:val="00C01556"/>
    <w:rsid w:val="00C01603"/>
    <w:rsid w:val="00C01632"/>
    <w:rsid w:val="00C01BC1"/>
    <w:rsid w:val="00C01DBD"/>
    <w:rsid w:val="00C025DC"/>
    <w:rsid w:val="00C02881"/>
    <w:rsid w:val="00C02BD2"/>
    <w:rsid w:val="00C02D5B"/>
    <w:rsid w:val="00C02DF7"/>
    <w:rsid w:val="00C032AE"/>
    <w:rsid w:val="00C033EF"/>
    <w:rsid w:val="00C034B1"/>
    <w:rsid w:val="00C03682"/>
    <w:rsid w:val="00C03F96"/>
    <w:rsid w:val="00C0445A"/>
    <w:rsid w:val="00C045A8"/>
    <w:rsid w:val="00C04C08"/>
    <w:rsid w:val="00C0501B"/>
    <w:rsid w:val="00C053A9"/>
    <w:rsid w:val="00C05653"/>
    <w:rsid w:val="00C05677"/>
    <w:rsid w:val="00C05DBB"/>
    <w:rsid w:val="00C05FAC"/>
    <w:rsid w:val="00C063DE"/>
    <w:rsid w:val="00C06553"/>
    <w:rsid w:val="00C066D6"/>
    <w:rsid w:val="00C069CA"/>
    <w:rsid w:val="00C06E9E"/>
    <w:rsid w:val="00C0708A"/>
    <w:rsid w:val="00C0731F"/>
    <w:rsid w:val="00C07368"/>
    <w:rsid w:val="00C07374"/>
    <w:rsid w:val="00C07453"/>
    <w:rsid w:val="00C077E4"/>
    <w:rsid w:val="00C078B8"/>
    <w:rsid w:val="00C07AD0"/>
    <w:rsid w:val="00C07E57"/>
    <w:rsid w:val="00C07F21"/>
    <w:rsid w:val="00C10174"/>
    <w:rsid w:val="00C10381"/>
    <w:rsid w:val="00C109BD"/>
    <w:rsid w:val="00C10D08"/>
    <w:rsid w:val="00C10F7E"/>
    <w:rsid w:val="00C10F9B"/>
    <w:rsid w:val="00C11320"/>
    <w:rsid w:val="00C1134A"/>
    <w:rsid w:val="00C11396"/>
    <w:rsid w:val="00C11433"/>
    <w:rsid w:val="00C11C12"/>
    <w:rsid w:val="00C11C27"/>
    <w:rsid w:val="00C11D82"/>
    <w:rsid w:val="00C11F5F"/>
    <w:rsid w:val="00C122D7"/>
    <w:rsid w:val="00C12679"/>
    <w:rsid w:val="00C126C0"/>
    <w:rsid w:val="00C1275E"/>
    <w:rsid w:val="00C128F6"/>
    <w:rsid w:val="00C129D7"/>
    <w:rsid w:val="00C12A73"/>
    <w:rsid w:val="00C12AF4"/>
    <w:rsid w:val="00C12B8C"/>
    <w:rsid w:val="00C12C5A"/>
    <w:rsid w:val="00C12EE1"/>
    <w:rsid w:val="00C130C7"/>
    <w:rsid w:val="00C137FC"/>
    <w:rsid w:val="00C138DB"/>
    <w:rsid w:val="00C138DD"/>
    <w:rsid w:val="00C139B5"/>
    <w:rsid w:val="00C13BA8"/>
    <w:rsid w:val="00C13BD6"/>
    <w:rsid w:val="00C13CAF"/>
    <w:rsid w:val="00C13D27"/>
    <w:rsid w:val="00C1460C"/>
    <w:rsid w:val="00C14800"/>
    <w:rsid w:val="00C149B0"/>
    <w:rsid w:val="00C14A22"/>
    <w:rsid w:val="00C14CD9"/>
    <w:rsid w:val="00C15400"/>
    <w:rsid w:val="00C15438"/>
    <w:rsid w:val="00C154E1"/>
    <w:rsid w:val="00C1554F"/>
    <w:rsid w:val="00C157E6"/>
    <w:rsid w:val="00C15C5E"/>
    <w:rsid w:val="00C160C0"/>
    <w:rsid w:val="00C161A0"/>
    <w:rsid w:val="00C163D4"/>
    <w:rsid w:val="00C16823"/>
    <w:rsid w:val="00C169F8"/>
    <w:rsid w:val="00C16A2F"/>
    <w:rsid w:val="00C16A9D"/>
    <w:rsid w:val="00C16DF2"/>
    <w:rsid w:val="00C17177"/>
    <w:rsid w:val="00C174C5"/>
    <w:rsid w:val="00C17978"/>
    <w:rsid w:val="00C179E1"/>
    <w:rsid w:val="00C17C46"/>
    <w:rsid w:val="00C17E2E"/>
    <w:rsid w:val="00C17EC8"/>
    <w:rsid w:val="00C202CC"/>
    <w:rsid w:val="00C20303"/>
    <w:rsid w:val="00C209A5"/>
    <w:rsid w:val="00C20F52"/>
    <w:rsid w:val="00C20F85"/>
    <w:rsid w:val="00C2127C"/>
    <w:rsid w:val="00C218AE"/>
    <w:rsid w:val="00C21981"/>
    <w:rsid w:val="00C21A99"/>
    <w:rsid w:val="00C21BA6"/>
    <w:rsid w:val="00C21C1A"/>
    <w:rsid w:val="00C21DDE"/>
    <w:rsid w:val="00C22281"/>
    <w:rsid w:val="00C22352"/>
    <w:rsid w:val="00C22418"/>
    <w:rsid w:val="00C226FC"/>
    <w:rsid w:val="00C22EEE"/>
    <w:rsid w:val="00C23602"/>
    <w:rsid w:val="00C238BF"/>
    <w:rsid w:val="00C239B9"/>
    <w:rsid w:val="00C23A13"/>
    <w:rsid w:val="00C23BA4"/>
    <w:rsid w:val="00C24075"/>
    <w:rsid w:val="00C242AF"/>
    <w:rsid w:val="00C243AF"/>
    <w:rsid w:val="00C24550"/>
    <w:rsid w:val="00C246DA"/>
    <w:rsid w:val="00C24D36"/>
    <w:rsid w:val="00C24D46"/>
    <w:rsid w:val="00C24E5C"/>
    <w:rsid w:val="00C24ECE"/>
    <w:rsid w:val="00C24EF9"/>
    <w:rsid w:val="00C25169"/>
    <w:rsid w:val="00C251D2"/>
    <w:rsid w:val="00C2526A"/>
    <w:rsid w:val="00C25A23"/>
    <w:rsid w:val="00C25DDC"/>
    <w:rsid w:val="00C26106"/>
    <w:rsid w:val="00C26286"/>
    <w:rsid w:val="00C26BF4"/>
    <w:rsid w:val="00C2735D"/>
    <w:rsid w:val="00C274A3"/>
    <w:rsid w:val="00C303C2"/>
    <w:rsid w:val="00C30524"/>
    <w:rsid w:val="00C30584"/>
    <w:rsid w:val="00C3085E"/>
    <w:rsid w:val="00C3092C"/>
    <w:rsid w:val="00C30C11"/>
    <w:rsid w:val="00C30E4F"/>
    <w:rsid w:val="00C30EA8"/>
    <w:rsid w:val="00C31131"/>
    <w:rsid w:val="00C3123B"/>
    <w:rsid w:val="00C31275"/>
    <w:rsid w:val="00C317B7"/>
    <w:rsid w:val="00C31BC1"/>
    <w:rsid w:val="00C31D31"/>
    <w:rsid w:val="00C31E19"/>
    <w:rsid w:val="00C32284"/>
    <w:rsid w:val="00C32764"/>
    <w:rsid w:val="00C32818"/>
    <w:rsid w:val="00C329AA"/>
    <w:rsid w:val="00C32D45"/>
    <w:rsid w:val="00C32FB3"/>
    <w:rsid w:val="00C32FEF"/>
    <w:rsid w:val="00C33149"/>
    <w:rsid w:val="00C33216"/>
    <w:rsid w:val="00C332D2"/>
    <w:rsid w:val="00C3351D"/>
    <w:rsid w:val="00C33560"/>
    <w:rsid w:val="00C33608"/>
    <w:rsid w:val="00C33A53"/>
    <w:rsid w:val="00C33A5B"/>
    <w:rsid w:val="00C33E32"/>
    <w:rsid w:val="00C342E6"/>
    <w:rsid w:val="00C347EA"/>
    <w:rsid w:val="00C34A88"/>
    <w:rsid w:val="00C34B3E"/>
    <w:rsid w:val="00C34B6E"/>
    <w:rsid w:val="00C34B70"/>
    <w:rsid w:val="00C34CDF"/>
    <w:rsid w:val="00C353FE"/>
    <w:rsid w:val="00C35590"/>
    <w:rsid w:val="00C35747"/>
    <w:rsid w:val="00C3598A"/>
    <w:rsid w:val="00C35A06"/>
    <w:rsid w:val="00C35AC5"/>
    <w:rsid w:val="00C35B0E"/>
    <w:rsid w:val="00C35B45"/>
    <w:rsid w:val="00C35BA8"/>
    <w:rsid w:val="00C35DFB"/>
    <w:rsid w:val="00C35E5E"/>
    <w:rsid w:val="00C3601A"/>
    <w:rsid w:val="00C3633D"/>
    <w:rsid w:val="00C366A3"/>
    <w:rsid w:val="00C366EF"/>
    <w:rsid w:val="00C36EF8"/>
    <w:rsid w:val="00C37126"/>
    <w:rsid w:val="00C3729B"/>
    <w:rsid w:val="00C372E3"/>
    <w:rsid w:val="00C375D0"/>
    <w:rsid w:val="00C375DB"/>
    <w:rsid w:val="00C3782F"/>
    <w:rsid w:val="00C37B1B"/>
    <w:rsid w:val="00C40043"/>
    <w:rsid w:val="00C40645"/>
    <w:rsid w:val="00C408C0"/>
    <w:rsid w:val="00C409ED"/>
    <w:rsid w:val="00C40CB5"/>
    <w:rsid w:val="00C40D11"/>
    <w:rsid w:val="00C40F84"/>
    <w:rsid w:val="00C4114E"/>
    <w:rsid w:val="00C41536"/>
    <w:rsid w:val="00C41796"/>
    <w:rsid w:val="00C4190A"/>
    <w:rsid w:val="00C419B0"/>
    <w:rsid w:val="00C41A47"/>
    <w:rsid w:val="00C41B15"/>
    <w:rsid w:val="00C41D73"/>
    <w:rsid w:val="00C41F01"/>
    <w:rsid w:val="00C41FE1"/>
    <w:rsid w:val="00C42125"/>
    <w:rsid w:val="00C4215C"/>
    <w:rsid w:val="00C4280C"/>
    <w:rsid w:val="00C42A34"/>
    <w:rsid w:val="00C42ADD"/>
    <w:rsid w:val="00C42E0F"/>
    <w:rsid w:val="00C42E65"/>
    <w:rsid w:val="00C42E83"/>
    <w:rsid w:val="00C42EC6"/>
    <w:rsid w:val="00C42FBF"/>
    <w:rsid w:val="00C43184"/>
    <w:rsid w:val="00C432A0"/>
    <w:rsid w:val="00C433D5"/>
    <w:rsid w:val="00C433EC"/>
    <w:rsid w:val="00C43518"/>
    <w:rsid w:val="00C437B3"/>
    <w:rsid w:val="00C4393F"/>
    <w:rsid w:val="00C43A99"/>
    <w:rsid w:val="00C43D53"/>
    <w:rsid w:val="00C43E36"/>
    <w:rsid w:val="00C440B1"/>
    <w:rsid w:val="00C441E8"/>
    <w:rsid w:val="00C444E6"/>
    <w:rsid w:val="00C44AB1"/>
    <w:rsid w:val="00C44B55"/>
    <w:rsid w:val="00C44CCA"/>
    <w:rsid w:val="00C4551B"/>
    <w:rsid w:val="00C4578B"/>
    <w:rsid w:val="00C458EF"/>
    <w:rsid w:val="00C461A8"/>
    <w:rsid w:val="00C4669F"/>
    <w:rsid w:val="00C4680A"/>
    <w:rsid w:val="00C46B3D"/>
    <w:rsid w:val="00C46B53"/>
    <w:rsid w:val="00C46DFF"/>
    <w:rsid w:val="00C4728F"/>
    <w:rsid w:val="00C47467"/>
    <w:rsid w:val="00C47530"/>
    <w:rsid w:val="00C47558"/>
    <w:rsid w:val="00C47950"/>
    <w:rsid w:val="00C47987"/>
    <w:rsid w:val="00C47DF4"/>
    <w:rsid w:val="00C5000A"/>
    <w:rsid w:val="00C500AD"/>
    <w:rsid w:val="00C50249"/>
    <w:rsid w:val="00C5025A"/>
    <w:rsid w:val="00C50465"/>
    <w:rsid w:val="00C507D4"/>
    <w:rsid w:val="00C50B50"/>
    <w:rsid w:val="00C5102D"/>
    <w:rsid w:val="00C51058"/>
    <w:rsid w:val="00C510EB"/>
    <w:rsid w:val="00C51685"/>
    <w:rsid w:val="00C51C72"/>
    <w:rsid w:val="00C51F4F"/>
    <w:rsid w:val="00C51FED"/>
    <w:rsid w:val="00C52117"/>
    <w:rsid w:val="00C5234B"/>
    <w:rsid w:val="00C52476"/>
    <w:rsid w:val="00C5247D"/>
    <w:rsid w:val="00C52605"/>
    <w:rsid w:val="00C52620"/>
    <w:rsid w:val="00C52628"/>
    <w:rsid w:val="00C527EF"/>
    <w:rsid w:val="00C52879"/>
    <w:rsid w:val="00C52D2B"/>
    <w:rsid w:val="00C53008"/>
    <w:rsid w:val="00C53125"/>
    <w:rsid w:val="00C53199"/>
    <w:rsid w:val="00C538DB"/>
    <w:rsid w:val="00C53905"/>
    <w:rsid w:val="00C53A3A"/>
    <w:rsid w:val="00C53D35"/>
    <w:rsid w:val="00C53E73"/>
    <w:rsid w:val="00C54081"/>
    <w:rsid w:val="00C544BB"/>
    <w:rsid w:val="00C54638"/>
    <w:rsid w:val="00C5469D"/>
    <w:rsid w:val="00C54AD5"/>
    <w:rsid w:val="00C55028"/>
    <w:rsid w:val="00C550E0"/>
    <w:rsid w:val="00C556CE"/>
    <w:rsid w:val="00C55F10"/>
    <w:rsid w:val="00C56205"/>
    <w:rsid w:val="00C56327"/>
    <w:rsid w:val="00C5638D"/>
    <w:rsid w:val="00C56862"/>
    <w:rsid w:val="00C56982"/>
    <w:rsid w:val="00C57076"/>
    <w:rsid w:val="00C5718A"/>
    <w:rsid w:val="00C572B6"/>
    <w:rsid w:val="00C57522"/>
    <w:rsid w:val="00C5780F"/>
    <w:rsid w:val="00C57BA5"/>
    <w:rsid w:val="00C57F5F"/>
    <w:rsid w:val="00C6018A"/>
    <w:rsid w:val="00C601EB"/>
    <w:rsid w:val="00C60654"/>
    <w:rsid w:val="00C606DF"/>
    <w:rsid w:val="00C606E1"/>
    <w:rsid w:val="00C60BE0"/>
    <w:rsid w:val="00C60C4E"/>
    <w:rsid w:val="00C60C94"/>
    <w:rsid w:val="00C60D30"/>
    <w:rsid w:val="00C60D38"/>
    <w:rsid w:val="00C61037"/>
    <w:rsid w:val="00C61312"/>
    <w:rsid w:val="00C613D1"/>
    <w:rsid w:val="00C6173D"/>
    <w:rsid w:val="00C61879"/>
    <w:rsid w:val="00C619A1"/>
    <w:rsid w:val="00C61A4D"/>
    <w:rsid w:val="00C61A95"/>
    <w:rsid w:val="00C628DB"/>
    <w:rsid w:val="00C628DC"/>
    <w:rsid w:val="00C62A19"/>
    <w:rsid w:val="00C635EE"/>
    <w:rsid w:val="00C635F3"/>
    <w:rsid w:val="00C63912"/>
    <w:rsid w:val="00C63A75"/>
    <w:rsid w:val="00C63E9A"/>
    <w:rsid w:val="00C6444C"/>
    <w:rsid w:val="00C6454C"/>
    <w:rsid w:val="00C64798"/>
    <w:rsid w:val="00C648AA"/>
    <w:rsid w:val="00C64F2A"/>
    <w:rsid w:val="00C650AC"/>
    <w:rsid w:val="00C651EF"/>
    <w:rsid w:val="00C655B1"/>
    <w:rsid w:val="00C655B8"/>
    <w:rsid w:val="00C6573A"/>
    <w:rsid w:val="00C65A2C"/>
    <w:rsid w:val="00C65B23"/>
    <w:rsid w:val="00C662E2"/>
    <w:rsid w:val="00C66527"/>
    <w:rsid w:val="00C66604"/>
    <w:rsid w:val="00C666E8"/>
    <w:rsid w:val="00C667CA"/>
    <w:rsid w:val="00C668C6"/>
    <w:rsid w:val="00C66C5A"/>
    <w:rsid w:val="00C66EBE"/>
    <w:rsid w:val="00C6730A"/>
    <w:rsid w:val="00C675DC"/>
    <w:rsid w:val="00C676F6"/>
    <w:rsid w:val="00C67A6C"/>
    <w:rsid w:val="00C67CA5"/>
    <w:rsid w:val="00C67F77"/>
    <w:rsid w:val="00C7021F"/>
    <w:rsid w:val="00C70368"/>
    <w:rsid w:val="00C703C4"/>
    <w:rsid w:val="00C709BC"/>
    <w:rsid w:val="00C71117"/>
    <w:rsid w:val="00C71598"/>
    <w:rsid w:val="00C7180E"/>
    <w:rsid w:val="00C71945"/>
    <w:rsid w:val="00C719E3"/>
    <w:rsid w:val="00C71B70"/>
    <w:rsid w:val="00C71CB7"/>
    <w:rsid w:val="00C71E18"/>
    <w:rsid w:val="00C723A6"/>
    <w:rsid w:val="00C72490"/>
    <w:rsid w:val="00C724DA"/>
    <w:rsid w:val="00C72561"/>
    <w:rsid w:val="00C725E5"/>
    <w:rsid w:val="00C726CE"/>
    <w:rsid w:val="00C72AD4"/>
    <w:rsid w:val="00C72CBE"/>
    <w:rsid w:val="00C72E05"/>
    <w:rsid w:val="00C72E46"/>
    <w:rsid w:val="00C72FFA"/>
    <w:rsid w:val="00C737D8"/>
    <w:rsid w:val="00C73908"/>
    <w:rsid w:val="00C73AF8"/>
    <w:rsid w:val="00C73B2F"/>
    <w:rsid w:val="00C73C4D"/>
    <w:rsid w:val="00C73CB5"/>
    <w:rsid w:val="00C740CD"/>
    <w:rsid w:val="00C74584"/>
    <w:rsid w:val="00C747E1"/>
    <w:rsid w:val="00C748C9"/>
    <w:rsid w:val="00C74949"/>
    <w:rsid w:val="00C749E2"/>
    <w:rsid w:val="00C74AB9"/>
    <w:rsid w:val="00C74ED7"/>
    <w:rsid w:val="00C7507C"/>
    <w:rsid w:val="00C7571D"/>
    <w:rsid w:val="00C7581B"/>
    <w:rsid w:val="00C758B8"/>
    <w:rsid w:val="00C75BAF"/>
    <w:rsid w:val="00C75E5B"/>
    <w:rsid w:val="00C7601D"/>
    <w:rsid w:val="00C760E6"/>
    <w:rsid w:val="00C761F4"/>
    <w:rsid w:val="00C76299"/>
    <w:rsid w:val="00C76345"/>
    <w:rsid w:val="00C763F3"/>
    <w:rsid w:val="00C765EB"/>
    <w:rsid w:val="00C76765"/>
    <w:rsid w:val="00C7698D"/>
    <w:rsid w:val="00C770D1"/>
    <w:rsid w:val="00C7750D"/>
    <w:rsid w:val="00C77D03"/>
    <w:rsid w:val="00C801D3"/>
    <w:rsid w:val="00C80A9E"/>
    <w:rsid w:val="00C80B95"/>
    <w:rsid w:val="00C80C55"/>
    <w:rsid w:val="00C81069"/>
    <w:rsid w:val="00C81155"/>
    <w:rsid w:val="00C81513"/>
    <w:rsid w:val="00C816B9"/>
    <w:rsid w:val="00C81704"/>
    <w:rsid w:val="00C81917"/>
    <w:rsid w:val="00C81A7D"/>
    <w:rsid w:val="00C81B3C"/>
    <w:rsid w:val="00C81E3D"/>
    <w:rsid w:val="00C81E64"/>
    <w:rsid w:val="00C81EF3"/>
    <w:rsid w:val="00C82187"/>
    <w:rsid w:val="00C82239"/>
    <w:rsid w:val="00C823F6"/>
    <w:rsid w:val="00C82872"/>
    <w:rsid w:val="00C82D43"/>
    <w:rsid w:val="00C82DAD"/>
    <w:rsid w:val="00C8312E"/>
    <w:rsid w:val="00C832FF"/>
    <w:rsid w:val="00C83709"/>
    <w:rsid w:val="00C83AFD"/>
    <w:rsid w:val="00C84544"/>
    <w:rsid w:val="00C8470C"/>
    <w:rsid w:val="00C847FF"/>
    <w:rsid w:val="00C84977"/>
    <w:rsid w:val="00C84C10"/>
    <w:rsid w:val="00C85340"/>
    <w:rsid w:val="00C85F85"/>
    <w:rsid w:val="00C8602E"/>
    <w:rsid w:val="00C860AB"/>
    <w:rsid w:val="00C86120"/>
    <w:rsid w:val="00C86273"/>
    <w:rsid w:val="00C863B0"/>
    <w:rsid w:val="00C86572"/>
    <w:rsid w:val="00C8665B"/>
    <w:rsid w:val="00C86A13"/>
    <w:rsid w:val="00C86C4B"/>
    <w:rsid w:val="00C87597"/>
    <w:rsid w:val="00C8765F"/>
    <w:rsid w:val="00C87755"/>
    <w:rsid w:val="00C87869"/>
    <w:rsid w:val="00C87897"/>
    <w:rsid w:val="00C87EB0"/>
    <w:rsid w:val="00C901A1"/>
    <w:rsid w:val="00C904C6"/>
    <w:rsid w:val="00C90570"/>
    <w:rsid w:val="00C90691"/>
    <w:rsid w:val="00C90CA6"/>
    <w:rsid w:val="00C90D8C"/>
    <w:rsid w:val="00C91049"/>
    <w:rsid w:val="00C91AF8"/>
    <w:rsid w:val="00C91BB6"/>
    <w:rsid w:val="00C91E14"/>
    <w:rsid w:val="00C91EF3"/>
    <w:rsid w:val="00C921A3"/>
    <w:rsid w:val="00C92803"/>
    <w:rsid w:val="00C92858"/>
    <w:rsid w:val="00C928A6"/>
    <w:rsid w:val="00C92F89"/>
    <w:rsid w:val="00C92F99"/>
    <w:rsid w:val="00C93559"/>
    <w:rsid w:val="00C9377C"/>
    <w:rsid w:val="00C938B7"/>
    <w:rsid w:val="00C939CA"/>
    <w:rsid w:val="00C93DFF"/>
    <w:rsid w:val="00C93FE5"/>
    <w:rsid w:val="00C94165"/>
    <w:rsid w:val="00C94440"/>
    <w:rsid w:val="00C9457B"/>
    <w:rsid w:val="00C94654"/>
    <w:rsid w:val="00C94A58"/>
    <w:rsid w:val="00C94C15"/>
    <w:rsid w:val="00C94DB3"/>
    <w:rsid w:val="00C955C5"/>
    <w:rsid w:val="00C95664"/>
    <w:rsid w:val="00C95732"/>
    <w:rsid w:val="00C9578A"/>
    <w:rsid w:val="00C95951"/>
    <w:rsid w:val="00C95AFB"/>
    <w:rsid w:val="00C95E64"/>
    <w:rsid w:val="00C95E8B"/>
    <w:rsid w:val="00C960F5"/>
    <w:rsid w:val="00C96487"/>
    <w:rsid w:val="00C964D5"/>
    <w:rsid w:val="00C96621"/>
    <w:rsid w:val="00C96976"/>
    <w:rsid w:val="00C96DDD"/>
    <w:rsid w:val="00C96E85"/>
    <w:rsid w:val="00C96E8D"/>
    <w:rsid w:val="00C97193"/>
    <w:rsid w:val="00C9737F"/>
    <w:rsid w:val="00C975B4"/>
    <w:rsid w:val="00C97D97"/>
    <w:rsid w:val="00C97DB2"/>
    <w:rsid w:val="00C97E11"/>
    <w:rsid w:val="00CA02C2"/>
    <w:rsid w:val="00CA0343"/>
    <w:rsid w:val="00CA07B3"/>
    <w:rsid w:val="00CA0DEA"/>
    <w:rsid w:val="00CA0E64"/>
    <w:rsid w:val="00CA16D0"/>
    <w:rsid w:val="00CA1789"/>
    <w:rsid w:val="00CA1934"/>
    <w:rsid w:val="00CA1992"/>
    <w:rsid w:val="00CA1A46"/>
    <w:rsid w:val="00CA1B70"/>
    <w:rsid w:val="00CA1FF5"/>
    <w:rsid w:val="00CA230D"/>
    <w:rsid w:val="00CA234A"/>
    <w:rsid w:val="00CA2544"/>
    <w:rsid w:val="00CA29EE"/>
    <w:rsid w:val="00CA2EDB"/>
    <w:rsid w:val="00CA305D"/>
    <w:rsid w:val="00CA332A"/>
    <w:rsid w:val="00CA370C"/>
    <w:rsid w:val="00CA3E31"/>
    <w:rsid w:val="00CA3EB1"/>
    <w:rsid w:val="00CA41F0"/>
    <w:rsid w:val="00CA42CC"/>
    <w:rsid w:val="00CA43BF"/>
    <w:rsid w:val="00CA43CF"/>
    <w:rsid w:val="00CA474A"/>
    <w:rsid w:val="00CA4B47"/>
    <w:rsid w:val="00CA4C21"/>
    <w:rsid w:val="00CA508B"/>
    <w:rsid w:val="00CA516D"/>
    <w:rsid w:val="00CA5275"/>
    <w:rsid w:val="00CA5728"/>
    <w:rsid w:val="00CA5E5A"/>
    <w:rsid w:val="00CA5EA1"/>
    <w:rsid w:val="00CA61B6"/>
    <w:rsid w:val="00CA6357"/>
    <w:rsid w:val="00CA637F"/>
    <w:rsid w:val="00CA6576"/>
    <w:rsid w:val="00CA67B6"/>
    <w:rsid w:val="00CA75B0"/>
    <w:rsid w:val="00CA76D3"/>
    <w:rsid w:val="00CA78EE"/>
    <w:rsid w:val="00CA7D02"/>
    <w:rsid w:val="00CB0287"/>
    <w:rsid w:val="00CB02CA"/>
    <w:rsid w:val="00CB04D6"/>
    <w:rsid w:val="00CB05F8"/>
    <w:rsid w:val="00CB07B3"/>
    <w:rsid w:val="00CB0CA1"/>
    <w:rsid w:val="00CB111A"/>
    <w:rsid w:val="00CB1235"/>
    <w:rsid w:val="00CB190B"/>
    <w:rsid w:val="00CB1B55"/>
    <w:rsid w:val="00CB1EB3"/>
    <w:rsid w:val="00CB2087"/>
    <w:rsid w:val="00CB265A"/>
    <w:rsid w:val="00CB2A24"/>
    <w:rsid w:val="00CB2C3E"/>
    <w:rsid w:val="00CB2E20"/>
    <w:rsid w:val="00CB2E57"/>
    <w:rsid w:val="00CB2F18"/>
    <w:rsid w:val="00CB32C0"/>
    <w:rsid w:val="00CB338E"/>
    <w:rsid w:val="00CB3746"/>
    <w:rsid w:val="00CB3F80"/>
    <w:rsid w:val="00CB409E"/>
    <w:rsid w:val="00CB4237"/>
    <w:rsid w:val="00CB4601"/>
    <w:rsid w:val="00CB49DC"/>
    <w:rsid w:val="00CB4A8D"/>
    <w:rsid w:val="00CB4C4B"/>
    <w:rsid w:val="00CB4FD6"/>
    <w:rsid w:val="00CB509D"/>
    <w:rsid w:val="00CB50F4"/>
    <w:rsid w:val="00CB5119"/>
    <w:rsid w:val="00CB5312"/>
    <w:rsid w:val="00CB5543"/>
    <w:rsid w:val="00CB5A34"/>
    <w:rsid w:val="00CB5B77"/>
    <w:rsid w:val="00CB5BE9"/>
    <w:rsid w:val="00CB6368"/>
    <w:rsid w:val="00CB651E"/>
    <w:rsid w:val="00CB68BC"/>
    <w:rsid w:val="00CB6A4A"/>
    <w:rsid w:val="00CB6B2B"/>
    <w:rsid w:val="00CB6FEF"/>
    <w:rsid w:val="00CB74FB"/>
    <w:rsid w:val="00CB7667"/>
    <w:rsid w:val="00CB7B23"/>
    <w:rsid w:val="00CC095E"/>
    <w:rsid w:val="00CC09EF"/>
    <w:rsid w:val="00CC0CC6"/>
    <w:rsid w:val="00CC0EED"/>
    <w:rsid w:val="00CC19B3"/>
    <w:rsid w:val="00CC1D3A"/>
    <w:rsid w:val="00CC1DBA"/>
    <w:rsid w:val="00CC2205"/>
    <w:rsid w:val="00CC29FB"/>
    <w:rsid w:val="00CC2B79"/>
    <w:rsid w:val="00CC318F"/>
    <w:rsid w:val="00CC36D8"/>
    <w:rsid w:val="00CC3A45"/>
    <w:rsid w:val="00CC3B84"/>
    <w:rsid w:val="00CC3C66"/>
    <w:rsid w:val="00CC3C7F"/>
    <w:rsid w:val="00CC3D10"/>
    <w:rsid w:val="00CC3F6E"/>
    <w:rsid w:val="00CC44B3"/>
    <w:rsid w:val="00CC454A"/>
    <w:rsid w:val="00CC46F2"/>
    <w:rsid w:val="00CC4ED5"/>
    <w:rsid w:val="00CC5043"/>
    <w:rsid w:val="00CC5875"/>
    <w:rsid w:val="00CC5C62"/>
    <w:rsid w:val="00CC60A0"/>
    <w:rsid w:val="00CC6265"/>
    <w:rsid w:val="00CC65D3"/>
    <w:rsid w:val="00CC6A99"/>
    <w:rsid w:val="00CC6B2C"/>
    <w:rsid w:val="00CC6EC5"/>
    <w:rsid w:val="00CC72E6"/>
    <w:rsid w:val="00CC752D"/>
    <w:rsid w:val="00CC7656"/>
    <w:rsid w:val="00CC77F1"/>
    <w:rsid w:val="00CC7ACF"/>
    <w:rsid w:val="00CC7C45"/>
    <w:rsid w:val="00CC7F05"/>
    <w:rsid w:val="00CC7F14"/>
    <w:rsid w:val="00CD0750"/>
    <w:rsid w:val="00CD0887"/>
    <w:rsid w:val="00CD0B60"/>
    <w:rsid w:val="00CD11C7"/>
    <w:rsid w:val="00CD1992"/>
    <w:rsid w:val="00CD1E42"/>
    <w:rsid w:val="00CD2034"/>
    <w:rsid w:val="00CD20FC"/>
    <w:rsid w:val="00CD2150"/>
    <w:rsid w:val="00CD2218"/>
    <w:rsid w:val="00CD2469"/>
    <w:rsid w:val="00CD249A"/>
    <w:rsid w:val="00CD2641"/>
    <w:rsid w:val="00CD2C11"/>
    <w:rsid w:val="00CD2C74"/>
    <w:rsid w:val="00CD2E11"/>
    <w:rsid w:val="00CD3091"/>
    <w:rsid w:val="00CD365C"/>
    <w:rsid w:val="00CD365E"/>
    <w:rsid w:val="00CD37F0"/>
    <w:rsid w:val="00CD3851"/>
    <w:rsid w:val="00CD38E5"/>
    <w:rsid w:val="00CD40E9"/>
    <w:rsid w:val="00CD43DC"/>
    <w:rsid w:val="00CD44CD"/>
    <w:rsid w:val="00CD4609"/>
    <w:rsid w:val="00CD4D10"/>
    <w:rsid w:val="00CD4E05"/>
    <w:rsid w:val="00CD4E0C"/>
    <w:rsid w:val="00CD4F09"/>
    <w:rsid w:val="00CD5087"/>
    <w:rsid w:val="00CD50D8"/>
    <w:rsid w:val="00CD5419"/>
    <w:rsid w:val="00CD555F"/>
    <w:rsid w:val="00CD5B67"/>
    <w:rsid w:val="00CD5F62"/>
    <w:rsid w:val="00CD669E"/>
    <w:rsid w:val="00CD6726"/>
    <w:rsid w:val="00CD6852"/>
    <w:rsid w:val="00CD68C4"/>
    <w:rsid w:val="00CD6B76"/>
    <w:rsid w:val="00CD6C47"/>
    <w:rsid w:val="00CD6D12"/>
    <w:rsid w:val="00CD6D1F"/>
    <w:rsid w:val="00CD71F4"/>
    <w:rsid w:val="00CD724F"/>
    <w:rsid w:val="00CD762D"/>
    <w:rsid w:val="00CD764D"/>
    <w:rsid w:val="00CD78F8"/>
    <w:rsid w:val="00CD7CFD"/>
    <w:rsid w:val="00CE0A9B"/>
    <w:rsid w:val="00CE0BB3"/>
    <w:rsid w:val="00CE0DEF"/>
    <w:rsid w:val="00CE0E15"/>
    <w:rsid w:val="00CE0E3A"/>
    <w:rsid w:val="00CE0F2F"/>
    <w:rsid w:val="00CE1075"/>
    <w:rsid w:val="00CE10F9"/>
    <w:rsid w:val="00CE1B19"/>
    <w:rsid w:val="00CE1EC7"/>
    <w:rsid w:val="00CE20D1"/>
    <w:rsid w:val="00CE2317"/>
    <w:rsid w:val="00CE25BA"/>
    <w:rsid w:val="00CE2C26"/>
    <w:rsid w:val="00CE2CA5"/>
    <w:rsid w:val="00CE2F9A"/>
    <w:rsid w:val="00CE3615"/>
    <w:rsid w:val="00CE3657"/>
    <w:rsid w:val="00CE38B9"/>
    <w:rsid w:val="00CE3C50"/>
    <w:rsid w:val="00CE3E3E"/>
    <w:rsid w:val="00CE40A4"/>
    <w:rsid w:val="00CE448A"/>
    <w:rsid w:val="00CE44FB"/>
    <w:rsid w:val="00CE488F"/>
    <w:rsid w:val="00CE4D3A"/>
    <w:rsid w:val="00CE4EC2"/>
    <w:rsid w:val="00CE4FA0"/>
    <w:rsid w:val="00CE5230"/>
    <w:rsid w:val="00CE549A"/>
    <w:rsid w:val="00CE57D8"/>
    <w:rsid w:val="00CE5A22"/>
    <w:rsid w:val="00CE5ECD"/>
    <w:rsid w:val="00CE5FF0"/>
    <w:rsid w:val="00CE6CEC"/>
    <w:rsid w:val="00CE6CFA"/>
    <w:rsid w:val="00CE6EE2"/>
    <w:rsid w:val="00CE7300"/>
    <w:rsid w:val="00CE757A"/>
    <w:rsid w:val="00CE7665"/>
    <w:rsid w:val="00CE76F0"/>
    <w:rsid w:val="00CE7D02"/>
    <w:rsid w:val="00CF0779"/>
    <w:rsid w:val="00CF0C5D"/>
    <w:rsid w:val="00CF0CEC"/>
    <w:rsid w:val="00CF162C"/>
    <w:rsid w:val="00CF165D"/>
    <w:rsid w:val="00CF1710"/>
    <w:rsid w:val="00CF175E"/>
    <w:rsid w:val="00CF17CF"/>
    <w:rsid w:val="00CF1A09"/>
    <w:rsid w:val="00CF1D05"/>
    <w:rsid w:val="00CF1FE8"/>
    <w:rsid w:val="00CF20BF"/>
    <w:rsid w:val="00CF246F"/>
    <w:rsid w:val="00CF2515"/>
    <w:rsid w:val="00CF270D"/>
    <w:rsid w:val="00CF2739"/>
    <w:rsid w:val="00CF33BF"/>
    <w:rsid w:val="00CF36BC"/>
    <w:rsid w:val="00CF37C3"/>
    <w:rsid w:val="00CF3945"/>
    <w:rsid w:val="00CF3997"/>
    <w:rsid w:val="00CF3C01"/>
    <w:rsid w:val="00CF3D96"/>
    <w:rsid w:val="00CF3ED3"/>
    <w:rsid w:val="00CF44C2"/>
    <w:rsid w:val="00CF4756"/>
    <w:rsid w:val="00CF4E15"/>
    <w:rsid w:val="00CF5011"/>
    <w:rsid w:val="00CF50D2"/>
    <w:rsid w:val="00CF5133"/>
    <w:rsid w:val="00CF513D"/>
    <w:rsid w:val="00CF574D"/>
    <w:rsid w:val="00CF5894"/>
    <w:rsid w:val="00CF5A53"/>
    <w:rsid w:val="00CF5C6D"/>
    <w:rsid w:val="00CF5FB3"/>
    <w:rsid w:val="00CF6155"/>
    <w:rsid w:val="00CF621E"/>
    <w:rsid w:val="00CF6524"/>
    <w:rsid w:val="00CF6562"/>
    <w:rsid w:val="00CF6956"/>
    <w:rsid w:val="00CF69AB"/>
    <w:rsid w:val="00CF6A12"/>
    <w:rsid w:val="00CF6BA1"/>
    <w:rsid w:val="00CF6C96"/>
    <w:rsid w:val="00CF752F"/>
    <w:rsid w:val="00CF77B6"/>
    <w:rsid w:val="00CF7CD4"/>
    <w:rsid w:val="00CF7FB5"/>
    <w:rsid w:val="00D001EF"/>
    <w:rsid w:val="00D006EB"/>
    <w:rsid w:val="00D00B90"/>
    <w:rsid w:val="00D00FAF"/>
    <w:rsid w:val="00D014E1"/>
    <w:rsid w:val="00D015AA"/>
    <w:rsid w:val="00D01939"/>
    <w:rsid w:val="00D01C84"/>
    <w:rsid w:val="00D01DCD"/>
    <w:rsid w:val="00D028BA"/>
    <w:rsid w:val="00D029D4"/>
    <w:rsid w:val="00D02BDF"/>
    <w:rsid w:val="00D02C14"/>
    <w:rsid w:val="00D02E6A"/>
    <w:rsid w:val="00D03427"/>
    <w:rsid w:val="00D0387E"/>
    <w:rsid w:val="00D03C3E"/>
    <w:rsid w:val="00D03F50"/>
    <w:rsid w:val="00D040E6"/>
    <w:rsid w:val="00D045D9"/>
    <w:rsid w:val="00D04677"/>
    <w:rsid w:val="00D04825"/>
    <w:rsid w:val="00D0492D"/>
    <w:rsid w:val="00D04994"/>
    <w:rsid w:val="00D04B6C"/>
    <w:rsid w:val="00D04BFB"/>
    <w:rsid w:val="00D04D94"/>
    <w:rsid w:val="00D05037"/>
    <w:rsid w:val="00D05281"/>
    <w:rsid w:val="00D053BE"/>
    <w:rsid w:val="00D05587"/>
    <w:rsid w:val="00D056BA"/>
    <w:rsid w:val="00D05700"/>
    <w:rsid w:val="00D05A01"/>
    <w:rsid w:val="00D05C70"/>
    <w:rsid w:val="00D05C9C"/>
    <w:rsid w:val="00D05FAA"/>
    <w:rsid w:val="00D06331"/>
    <w:rsid w:val="00D06556"/>
    <w:rsid w:val="00D066EC"/>
    <w:rsid w:val="00D06820"/>
    <w:rsid w:val="00D06882"/>
    <w:rsid w:val="00D06D5C"/>
    <w:rsid w:val="00D06DDF"/>
    <w:rsid w:val="00D070E9"/>
    <w:rsid w:val="00D0731B"/>
    <w:rsid w:val="00D07342"/>
    <w:rsid w:val="00D07565"/>
    <w:rsid w:val="00D0757C"/>
    <w:rsid w:val="00D07C06"/>
    <w:rsid w:val="00D07D34"/>
    <w:rsid w:val="00D10278"/>
    <w:rsid w:val="00D105F7"/>
    <w:rsid w:val="00D106E0"/>
    <w:rsid w:val="00D10863"/>
    <w:rsid w:val="00D1093B"/>
    <w:rsid w:val="00D10AAD"/>
    <w:rsid w:val="00D10DE5"/>
    <w:rsid w:val="00D10FD9"/>
    <w:rsid w:val="00D1116E"/>
    <w:rsid w:val="00D11453"/>
    <w:rsid w:val="00D114B4"/>
    <w:rsid w:val="00D115AD"/>
    <w:rsid w:val="00D1163B"/>
    <w:rsid w:val="00D11957"/>
    <w:rsid w:val="00D1292E"/>
    <w:rsid w:val="00D1297C"/>
    <w:rsid w:val="00D12B00"/>
    <w:rsid w:val="00D12C40"/>
    <w:rsid w:val="00D12F1A"/>
    <w:rsid w:val="00D13346"/>
    <w:rsid w:val="00D134E4"/>
    <w:rsid w:val="00D13B68"/>
    <w:rsid w:val="00D13BD1"/>
    <w:rsid w:val="00D13D49"/>
    <w:rsid w:val="00D13FF5"/>
    <w:rsid w:val="00D140FE"/>
    <w:rsid w:val="00D14BBC"/>
    <w:rsid w:val="00D14C2C"/>
    <w:rsid w:val="00D14CEC"/>
    <w:rsid w:val="00D14E74"/>
    <w:rsid w:val="00D1522B"/>
    <w:rsid w:val="00D155AF"/>
    <w:rsid w:val="00D155D8"/>
    <w:rsid w:val="00D15675"/>
    <w:rsid w:val="00D15783"/>
    <w:rsid w:val="00D15810"/>
    <w:rsid w:val="00D15A40"/>
    <w:rsid w:val="00D16257"/>
    <w:rsid w:val="00D16293"/>
    <w:rsid w:val="00D163ED"/>
    <w:rsid w:val="00D16FEE"/>
    <w:rsid w:val="00D17009"/>
    <w:rsid w:val="00D1701E"/>
    <w:rsid w:val="00D17114"/>
    <w:rsid w:val="00D1751B"/>
    <w:rsid w:val="00D175AB"/>
    <w:rsid w:val="00D175C2"/>
    <w:rsid w:val="00D17AD9"/>
    <w:rsid w:val="00D17B1C"/>
    <w:rsid w:val="00D17CE5"/>
    <w:rsid w:val="00D17FF1"/>
    <w:rsid w:val="00D201B4"/>
    <w:rsid w:val="00D20235"/>
    <w:rsid w:val="00D2060C"/>
    <w:rsid w:val="00D2067F"/>
    <w:rsid w:val="00D206A2"/>
    <w:rsid w:val="00D209DA"/>
    <w:rsid w:val="00D20B7E"/>
    <w:rsid w:val="00D20BA5"/>
    <w:rsid w:val="00D20FC5"/>
    <w:rsid w:val="00D20FD5"/>
    <w:rsid w:val="00D211E8"/>
    <w:rsid w:val="00D21239"/>
    <w:rsid w:val="00D21D03"/>
    <w:rsid w:val="00D21FB3"/>
    <w:rsid w:val="00D221DB"/>
    <w:rsid w:val="00D225F1"/>
    <w:rsid w:val="00D22819"/>
    <w:rsid w:val="00D22899"/>
    <w:rsid w:val="00D22B49"/>
    <w:rsid w:val="00D22EC0"/>
    <w:rsid w:val="00D2318B"/>
    <w:rsid w:val="00D235E8"/>
    <w:rsid w:val="00D23A31"/>
    <w:rsid w:val="00D23ABB"/>
    <w:rsid w:val="00D23B4A"/>
    <w:rsid w:val="00D24476"/>
    <w:rsid w:val="00D24663"/>
    <w:rsid w:val="00D2496B"/>
    <w:rsid w:val="00D24CB9"/>
    <w:rsid w:val="00D250D2"/>
    <w:rsid w:val="00D255B3"/>
    <w:rsid w:val="00D25761"/>
    <w:rsid w:val="00D2591B"/>
    <w:rsid w:val="00D25A8B"/>
    <w:rsid w:val="00D26100"/>
    <w:rsid w:val="00D26814"/>
    <w:rsid w:val="00D2686A"/>
    <w:rsid w:val="00D279DE"/>
    <w:rsid w:val="00D309C5"/>
    <w:rsid w:val="00D30D5E"/>
    <w:rsid w:val="00D30F49"/>
    <w:rsid w:val="00D30F91"/>
    <w:rsid w:val="00D31171"/>
    <w:rsid w:val="00D31178"/>
    <w:rsid w:val="00D314E0"/>
    <w:rsid w:val="00D31BFA"/>
    <w:rsid w:val="00D31EC7"/>
    <w:rsid w:val="00D3200A"/>
    <w:rsid w:val="00D320CF"/>
    <w:rsid w:val="00D3219C"/>
    <w:rsid w:val="00D322F8"/>
    <w:rsid w:val="00D32398"/>
    <w:rsid w:val="00D327AE"/>
    <w:rsid w:val="00D328AB"/>
    <w:rsid w:val="00D32B6A"/>
    <w:rsid w:val="00D32E24"/>
    <w:rsid w:val="00D32E9B"/>
    <w:rsid w:val="00D33014"/>
    <w:rsid w:val="00D3378A"/>
    <w:rsid w:val="00D339C0"/>
    <w:rsid w:val="00D33CC3"/>
    <w:rsid w:val="00D33FEF"/>
    <w:rsid w:val="00D341A1"/>
    <w:rsid w:val="00D34209"/>
    <w:rsid w:val="00D34244"/>
    <w:rsid w:val="00D344A4"/>
    <w:rsid w:val="00D34926"/>
    <w:rsid w:val="00D34D2E"/>
    <w:rsid w:val="00D3535B"/>
    <w:rsid w:val="00D3571B"/>
    <w:rsid w:val="00D35BA7"/>
    <w:rsid w:val="00D35DF4"/>
    <w:rsid w:val="00D35F83"/>
    <w:rsid w:val="00D3631C"/>
    <w:rsid w:val="00D36457"/>
    <w:rsid w:val="00D3664E"/>
    <w:rsid w:val="00D3666C"/>
    <w:rsid w:val="00D368AA"/>
    <w:rsid w:val="00D36D45"/>
    <w:rsid w:val="00D36E0D"/>
    <w:rsid w:val="00D371C0"/>
    <w:rsid w:val="00D3741E"/>
    <w:rsid w:val="00D37638"/>
    <w:rsid w:val="00D37698"/>
    <w:rsid w:val="00D3786D"/>
    <w:rsid w:val="00D378BF"/>
    <w:rsid w:val="00D40162"/>
    <w:rsid w:val="00D403B4"/>
    <w:rsid w:val="00D4065E"/>
    <w:rsid w:val="00D40C87"/>
    <w:rsid w:val="00D40D1D"/>
    <w:rsid w:val="00D40FD3"/>
    <w:rsid w:val="00D41079"/>
    <w:rsid w:val="00D41122"/>
    <w:rsid w:val="00D41546"/>
    <w:rsid w:val="00D416AB"/>
    <w:rsid w:val="00D41867"/>
    <w:rsid w:val="00D41C1D"/>
    <w:rsid w:val="00D41C3C"/>
    <w:rsid w:val="00D42131"/>
    <w:rsid w:val="00D421DD"/>
    <w:rsid w:val="00D42863"/>
    <w:rsid w:val="00D4286E"/>
    <w:rsid w:val="00D42D14"/>
    <w:rsid w:val="00D432FC"/>
    <w:rsid w:val="00D433CF"/>
    <w:rsid w:val="00D436AA"/>
    <w:rsid w:val="00D43DF1"/>
    <w:rsid w:val="00D44029"/>
    <w:rsid w:val="00D440CC"/>
    <w:rsid w:val="00D44350"/>
    <w:rsid w:val="00D4452B"/>
    <w:rsid w:val="00D44550"/>
    <w:rsid w:val="00D448E1"/>
    <w:rsid w:val="00D44A38"/>
    <w:rsid w:val="00D44A76"/>
    <w:rsid w:val="00D44DF9"/>
    <w:rsid w:val="00D452DA"/>
    <w:rsid w:val="00D453B2"/>
    <w:rsid w:val="00D453C2"/>
    <w:rsid w:val="00D4540E"/>
    <w:rsid w:val="00D4551A"/>
    <w:rsid w:val="00D45C12"/>
    <w:rsid w:val="00D45D85"/>
    <w:rsid w:val="00D461E0"/>
    <w:rsid w:val="00D463B6"/>
    <w:rsid w:val="00D46600"/>
    <w:rsid w:val="00D468A3"/>
    <w:rsid w:val="00D46AF3"/>
    <w:rsid w:val="00D46FB0"/>
    <w:rsid w:val="00D47100"/>
    <w:rsid w:val="00D47232"/>
    <w:rsid w:val="00D472B5"/>
    <w:rsid w:val="00D477ED"/>
    <w:rsid w:val="00D478AA"/>
    <w:rsid w:val="00D47AF3"/>
    <w:rsid w:val="00D47FAA"/>
    <w:rsid w:val="00D5014D"/>
    <w:rsid w:val="00D506BF"/>
    <w:rsid w:val="00D50B8B"/>
    <w:rsid w:val="00D50DA7"/>
    <w:rsid w:val="00D51014"/>
    <w:rsid w:val="00D5123D"/>
    <w:rsid w:val="00D512BA"/>
    <w:rsid w:val="00D513CA"/>
    <w:rsid w:val="00D515D0"/>
    <w:rsid w:val="00D5182A"/>
    <w:rsid w:val="00D51845"/>
    <w:rsid w:val="00D51A59"/>
    <w:rsid w:val="00D51BDE"/>
    <w:rsid w:val="00D51F39"/>
    <w:rsid w:val="00D5221F"/>
    <w:rsid w:val="00D528D4"/>
    <w:rsid w:val="00D52C2E"/>
    <w:rsid w:val="00D52F8A"/>
    <w:rsid w:val="00D52F8D"/>
    <w:rsid w:val="00D53190"/>
    <w:rsid w:val="00D53C2F"/>
    <w:rsid w:val="00D53FF8"/>
    <w:rsid w:val="00D54000"/>
    <w:rsid w:val="00D540B0"/>
    <w:rsid w:val="00D540F3"/>
    <w:rsid w:val="00D541AF"/>
    <w:rsid w:val="00D5454F"/>
    <w:rsid w:val="00D545B3"/>
    <w:rsid w:val="00D5473F"/>
    <w:rsid w:val="00D54E44"/>
    <w:rsid w:val="00D54F35"/>
    <w:rsid w:val="00D55489"/>
    <w:rsid w:val="00D55716"/>
    <w:rsid w:val="00D5575D"/>
    <w:rsid w:val="00D557D4"/>
    <w:rsid w:val="00D55886"/>
    <w:rsid w:val="00D55BA9"/>
    <w:rsid w:val="00D56402"/>
    <w:rsid w:val="00D56965"/>
    <w:rsid w:val="00D56C32"/>
    <w:rsid w:val="00D571C9"/>
    <w:rsid w:val="00D57549"/>
    <w:rsid w:val="00D57560"/>
    <w:rsid w:val="00D57576"/>
    <w:rsid w:val="00D577E7"/>
    <w:rsid w:val="00D57853"/>
    <w:rsid w:val="00D579FF"/>
    <w:rsid w:val="00D57F4A"/>
    <w:rsid w:val="00D6093C"/>
    <w:rsid w:val="00D60E90"/>
    <w:rsid w:val="00D617A1"/>
    <w:rsid w:val="00D617B6"/>
    <w:rsid w:val="00D618B1"/>
    <w:rsid w:val="00D61A14"/>
    <w:rsid w:val="00D61B3C"/>
    <w:rsid w:val="00D61D07"/>
    <w:rsid w:val="00D61FBC"/>
    <w:rsid w:val="00D6217D"/>
    <w:rsid w:val="00D624D2"/>
    <w:rsid w:val="00D62571"/>
    <w:rsid w:val="00D62BCE"/>
    <w:rsid w:val="00D62C75"/>
    <w:rsid w:val="00D62CC2"/>
    <w:rsid w:val="00D62E98"/>
    <w:rsid w:val="00D62F20"/>
    <w:rsid w:val="00D63159"/>
    <w:rsid w:val="00D63595"/>
    <w:rsid w:val="00D638C2"/>
    <w:rsid w:val="00D63B1E"/>
    <w:rsid w:val="00D63B42"/>
    <w:rsid w:val="00D63D57"/>
    <w:rsid w:val="00D64077"/>
    <w:rsid w:val="00D641AB"/>
    <w:rsid w:val="00D643E1"/>
    <w:rsid w:val="00D64482"/>
    <w:rsid w:val="00D646A4"/>
    <w:rsid w:val="00D6487D"/>
    <w:rsid w:val="00D64ADF"/>
    <w:rsid w:val="00D64B31"/>
    <w:rsid w:val="00D64BCA"/>
    <w:rsid w:val="00D64E91"/>
    <w:rsid w:val="00D64FAC"/>
    <w:rsid w:val="00D6518E"/>
    <w:rsid w:val="00D65450"/>
    <w:rsid w:val="00D654BB"/>
    <w:rsid w:val="00D6558A"/>
    <w:rsid w:val="00D657AD"/>
    <w:rsid w:val="00D65BAD"/>
    <w:rsid w:val="00D65E77"/>
    <w:rsid w:val="00D65FE9"/>
    <w:rsid w:val="00D66158"/>
    <w:rsid w:val="00D6618C"/>
    <w:rsid w:val="00D6676F"/>
    <w:rsid w:val="00D66778"/>
    <w:rsid w:val="00D667A4"/>
    <w:rsid w:val="00D66872"/>
    <w:rsid w:val="00D66A9C"/>
    <w:rsid w:val="00D66C93"/>
    <w:rsid w:val="00D66E27"/>
    <w:rsid w:val="00D66E92"/>
    <w:rsid w:val="00D66F81"/>
    <w:rsid w:val="00D67635"/>
    <w:rsid w:val="00D67786"/>
    <w:rsid w:val="00D67CFF"/>
    <w:rsid w:val="00D67EF1"/>
    <w:rsid w:val="00D70327"/>
    <w:rsid w:val="00D7036B"/>
    <w:rsid w:val="00D70415"/>
    <w:rsid w:val="00D7062D"/>
    <w:rsid w:val="00D70635"/>
    <w:rsid w:val="00D706F4"/>
    <w:rsid w:val="00D70851"/>
    <w:rsid w:val="00D70D24"/>
    <w:rsid w:val="00D70DF2"/>
    <w:rsid w:val="00D7105D"/>
    <w:rsid w:val="00D7144C"/>
    <w:rsid w:val="00D714EF"/>
    <w:rsid w:val="00D7163C"/>
    <w:rsid w:val="00D7179B"/>
    <w:rsid w:val="00D717B3"/>
    <w:rsid w:val="00D71E07"/>
    <w:rsid w:val="00D7245D"/>
    <w:rsid w:val="00D729B8"/>
    <w:rsid w:val="00D729F4"/>
    <w:rsid w:val="00D7378A"/>
    <w:rsid w:val="00D73797"/>
    <w:rsid w:val="00D737B1"/>
    <w:rsid w:val="00D738E7"/>
    <w:rsid w:val="00D73D6F"/>
    <w:rsid w:val="00D7481C"/>
    <w:rsid w:val="00D74871"/>
    <w:rsid w:val="00D7499B"/>
    <w:rsid w:val="00D74A8B"/>
    <w:rsid w:val="00D74D0C"/>
    <w:rsid w:val="00D74D8B"/>
    <w:rsid w:val="00D74EAB"/>
    <w:rsid w:val="00D75041"/>
    <w:rsid w:val="00D75536"/>
    <w:rsid w:val="00D75850"/>
    <w:rsid w:val="00D75870"/>
    <w:rsid w:val="00D75E57"/>
    <w:rsid w:val="00D75F2A"/>
    <w:rsid w:val="00D76115"/>
    <w:rsid w:val="00D765B8"/>
    <w:rsid w:val="00D766DB"/>
    <w:rsid w:val="00D7690E"/>
    <w:rsid w:val="00D769D5"/>
    <w:rsid w:val="00D76BCC"/>
    <w:rsid w:val="00D76D94"/>
    <w:rsid w:val="00D77146"/>
    <w:rsid w:val="00D774E5"/>
    <w:rsid w:val="00D777FC"/>
    <w:rsid w:val="00D77F7C"/>
    <w:rsid w:val="00D80182"/>
    <w:rsid w:val="00D80283"/>
    <w:rsid w:val="00D802B2"/>
    <w:rsid w:val="00D802F0"/>
    <w:rsid w:val="00D804DE"/>
    <w:rsid w:val="00D80789"/>
    <w:rsid w:val="00D807F0"/>
    <w:rsid w:val="00D80987"/>
    <w:rsid w:val="00D809E6"/>
    <w:rsid w:val="00D80B03"/>
    <w:rsid w:val="00D80D59"/>
    <w:rsid w:val="00D80E17"/>
    <w:rsid w:val="00D80F84"/>
    <w:rsid w:val="00D817C1"/>
    <w:rsid w:val="00D81A78"/>
    <w:rsid w:val="00D81B9E"/>
    <w:rsid w:val="00D821AB"/>
    <w:rsid w:val="00D82CC1"/>
    <w:rsid w:val="00D82E1D"/>
    <w:rsid w:val="00D82E3A"/>
    <w:rsid w:val="00D830D7"/>
    <w:rsid w:val="00D8341C"/>
    <w:rsid w:val="00D83672"/>
    <w:rsid w:val="00D837DC"/>
    <w:rsid w:val="00D839AF"/>
    <w:rsid w:val="00D83A3B"/>
    <w:rsid w:val="00D83A56"/>
    <w:rsid w:val="00D83AA1"/>
    <w:rsid w:val="00D83BA3"/>
    <w:rsid w:val="00D83CE3"/>
    <w:rsid w:val="00D84253"/>
    <w:rsid w:val="00D84398"/>
    <w:rsid w:val="00D84AF8"/>
    <w:rsid w:val="00D84C9B"/>
    <w:rsid w:val="00D84D80"/>
    <w:rsid w:val="00D84EDB"/>
    <w:rsid w:val="00D8503F"/>
    <w:rsid w:val="00D851DF"/>
    <w:rsid w:val="00D855C1"/>
    <w:rsid w:val="00D856AC"/>
    <w:rsid w:val="00D856FF"/>
    <w:rsid w:val="00D858D8"/>
    <w:rsid w:val="00D85A27"/>
    <w:rsid w:val="00D85BC2"/>
    <w:rsid w:val="00D86008"/>
    <w:rsid w:val="00D86011"/>
    <w:rsid w:val="00D8624D"/>
    <w:rsid w:val="00D8634E"/>
    <w:rsid w:val="00D865A2"/>
    <w:rsid w:val="00D865BA"/>
    <w:rsid w:val="00D86A6A"/>
    <w:rsid w:val="00D86F39"/>
    <w:rsid w:val="00D87516"/>
    <w:rsid w:val="00D8797B"/>
    <w:rsid w:val="00D87CCB"/>
    <w:rsid w:val="00D900EE"/>
    <w:rsid w:val="00D9021E"/>
    <w:rsid w:val="00D902A2"/>
    <w:rsid w:val="00D90733"/>
    <w:rsid w:val="00D9076A"/>
    <w:rsid w:val="00D90BE3"/>
    <w:rsid w:val="00D90F82"/>
    <w:rsid w:val="00D91497"/>
    <w:rsid w:val="00D914D5"/>
    <w:rsid w:val="00D9150B"/>
    <w:rsid w:val="00D916EC"/>
    <w:rsid w:val="00D9172F"/>
    <w:rsid w:val="00D91B5F"/>
    <w:rsid w:val="00D91C9B"/>
    <w:rsid w:val="00D91DBD"/>
    <w:rsid w:val="00D92191"/>
    <w:rsid w:val="00D92240"/>
    <w:rsid w:val="00D92255"/>
    <w:rsid w:val="00D929C7"/>
    <w:rsid w:val="00D929F9"/>
    <w:rsid w:val="00D92A84"/>
    <w:rsid w:val="00D9316A"/>
    <w:rsid w:val="00D9317E"/>
    <w:rsid w:val="00D9341E"/>
    <w:rsid w:val="00D9349E"/>
    <w:rsid w:val="00D93634"/>
    <w:rsid w:val="00D937D7"/>
    <w:rsid w:val="00D93A2F"/>
    <w:rsid w:val="00D93FE8"/>
    <w:rsid w:val="00D94183"/>
    <w:rsid w:val="00D942DF"/>
    <w:rsid w:val="00D94312"/>
    <w:rsid w:val="00D945DA"/>
    <w:rsid w:val="00D94658"/>
    <w:rsid w:val="00D94C0C"/>
    <w:rsid w:val="00D95219"/>
    <w:rsid w:val="00D95459"/>
    <w:rsid w:val="00D955DD"/>
    <w:rsid w:val="00D9572E"/>
    <w:rsid w:val="00D95777"/>
    <w:rsid w:val="00D9583B"/>
    <w:rsid w:val="00D95B67"/>
    <w:rsid w:val="00D95D90"/>
    <w:rsid w:val="00D9631C"/>
    <w:rsid w:val="00D96648"/>
    <w:rsid w:val="00D96694"/>
    <w:rsid w:val="00D96914"/>
    <w:rsid w:val="00D96916"/>
    <w:rsid w:val="00D96D57"/>
    <w:rsid w:val="00D96FD4"/>
    <w:rsid w:val="00D970E1"/>
    <w:rsid w:val="00D97154"/>
    <w:rsid w:val="00D973FF"/>
    <w:rsid w:val="00D976F8"/>
    <w:rsid w:val="00D978B8"/>
    <w:rsid w:val="00D97AD6"/>
    <w:rsid w:val="00D97BE2"/>
    <w:rsid w:val="00D97C7F"/>
    <w:rsid w:val="00DA010C"/>
    <w:rsid w:val="00DA01EC"/>
    <w:rsid w:val="00DA0240"/>
    <w:rsid w:val="00DA03D7"/>
    <w:rsid w:val="00DA0D8A"/>
    <w:rsid w:val="00DA0E13"/>
    <w:rsid w:val="00DA0F81"/>
    <w:rsid w:val="00DA18AC"/>
    <w:rsid w:val="00DA1D6A"/>
    <w:rsid w:val="00DA1E34"/>
    <w:rsid w:val="00DA1E68"/>
    <w:rsid w:val="00DA1F88"/>
    <w:rsid w:val="00DA20F5"/>
    <w:rsid w:val="00DA2208"/>
    <w:rsid w:val="00DA2850"/>
    <w:rsid w:val="00DA2B78"/>
    <w:rsid w:val="00DA2B9D"/>
    <w:rsid w:val="00DA2F84"/>
    <w:rsid w:val="00DA3629"/>
    <w:rsid w:val="00DA3889"/>
    <w:rsid w:val="00DA38D1"/>
    <w:rsid w:val="00DA3BAB"/>
    <w:rsid w:val="00DA3D1A"/>
    <w:rsid w:val="00DA43DC"/>
    <w:rsid w:val="00DA475A"/>
    <w:rsid w:val="00DA54FA"/>
    <w:rsid w:val="00DA5502"/>
    <w:rsid w:val="00DA554B"/>
    <w:rsid w:val="00DA562A"/>
    <w:rsid w:val="00DA598B"/>
    <w:rsid w:val="00DA5A1C"/>
    <w:rsid w:val="00DA5C90"/>
    <w:rsid w:val="00DA5EDA"/>
    <w:rsid w:val="00DA5F30"/>
    <w:rsid w:val="00DA5FFD"/>
    <w:rsid w:val="00DA62AA"/>
    <w:rsid w:val="00DA68D2"/>
    <w:rsid w:val="00DA690C"/>
    <w:rsid w:val="00DA6B20"/>
    <w:rsid w:val="00DA6B21"/>
    <w:rsid w:val="00DA6D00"/>
    <w:rsid w:val="00DA7066"/>
    <w:rsid w:val="00DA72CA"/>
    <w:rsid w:val="00DA74E9"/>
    <w:rsid w:val="00DA790B"/>
    <w:rsid w:val="00DA79BE"/>
    <w:rsid w:val="00DA7B44"/>
    <w:rsid w:val="00DA7BF3"/>
    <w:rsid w:val="00DA7ED6"/>
    <w:rsid w:val="00DB0047"/>
    <w:rsid w:val="00DB018D"/>
    <w:rsid w:val="00DB0A15"/>
    <w:rsid w:val="00DB0CF3"/>
    <w:rsid w:val="00DB0DB0"/>
    <w:rsid w:val="00DB0F0B"/>
    <w:rsid w:val="00DB0FE7"/>
    <w:rsid w:val="00DB103B"/>
    <w:rsid w:val="00DB1054"/>
    <w:rsid w:val="00DB10A4"/>
    <w:rsid w:val="00DB132F"/>
    <w:rsid w:val="00DB177F"/>
    <w:rsid w:val="00DB1FE3"/>
    <w:rsid w:val="00DB22E6"/>
    <w:rsid w:val="00DB2469"/>
    <w:rsid w:val="00DB25C5"/>
    <w:rsid w:val="00DB261B"/>
    <w:rsid w:val="00DB2735"/>
    <w:rsid w:val="00DB30B7"/>
    <w:rsid w:val="00DB3417"/>
    <w:rsid w:val="00DB36E1"/>
    <w:rsid w:val="00DB3EFF"/>
    <w:rsid w:val="00DB3F7E"/>
    <w:rsid w:val="00DB4365"/>
    <w:rsid w:val="00DB43D6"/>
    <w:rsid w:val="00DB447D"/>
    <w:rsid w:val="00DB4569"/>
    <w:rsid w:val="00DB463E"/>
    <w:rsid w:val="00DB4B57"/>
    <w:rsid w:val="00DB4DF2"/>
    <w:rsid w:val="00DB504C"/>
    <w:rsid w:val="00DB521A"/>
    <w:rsid w:val="00DB5473"/>
    <w:rsid w:val="00DB55C0"/>
    <w:rsid w:val="00DB5837"/>
    <w:rsid w:val="00DB5A18"/>
    <w:rsid w:val="00DB5D58"/>
    <w:rsid w:val="00DB5D64"/>
    <w:rsid w:val="00DB6469"/>
    <w:rsid w:val="00DB64A4"/>
    <w:rsid w:val="00DB70B1"/>
    <w:rsid w:val="00DB7246"/>
    <w:rsid w:val="00DB729A"/>
    <w:rsid w:val="00DB7655"/>
    <w:rsid w:val="00DB780B"/>
    <w:rsid w:val="00DB78A4"/>
    <w:rsid w:val="00DB792E"/>
    <w:rsid w:val="00DB7B49"/>
    <w:rsid w:val="00DB7C97"/>
    <w:rsid w:val="00DB7CF3"/>
    <w:rsid w:val="00DB7D4B"/>
    <w:rsid w:val="00DB7ED1"/>
    <w:rsid w:val="00DB7EE2"/>
    <w:rsid w:val="00DB7EF4"/>
    <w:rsid w:val="00DC005C"/>
    <w:rsid w:val="00DC00B9"/>
    <w:rsid w:val="00DC011B"/>
    <w:rsid w:val="00DC0122"/>
    <w:rsid w:val="00DC02E3"/>
    <w:rsid w:val="00DC050E"/>
    <w:rsid w:val="00DC09FF"/>
    <w:rsid w:val="00DC0B26"/>
    <w:rsid w:val="00DC0CDF"/>
    <w:rsid w:val="00DC128E"/>
    <w:rsid w:val="00DC12B5"/>
    <w:rsid w:val="00DC16BF"/>
    <w:rsid w:val="00DC1A42"/>
    <w:rsid w:val="00DC1AF3"/>
    <w:rsid w:val="00DC1D9B"/>
    <w:rsid w:val="00DC1E4A"/>
    <w:rsid w:val="00DC1F21"/>
    <w:rsid w:val="00DC2232"/>
    <w:rsid w:val="00DC2386"/>
    <w:rsid w:val="00DC242F"/>
    <w:rsid w:val="00DC2470"/>
    <w:rsid w:val="00DC2564"/>
    <w:rsid w:val="00DC2ACD"/>
    <w:rsid w:val="00DC2AEE"/>
    <w:rsid w:val="00DC2F98"/>
    <w:rsid w:val="00DC3373"/>
    <w:rsid w:val="00DC33DD"/>
    <w:rsid w:val="00DC348A"/>
    <w:rsid w:val="00DC34E3"/>
    <w:rsid w:val="00DC38B4"/>
    <w:rsid w:val="00DC3943"/>
    <w:rsid w:val="00DC3BA5"/>
    <w:rsid w:val="00DC3FFE"/>
    <w:rsid w:val="00DC418A"/>
    <w:rsid w:val="00DC4309"/>
    <w:rsid w:val="00DC4716"/>
    <w:rsid w:val="00DC482C"/>
    <w:rsid w:val="00DC48E9"/>
    <w:rsid w:val="00DC4903"/>
    <w:rsid w:val="00DC4B99"/>
    <w:rsid w:val="00DC4D3F"/>
    <w:rsid w:val="00DC4E65"/>
    <w:rsid w:val="00DC4F49"/>
    <w:rsid w:val="00DC50CE"/>
    <w:rsid w:val="00DC5255"/>
    <w:rsid w:val="00DC5B02"/>
    <w:rsid w:val="00DC5C0D"/>
    <w:rsid w:val="00DC5E0F"/>
    <w:rsid w:val="00DC628F"/>
    <w:rsid w:val="00DC6439"/>
    <w:rsid w:val="00DC65E8"/>
    <w:rsid w:val="00DC65FB"/>
    <w:rsid w:val="00DC667F"/>
    <w:rsid w:val="00DC69A9"/>
    <w:rsid w:val="00DC6DF8"/>
    <w:rsid w:val="00DC702C"/>
    <w:rsid w:val="00DC71BB"/>
    <w:rsid w:val="00DC7300"/>
    <w:rsid w:val="00DC7321"/>
    <w:rsid w:val="00DC7544"/>
    <w:rsid w:val="00DC76C0"/>
    <w:rsid w:val="00DC7877"/>
    <w:rsid w:val="00DC7A43"/>
    <w:rsid w:val="00DC7CDA"/>
    <w:rsid w:val="00DD079A"/>
    <w:rsid w:val="00DD0A17"/>
    <w:rsid w:val="00DD0D7B"/>
    <w:rsid w:val="00DD0D9D"/>
    <w:rsid w:val="00DD0DAB"/>
    <w:rsid w:val="00DD114F"/>
    <w:rsid w:val="00DD1309"/>
    <w:rsid w:val="00DD1391"/>
    <w:rsid w:val="00DD16E8"/>
    <w:rsid w:val="00DD17B9"/>
    <w:rsid w:val="00DD18B9"/>
    <w:rsid w:val="00DD1DD7"/>
    <w:rsid w:val="00DD1DF8"/>
    <w:rsid w:val="00DD1E26"/>
    <w:rsid w:val="00DD1E4E"/>
    <w:rsid w:val="00DD1F66"/>
    <w:rsid w:val="00DD278F"/>
    <w:rsid w:val="00DD2BD9"/>
    <w:rsid w:val="00DD3040"/>
    <w:rsid w:val="00DD32B1"/>
    <w:rsid w:val="00DD3334"/>
    <w:rsid w:val="00DD3374"/>
    <w:rsid w:val="00DD3AB8"/>
    <w:rsid w:val="00DD3B14"/>
    <w:rsid w:val="00DD3FFB"/>
    <w:rsid w:val="00DD423F"/>
    <w:rsid w:val="00DD450B"/>
    <w:rsid w:val="00DD45CC"/>
    <w:rsid w:val="00DD4B5B"/>
    <w:rsid w:val="00DD4C54"/>
    <w:rsid w:val="00DD4C9F"/>
    <w:rsid w:val="00DD51F5"/>
    <w:rsid w:val="00DD5B47"/>
    <w:rsid w:val="00DD6202"/>
    <w:rsid w:val="00DD6FED"/>
    <w:rsid w:val="00DD70A8"/>
    <w:rsid w:val="00DD735A"/>
    <w:rsid w:val="00DD75CF"/>
    <w:rsid w:val="00DD7AE6"/>
    <w:rsid w:val="00DD7B3B"/>
    <w:rsid w:val="00DD7D72"/>
    <w:rsid w:val="00DD7E10"/>
    <w:rsid w:val="00DD7FA6"/>
    <w:rsid w:val="00DD7FEE"/>
    <w:rsid w:val="00DE0429"/>
    <w:rsid w:val="00DE0A37"/>
    <w:rsid w:val="00DE1286"/>
    <w:rsid w:val="00DE12D6"/>
    <w:rsid w:val="00DE1556"/>
    <w:rsid w:val="00DE1645"/>
    <w:rsid w:val="00DE16F2"/>
    <w:rsid w:val="00DE1764"/>
    <w:rsid w:val="00DE17AE"/>
    <w:rsid w:val="00DE2363"/>
    <w:rsid w:val="00DE24CB"/>
    <w:rsid w:val="00DE261E"/>
    <w:rsid w:val="00DE2685"/>
    <w:rsid w:val="00DE2811"/>
    <w:rsid w:val="00DE2D4D"/>
    <w:rsid w:val="00DE2E34"/>
    <w:rsid w:val="00DE2E60"/>
    <w:rsid w:val="00DE2F94"/>
    <w:rsid w:val="00DE33E2"/>
    <w:rsid w:val="00DE380A"/>
    <w:rsid w:val="00DE391C"/>
    <w:rsid w:val="00DE3B66"/>
    <w:rsid w:val="00DE3BFD"/>
    <w:rsid w:val="00DE3E0E"/>
    <w:rsid w:val="00DE3FC7"/>
    <w:rsid w:val="00DE4302"/>
    <w:rsid w:val="00DE4645"/>
    <w:rsid w:val="00DE46E8"/>
    <w:rsid w:val="00DE4700"/>
    <w:rsid w:val="00DE4780"/>
    <w:rsid w:val="00DE47A4"/>
    <w:rsid w:val="00DE481B"/>
    <w:rsid w:val="00DE4BC7"/>
    <w:rsid w:val="00DE4C71"/>
    <w:rsid w:val="00DE4DE8"/>
    <w:rsid w:val="00DE4E15"/>
    <w:rsid w:val="00DE51A9"/>
    <w:rsid w:val="00DE52A4"/>
    <w:rsid w:val="00DE53A6"/>
    <w:rsid w:val="00DE55CD"/>
    <w:rsid w:val="00DE59C1"/>
    <w:rsid w:val="00DE5E3E"/>
    <w:rsid w:val="00DE5E7B"/>
    <w:rsid w:val="00DE61C3"/>
    <w:rsid w:val="00DE6570"/>
    <w:rsid w:val="00DE674D"/>
    <w:rsid w:val="00DE6AEB"/>
    <w:rsid w:val="00DE6C7C"/>
    <w:rsid w:val="00DE6F43"/>
    <w:rsid w:val="00DE7422"/>
    <w:rsid w:val="00DE746A"/>
    <w:rsid w:val="00DE7896"/>
    <w:rsid w:val="00DE7EA1"/>
    <w:rsid w:val="00DE7EF3"/>
    <w:rsid w:val="00DF007A"/>
    <w:rsid w:val="00DF013C"/>
    <w:rsid w:val="00DF0166"/>
    <w:rsid w:val="00DF08D1"/>
    <w:rsid w:val="00DF099A"/>
    <w:rsid w:val="00DF0A1A"/>
    <w:rsid w:val="00DF0AB5"/>
    <w:rsid w:val="00DF0BE9"/>
    <w:rsid w:val="00DF0F1A"/>
    <w:rsid w:val="00DF0F40"/>
    <w:rsid w:val="00DF10E8"/>
    <w:rsid w:val="00DF1248"/>
    <w:rsid w:val="00DF1312"/>
    <w:rsid w:val="00DF1465"/>
    <w:rsid w:val="00DF1641"/>
    <w:rsid w:val="00DF1996"/>
    <w:rsid w:val="00DF1AA8"/>
    <w:rsid w:val="00DF1CF1"/>
    <w:rsid w:val="00DF2332"/>
    <w:rsid w:val="00DF28C0"/>
    <w:rsid w:val="00DF28F1"/>
    <w:rsid w:val="00DF2944"/>
    <w:rsid w:val="00DF2A2E"/>
    <w:rsid w:val="00DF2AE0"/>
    <w:rsid w:val="00DF2F10"/>
    <w:rsid w:val="00DF3008"/>
    <w:rsid w:val="00DF3118"/>
    <w:rsid w:val="00DF315B"/>
    <w:rsid w:val="00DF3186"/>
    <w:rsid w:val="00DF34C6"/>
    <w:rsid w:val="00DF34EE"/>
    <w:rsid w:val="00DF365C"/>
    <w:rsid w:val="00DF3C16"/>
    <w:rsid w:val="00DF3CE1"/>
    <w:rsid w:val="00DF3FE0"/>
    <w:rsid w:val="00DF41B0"/>
    <w:rsid w:val="00DF4292"/>
    <w:rsid w:val="00DF4870"/>
    <w:rsid w:val="00DF4BFD"/>
    <w:rsid w:val="00DF4EB6"/>
    <w:rsid w:val="00DF4EE0"/>
    <w:rsid w:val="00DF5090"/>
    <w:rsid w:val="00DF51B0"/>
    <w:rsid w:val="00DF5287"/>
    <w:rsid w:val="00DF52B1"/>
    <w:rsid w:val="00DF53D8"/>
    <w:rsid w:val="00DF5AFF"/>
    <w:rsid w:val="00DF5BB4"/>
    <w:rsid w:val="00DF5C0F"/>
    <w:rsid w:val="00DF5C72"/>
    <w:rsid w:val="00DF5C98"/>
    <w:rsid w:val="00DF5E5B"/>
    <w:rsid w:val="00DF624B"/>
    <w:rsid w:val="00DF638B"/>
    <w:rsid w:val="00DF63E8"/>
    <w:rsid w:val="00DF650C"/>
    <w:rsid w:val="00DF66BF"/>
    <w:rsid w:val="00DF6772"/>
    <w:rsid w:val="00DF6EFF"/>
    <w:rsid w:val="00DF70B4"/>
    <w:rsid w:val="00DF7294"/>
    <w:rsid w:val="00DF735D"/>
    <w:rsid w:val="00DF784E"/>
    <w:rsid w:val="00DF7D18"/>
    <w:rsid w:val="00DF7DC9"/>
    <w:rsid w:val="00DF7DE1"/>
    <w:rsid w:val="00E0023C"/>
    <w:rsid w:val="00E002DD"/>
    <w:rsid w:val="00E013CD"/>
    <w:rsid w:val="00E0146C"/>
    <w:rsid w:val="00E0154C"/>
    <w:rsid w:val="00E017A9"/>
    <w:rsid w:val="00E017E0"/>
    <w:rsid w:val="00E019F6"/>
    <w:rsid w:val="00E01AD6"/>
    <w:rsid w:val="00E0237C"/>
    <w:rsid w:val="00E0285E"/>
    <w:rsid w:val="00E029EE"/>
    <w:rsid w:val="00E03008"/>
    <w:rsid w:val="00E0312C"/>
    <w:rsid w:val="00E036A5"/>
    <w:rsid w:val="00E03855"/>
    <w:rsid w:val="00E03BE6"/>
    <w:rsid w:val="00E03D80"/>
    <w:rsid w:val="00E03DF0"/>
    <w:rsid w:val="00E03EA9"/>
    <w:rsid w:val="00E0413C"/>
    <w:rsid w:val="00E047B2"/>
    <w:rsid w:val="00E04B54"/>
    <w:rsid w:val="00E04C21"/>
    <w:rsid w:val="00E04D1D"/>
    <w:rsid w:val="00E04F40"/>
    <w:rsid w:val="00E05355"/>
    <w:rsid w:val="00E05EA3"/>
    <w:rsid w:val="00E0625B"/>
    <w:rsid w:val="00E06591"/>
    <w:rsid w:val="00E06792"/>
    <w:rsid w:val="00E06EAA"/>
    <w:rsid w:val="00E06F3B"/>
    <w:rsid w:val="00E07146"/>
    <w:rsid w:val="00E0722E"/>
    <w:rsid w:val="00E07916"/>
    <w:rsid w:val="00E079DB"/>
    <w:rsid w:val="00E07C34"/>
    <w:rsid w:val="00E07CF0"/>
    <w:rsid w:val="00E10871"/>
    <w:rsid w:val="00E1121D"/>
    <w:rsid w:val="00E112C5"/>
    <w:rsid w:val="00E1189A"/>
    <w:rsid w:val="00E11A61"/>
    <w:rsid w:val="00E11B11"/>
    <w:rsid w:val="00E11C56"/>
    <w:rsid w:val="00E11E78"/>
    <w:rsid w:val="00E1201C"/>
    <w:rsid w:val="00E1256E"/>
    <w:rsid w:val="00E125D7"/>
    <w:rsid w:val="00E12655"/>
    <w:rsid w:val="00E12661"/>
    <w:rsid w:val="00E128EF"/>
    <w:rsid w:val="00E12A8F"/>
    <w:rsid w:val="00E1305F"/>
    <w:rsid w:val="00E13176"/>
    <w:rsid w:val="00E134D6"/>
    <w:rsid w:val="00E13765"/>
    <w:rsid w:val="00E13B9C"/>
    <w:rsid w:val="00E13E39"/>
    <w:rsid w:val="00E13ECD"/>
    <w:rsid w:val="00E14189"/>
    <w:rsid w:val="00E14377"/>
    <w:rsid w:val="00E1447B"/>
    <w:rsid w:val="00E14539"/>
    <w:rsid w:val="00E14A23"/>
    <w:rsid w:val="00E14A8B"/>
    <w:rsid w:val="00E14A9E"/>
    <w:rsid w:val="00E14D00"/>
    <w:rsid w:val="00E151D5"/>
    <w:rsid w:val="00E15942"/>
    <w:rsid w:val="00E15B0C"/>
    <w:rsid w:val="00E15B6D"/>
    <w:rsid w:val="00E15B88"/>
    <w:rsid w:val="00E15BBC"/>
    <w:rsid w:val="00E15D27"/>
    <w:rsid w:val="00E16272"/>
    <w:rsid w:val="00E1661C"/>
    <w:rsid w:val="00E1708C"/>
    <w:rsid w:val="00E1725B"/>
    <w:rsid w:val="00E17385"/>
    <w:rsid w:val="00E175C5"/>
    <w:rsid w:val="00E1770B"/>
    <w:rsid w:val="00E178AC"/>
    <w:rsid w:val="00E178E1"/>
    <w:rsid w:val="00E17ADF"/>
    <w:rsid w:val="00E2000A"/>
    <w:rsid w:val="00E20184"/>
    <w:rsid w:val="00E20834"/>
    <w:rsid w:val="00E209F0"/>
    <w:rsid w:val="00E20A2B"/>
    <w:rsid w:val="00E20A84"/>
    <w:rsid w:val="00E20ABA"/>
    <w:rsid w:val="00E20B6F"/>
    <w:rsid w:val="00E20B95"/>
    <w:rsid w:val="00E20FC1"/>
    <w:rsid w:val="00E2106A"/>
    <w:rsid w:val="00E21348"/>
    <w:rsid w:val="00E21522"/>
    <w:rsid w:val="00E21772"/>
    <w:rsid w:val="00E217BB"/>
    <w:rsid w:val="00E2184D"/>
    <w:rsid w:val="00E21928"/>
    <w:rsid w:val="00E21F19"/>
    <w:rsid w:val="00E2228F"/>
    <w:rsid w:val="00E22471"/>
    <w:rsid w:val="00E227BE"/>
    <w:rsid w:val="00E22B4D"/>
    <w:rsid w:val="00E235B3"/>
    <w:rsid w:val="00E236BE"/>
    <w:rsid w:val="00E237DA"/>
    <w:rsid w:val="00E23CAB"/>
    <w:rsid w:val="00E23E89"/>
    <w:rsid w:val="00E24383"/>
    <w:rsid w:val="00E24416"/>
    <w:rsid w:val="00E244B2"/>
    <w:rsid w:val="00E24A9B"/>
    <w:rsid w:val="00E24B2E"/>
    <w:rsid w:val="00E24B6E"/>
    <w:rsid w:val="00E24DAB"/>
    <w:rsid w:val="00E24DD7"/>
    <w:rsid w:val="00E24F97"/>
    <w:rsid w:val="00E250FC"/>
    <w:rsid w:val="00E2588F"/>
    <w:rsid w:val="00E25B51"/>
    <w:rsid w:val="00E25DDA"/>
    <w:rsid w:val="00E25EDF"/>
    <w:rsid w:val="00E26018"/>
    <w:rsid w:val="00E261CF"/>
    <w:rsid w:val="00E26305"/>
    <w:rsid w:val="00E264B6"/>
    <w:rsid w:val="00E26513"/>
    <w:rsid w:val="00E26518"/>
    <w:rsid w:val="00E26695"/>
    <w:rsid w:val="00E2687F"/>
    <w:rsid w:val="00E26900"/>
    <w:rsid w:val="00E26A1B"/>
    <w:rsid w:val="00E26D3B"/>
    <w:rsid w:val="00E26F5E"/>
    <w:rsid w:val="00E26FC2"/>
    <w:rsid w:val="00E2797E"/>
    <w:rsid w:val="00E308D8"/>
    <w:rsid w:val="00E3098C"/>
    <w:rsid w:val="00E3098F"/>
    <w:rsid w:val="00E309A5"/>
    <w:rsid w:val="00E30B21"/>
    <w:rsid w:val="00E30B81"/>
    <w:rsid w:val="00E30CE4"/>
    <w:rsid w:val="00E30DF0"/>
    <w:rsid w:val="00E30E48"/>
    <w:rsid w:val="00E3127A"/>
    <w:rsid w:val="00E3132E"/>
    <w:rsid w:val="00E31366"/>
    <w:rsid w:val="00E3189A"/>
    <w:rsid w:val="00E31A0E"/>
    <w:rsid w:val="00E31E23"/>
    <w:rsid w:val="00E3213E"/>
    <w:rsid w:val="00E3234A"/>
    <w:rsid w:val="00E3236B"/>
    <w:rsid w:val="00E32394"/>
    <w:rsid w:val="00E3255D"/>
    <w:rsid w:val="00E328EC"/>
    <w:rsid w:val="00E32F23"/>
    <w:rsid w:val="00E33434"/>
    <w:rsid w:val="00E337B2"/>
    <w:rsid w:val="00E33B7C"/>
    <w:rsid w:val="00E34861"/>
    <w:rsid w:val="00E34B6E"/>
    <w:rsid w:val="00E34BBD"/>
    <w:rsid w:val="00E35165"/>
    <w:rsid w:val="00E351F2"/>
    <w:rsid w:val="00E355E3"/>
    <w:rsid w:val="00E35622"/>
    <w:rsid w:val="00E3573F"/>
    <w:rsid w:val="00E358DB"/>
    <w:rsid w:val="00E358F8"/>
    <w:rsid w:val="00E359D1"/>
    <w:rsid w:val="00E35D27"/>
    <w:rsid w:val="00E35D29"/>
    <w:rsid w:val="00E36155"/>
    <w:rsid w:val="00E36192"/>
    <w:rsid w:val="00E361B2"/>
    <w:rsid w:val="00E362C4"/>
    <w:rsid w:val="00E3673B"/>
    <w:rsid w:val="00E36A85"/>
    <w:rsid w:val="00E36AA9"/>
    <w:rsid w:val="00E36FBA"/>
    <w:rsid w:val="00E370F2"/>
    <w:rsid w:val="00E3718E"/>
    <w:rsid w:val="00E37286"/>
    <w:rsid w:val="00E3744C"/>
    <w:rsid w:val="00E379AE"/>
    <w:rsid w:val="00E37A50"/>
    <w:rsid w:val="00E37A87"/>
    <w:rsid w:val="00E37BE5"/>
    <w:rsid w:val="00E37CBE"/>
    <w:rsid w:val="00E402D6"/>
    <w:rsid w:val="00E40344"/>
    <w:rsid w:val="00E403D8"/>
    <w:rsid w:val="00E4055F"/>
    <w:rsid w:val="00E4096B"/>
    <w:rsid w:val="00E40AE3"/>
    <w:rsid w:val="00E40C83"/>
    <w:rsid w:val="00E411B5"/>
    <w:rsid w:val="00E41901"/>
    <w:rsid w:val="00E41B42"/>
    <w:rsid w:val="00E41E3D"/>
    <w:rsid w:val="00E41FD9"/>
    <w:rsid w:val="00E422EC"/>
    <w:rsid w:val="00E4256C"/>
    <w:rsid w:val="00E428C9"/>
    <w:rsid w:val="00E42C25"/>
    <w:rsid w:val="00E42ED3"/>
    <w:rsid w:val="00E431F7"/>
    <w:rsid w:val="00E434BC"/>
    <w:rsid w:val="00E43515"/>
    <w:rsid w:val="00E4379D"/>
    <w:rsid w:val="00E438F6"/>
    <w:rsid w:val="00E43A80"/>
    <w:rsid w:val="00E43F32"/>
    <w:rsid w:val="00E43FFC"/>
    <w:rsid w:val="00E442A3"/>
    <w:rsid w:val="00E447CB"/>
    <w:rsid w:val="00E4502A"/>
    <w:rsid w:val="00E4519E"/>
    <w:rsid w:val="00E451CD"/>
    <w:rsid w:val="00E45400"/>
    <w:rsid w:val="00E45588"/>
    <w:rsid w:val="00E455DC"/>
    <w:rsid w:val="00E45970"/>
    <w:rsid w:val="00E45AFB"/>
    <w:rsid w:val="00E45B6D"/>
    <w:rsid w:val="00E45FA0"/>
    <w:rsid w:val="00E46702"/>
    <w:rsid w:val="00E46914"/>
    <w:rsid w:val="00E46EE8"/>
    <w:rsid w:val="00E46F26"/>
    <w:rsid w:val="00E471E7"/>
    <w:rsid w:val="00E472DB"/>
    <w:rsid w:val="00E47397"/>
    <w:rsid w:val="00E474DC"/>
    <w:rsid w:val="00E479E8"/>
    <w:rsid w:val="00E47E6B"/>
    <w:rsid w:val="00E501B2"/>
    <w:rsid w:val="00E50597"/>
    <w:rsid w:val="00E50927"/>
    <w:rsid w:val="00E5092D"/>
    <w:rsid w:val="00E50B5B"/>
    <w:rsid w:val="00E50EE7"/>
    <w:rsid w:val="00E51032"/>
    <w:rsid w:val="00E514E7"/>
    <w:rsid w:val="00E5165A"/>
    <w:rsid w:val="00E516E1"/>
    <w:rsid w:val="00E5193A"/>
    <w:rsid w:val="00E51ACD"/>
    <w:rsid w:val="00E52028"/>
    <w:rsid w:val="00E52200"/>
    <w:rsid w:val="00E52AA0"/>
    <w:rsid w:val="00E52D10"/>
    <w:rsid w:val="00E5319B"/>
    <w:rsid w:val="00E531C3"/>
    <w:rsid w:val="00E537D7"/>
    <w:rsid w:val="00E53931"/>
    <w:rsid w:val="00E53A23"/>
    <w:rsid w:val="00E53B8D"/>
    <w:rsid w:val="00E53BB2"/>
    <w:rsid w:val="00E53CD0"/>
    <w:rsid w:val="00E53E02"/>
    <w:rsid w:val="00E53F2E"/>
    <w:rsid w:val="00E541B6"/>
    <w:rsid w:val="00E54798"/>
    <w:rsid w:val="00E547B4"/>
    <w:rsid w:val="00E54A29"/>
    <w:rsid w:val="00E54AC3"/>
    <w:rsid w:val="00E54B2F"/>
    <w:rsid w:val="00E54C0B"/>
    <w:rsid w:val="00E54D4D"/>
    <w:rsid w:val="00E55492"/>
    <w:rsid w:val="00E556BD"/>
    <w:rsid w:val="00E5597C"/>
    <w:rsid w:val="00E55B04"/>
    <w:rsid w:val="00E55DEA"/>
    <w:rsid w:val="00E56476"/>
    <w:rsid w:val="00E56612"/>
    <w:rsid w:val="00E5678B"/>
    <w:rsid w:val="00E567B6"/>
    <w:rsid w:val="00E56D50"/>
    <w:rsid w:val="00E56EE5"/>
    <w:rsid w:val="00E573A0"/>
    <w:rsid w:val="00E578AC"/>
    <w:rsid w:val="00E57ADE"/>
    <w:rsid w:val="00E57FAD"/>
    <w:rsid w:val="00E57FCA"/>
    <w:rsid w:val="00E600D7"/>
    <w:rsid w:val="00E600DE"/>
    <w:rsid w:val="00E60377"/>
    <w:rsid w:val="00E60420"/>
    <w:rsid w:val="00E60708"/>
    <w:rsid w:val="00E608A9"/>
    <w:rsid w:val="00E608F9"/>
    <w:rsid w:val="00E60A43"/>
    <w:rsid w:val="00E60ECB"/>
    <w:rsid w:val="00E616B6"/>
    <w:rsid w:val="00E61D95"/>
    <w:rsid w:val="00E61DB0"/>
    <w:rsid w:val="00E6224F"/>
    <w:rsid w:val="00E625CB"/>
    <w:rsid w:val="00E62670"/>
    <w:rsid w:val="00E63007"/>
    <w:rsid w:val="00E63201"/>
    <w:rsid w:val="00E63462"/>
    <w:rsid w:val="00E63BD6"/>
    <w:rsid w:val="00E63F3A"/>
    <w:rsid w:val="00E63F99"/>
    <w:rsid w:val="00E6429A"/>
    <w:rsid w:val="00E64389"/>
    <w:rsid w:val="00E645BC"/>
    <w:rsid w:val="00E64955"/>
    <w:rsid w:val="00E64D6E"/>
    <w:rsid w:val="00E64FB7"/>
    <w:rsid w:val="00E65208"/>
    <w:rsid w:val="00E65B85"/>
    <w:rsid w:val="00E65C6C"/>
    <w:rsid w:val="00E65EB2"/>
    <w:rsid w:val="00E661F5"/>
    <w:rsid w:val="00E6633F"/>
    <w:rsid w:val="00E663DA"/>
    <w:rsid w:val="00E6656F"/>
    <w:rsid w:val="00E6666E"/>
    <w:rsid w:val="00E6702D"/>
    <w:rsid w:val="00E6721D"/>
    <w:rsid w:val="00E67639"/>
    <w:rsid w:val="00E67671"/>
    <w:rsid w:val="00E67841"/>
    <w:rsid w:val="00E6788B"/>
    <w:rsid w:val="00E679B4"/>
    <w:rsid w:val="00E67BF8"/>
    <w:rsid w:val="00E67C0F"/>
    <w:rsid w:val="00E70431"/>
    <w:rsid w:val="00E7070A"/>
    <w:rsid w:val="00E70856"/>
    <w:rsid w:val="00E709BD"/>
    <w:rsid w:val="00E70A2F"/>
    <w:rsid w:val="00E70B14"/>
    <w:rsid w:val="00E70D66"/>
    <w:rsid w:val="00E7107E"/>
    <w:rsid w:val="00E71319"/>
    <w:rsid w:val="00E71A82"/>
    <w:rsid w:val="00E71BE0"/>
    <w:rsid w:val="00E71D1A"/>
    <w:rsid w:val="00E71D96"/>
    <w:rsid w:val="00E720E1"/>
    <w:rsid w:val="00E724A6"/>
    <w:rsid w:val="00E7280A"/>
    <w:rsid w:val="00E72B9F"/>
    <w:rsid w:val="00E72C38"/>
    <w:rsid w:val="00E72DB1"/>
    <w:rsid w:val="00E73213"/>
    <w:rsid w:val="00E7324B"/>
    <w:rsid w:val="00E7327D"/>
    <w:rsid w:val="00E7340E"/>
    <w:rsid w:val="00E73745"/>
    <w:rsid w:val="00E73AEB"/>
    <w:rsid w:val="00E73CA0"/>
    <w:rsid w:val="00E74131"/>
    <w:rsid w:val="00E74480"/>
    <w:rsid w:val="00E7456C"/>
    <w:rsid w:val="00E74869"/>
    <w:rsid w:val="00E748A8"/>
    <w:rsid w:val="00E74B4A"/>
    <w:rsid w:val="00E74BDA"/>
    <w:rsid w:val="00E74E57"/>
    <w:rsid w:val="00E74F8F"/>
    <w:rsid w:val="00E7514D"/>
    <w:rsid w:val="00E7528D"/>
    <w:rsid w:val="00E75732"/>
    <w:rsid w:val="00E75D54"/>
    <w:rsid w:val="00E75E3D"/>
    <w:rsid w:val="00E75EC7"/>
    <w:rsid w:val="00E75F2A"/>
    <w:rsid w:val="00E760C6"/>
    <w:rsid w:val="00E76214"/>
    <w:rsid w:val="00E76539"/>
    <w:rsid w:val="00E765EA"/>
    <w:rsid w:val="00E76685"/>
    <w:rsid w:val="00E76762"/>
    <w:rsid w:val="00E76E27"/>
    <w:rsid w:val="00E7715A"/>
    <w:rsid w:val="00E77289"/>
    <w:rsid w:val="00E7731B"/>
    <w:rsid w:val="00E7751A"/>
    <w:rsid w:val="00E77680"/>
    <w:rsid w:val="00E776CF"/>
    <w:rsid w:val="00E7798D"/>
    <w:rsid w:val="00E77EA2"/>
    <w:rsid w:val="00E80003"/>
    <w:rsid w:val="00E800A9"/>
    <w:rsid w:val="00E800D4"/>
    <w:rsid w:val="00E805FA"/>
    <w:rsid w:val="00E80706"/>
    <w:rsid w:val="00E80ADF"/>
    <w:rsid w:val="00E80B37"/>
    <w:rsid w:val="00E80F45"/>
    <w:rsid w:val="00E81494"/>
    <w:rsid w:val="00E815B6"/>
    <w:rsid w:val="00E8208A"/>
    <w:rsid w:val="00E82429"/>
    <w:rsid w:val="00E82474"/>
    <w:rsid w:val="00E82537"/>
    <w:rsid w:val="00E82619"/>
    <w:rsid w:val="00E827E9"/>
    <w:rsid w:val="00E8280B"/>
    <w:rsid w:val="00E828CA"/>
    <w:rsid w:val="00E82C3D"/>
    <w:rsid w:val="00E830C3"/>
    <w:rsid w:val="00E83431"/>
    <w:rsid w:val="00E836DA"/>
    <w:rsid w:val="00E838CF"/>
    <w:rsid w:val="00E83979"/>
    <w:rsid w:val="00E839BB"/>
    <w:rsid w:val="00E83B01"/>
    <w:rsid w:val="00E83B08"/>
    <w:rsid w:val="00E83E86"/>
    <w:rsid w:val="00E83F17"/>
    <w:rsid w:val="00E843FD"/>
    <w:rsid w:val="00E84D3C"/>
    <w:rsid w:val="00E855FF"/>
    <w:rsid w:val="00E85E9B"/>
    <w:rsid w:val="00E85F7A"/>
    <w:rsid w:val="00E86038"/>
    <w:rsid w:val="00E864EC"/>
    <w:rsid w:val="00E86749"/>
    <w:rsid w:val="00E869E2"/>
    <w:rsid w:val="00E86BC3"/>
    <w:rsid w:val="00E86C1E"/>
    <w:rsid w:val="00E87067"/>
    <w:rsid w:val="00E87112"/>
    <w:rsid w:val="00E87172"/>
    <w:rsid w:val="00E87260"/>
    <w:rsid w:val="00E87266"/>
    <w:rsid w:val="00E8748B"/>
    <w:rsid w:val="00E878D9"/>
    <w:rsid w:val="00E87915"/>
    <w:rsid w:val="00E87CBE"/>
    <w:rsid w:val="00E9006D"/>
    <w:rsid w:val="00E90524"/>
    <w:rsid w:val="00E90594"/>
    <w:rsid w:val="00E90B31"/>
    <w:rsid w:val="00E910FF"/>
    <w:rsid w:val="00E91384"/>
    <w:rsid w:val="00E91A91"/>
    <w:rsid w:val="00E91CA3"/>
    <w:rsid w:val="00E91EBE"/>
    <w:rsid w:val="00E92430"/>
    <w:rsid w:val="00E92514"/>
    <w:rsid w:val="00E928AF"/>
    <w:rsid w:val="00E92C6C"/>
    <w:rsid w:val="00E931B0"/>
    <w:rsid w:val="00E9354E"/>
    <w:rsid w:val="00E9355E"/>
    <w:rsid w:val="00E935BE"/>
    <w:rsid w:val="00E935CD"/>
    <w:rsid w:val="00E9422B"/>
    <w:rsid w:val="00E944B7"/>
    <w:rsid w:val="00E94639"/>
    <w:rsid w:val="00E94698"/>
    <w:rsid w:val="00E94F27"/>
    <w:rsid w:val="00E94F45"/>
    <w:rsid w:val="00E952C3"/>
    <w:rsid w:val="00E9558B"/>
    <w:rsid w:val="00E9585C"/>
    <w:rsid w:val="00E96466"/>
    <w:rsid w:val="00E965A4"/>
    <w:rsid w:val="00E96615"/>
    <w:rsid w:val="00E9678E"/>
    <w:rsid w:val="00E96904"/>
    <w:rsid w:val="00E96CC9"/>
    <w:rsid w:val="00E9704D"/>
    <w:rsid w:val="00E97878"/>
    <w:rsid w:val="00E97919"/>
    <w:rsid w:val="00E97B20"/>
    <w:rsid w:val="00EA0101"/>
    <w:rsid w:val="00EA01BB"/>
    <w:rsid w:val="00EA0222"/>
    <w:rsid w:val="00EA048B"/>
    <w:rsid w:val="00EA05AC"/>
    <w:rsid w:val="00EA0A9B"/>
    <w:rsid w:val="00EA0AB9"/>
    <w:rsid w:val="00EA0B82"/>
    <w:rsid w:val="00EA0DDA"/>
    <w:rsid w:val="00EA0EA4"/>
    <w:rsid w:val="00EA117A"/>
    <w:rsid w:val="00EA117B"/>
    <w:rsid w:val="00EA1788"/>
    <w:rsid w:val="00EA1961"/>
    <w:rsid w:val="00EA1C45"/>
    <w:rsid w:val="00EA1D16"/>
    <w:rsid w:val="00EA22BD"/>
    <w:rsid w:val="00EA2301"/>
    <w:rsid w:val="00EA2683"/>
    <w:rsid w:val="00EA278E"/>
    <w:rsid w:val="00EA28F6"/>
    <w:rsid w:val="00EA2F04"/>
    <w:rsid w:val="00EA30BD"/>
    <w:rsid w:val="00EA352C"/>
    <w:rsid w:val="00EA36E2"/>
    <w:rsid w:val="00EA3710"/>
    <w:rsid w:val="00EA38BE"/>
    <w:rsid w:val="00EA3A4D"/>
    <w:rsid w:val="00EA3CE3"/>
    <w:rsid w:val="00EA3F5D"/>
    <w:rsid w:val="00EA3F8F"/>
    <w:rsid w:val="00EA4004"/>
    <w:rsid w:val="00EA402F"/>
    <w:rsid w:val="00EA4044"/>
    <w:rsid w:val="00EA40E7"/>
    <w:rsid w:val="00EA4534"/>
    <w:rsid w:val="00EA4988"/>
    <w:rsid w:val="00EA501F"/>
    <w:rsid w:val="00EA525A"/>
    <w:rsid w:val="00EA554E"/>
    <w:rsid w:val="00EA5779"/>
    <w:rsid w:val="00EA5787"/>
    <w:rsid w:val="00EA5BDF"/>
    <w:rsid w:val="00EA5C5E"/>
    <w:rsid w:val="00EA5F29"/>
    <w:rsid w:val="00EA61B5"/>
    <w:rsid w:val="00EA633E"/>
    <w:rsid w:val="00EA650F"/>
    <w:rsid w:val="00EA6854"/>
    <w:rsid w:val="00EA69E7"/>
    <w:rsid w:val="00EA6C04"/>
    <w:rsid w:val="00EA6C65"/>
    <w:rsid w:val="00EA6CBF"/>
    <w:rsid w:val="00EA6E67"/>
    <w:rsid w:val="00EA6E77"/>
    <w:rsid w:val="00EA7179"/>
    <w:rsid w:val="00EA74C8"/>
    <w:rsid w:val="00EA7626"/>
    <w:rsid w:val="00EA77E5"/>
    <w:rsid w:val="00EA7E56"/>
    <w:rsid w:val="00EB020C"/>
    <w:rsid w:val="00EB0CEE"/>
    <w:rsid w:val="00EB0D77"/>
    <w:rsid w:val="00EB1BE4"/>
    <w:rsid w:val="00EB1C18"/>
    <w:rsid w:val="00EB2231"/>
    <w:rsid w:val="00EB223E"/>
    <w:rsid w:val="00EB259C"/>
    <w:rsid w:val="00EB2C56"/>
    <w:rsid w:val="00EB2D82"/>
    <w:rsid w:val="00EB3280"/>
    <w:rsid w:val="00EB351D"/>
    <w:rsid w:val="00EB3640"/>
    <w:rsid w:val="00EB3B71"/>
    <w:rsid w:val="00EB3C77"/>
    <w:rsid w:val="00EB42DD"/>
    <w:rsid w:val="00EB4679"/>
    <w:rsid w:val="00EB4932"/>
    <w:rsid w:val="00EB4D92"/>
    <w:rsid w:val="00EB537E"/>
    <w:rsid w:val="00EB5610"/>
    <w:rsid w:val="00EB5A1C"/>
    <w:rsid w:val="00EB5AA6"/>
    <w:rsid w:val="00EB5BD7"/>
    <w:rsid w:val="00EB5D55"/>
    <w:rsid w:val="00EB5F02"/>
    <w:rsid w:val="00EB6464"/>
    <w:rsid w:val="00EB6471"/>
    <w:rsid w:val="00EB648E"/>
    <w:rsid w:val="00EB7000"/>
    <w:rsid w:val="00EB71AA"/>
    <w:rsid w:val="00EB73CC"/>
    <w:rsid w:val="00EB73FA"/>
    <w:rsid w:val="00EB743F"/>
    <w:rsid w:val="00EB74FC"/>
    <w:rsid w:val="00EB7508"/>
    <w:rsid w:val="00EB759A"/>
    <w:rsid w:val="00EB75BD"/>
    <w:rsid w:val="00EB7B0E"/>
    <w:rsid w:val="00EB7B4A"/>
    <w:rsid w:val="00EC017D"/>
    <w:rsid w:val="00EC03E9"/>
    <w:rsid w:val="00EC04F5"/>
    <w:rsid w:val="00EC08A4"/>
    <w:rsid w:val="00EC0F93"/>
    <w:rsid w:val="00EC0FEB"/>
    <w:rsid w:val="00EC1084"/>
    <w:rsid w:val="00EC120A"/>
    <w:rsid w:val="00EC152F"/>
    <w:rsid w:val="00EC16C3"/>
    <w:rsid w:val="00EC192A"/>
    <w:rsid w:val="00EC1CD8"/>
    <w:rsid w:val="00EC1FFE"/>
    <w:rsid w:val="00EC201B"/>
    <w:rsid w:val="00EC21DC"/>
    <w:rsid w:val="00EC225E"/>
    <w:rsid w:val="00EC24BA"/>
    <w:rsid w:val="00EC2568"/>
    <w:rsid w:val="00EC28AB"/>
    <w:rsid w:val="00EC28EE"/>
    <w:rsid w:val="00EC2945"/>
    <w:rsid w:val="00EC2AC7"/>
    <w:rsid w:val="00EC2B88"/>
    <w:rsid w:val="00EC2C31"/>
    <w:rsid w:val="00EC2D58"/>
    <w:rsid w:val="00EC30B9"/>
    <w:rsid w:val="00EC358D"/>
    <w:rsid w:val="00EC3CF2"/>
    <w:rsid w:val="00EC3DEF"/>
    <w:rsid w:val="00EC3E39"/>
    <w:rsid w:val="00EC3E6E"/>
    <w:rsid w:val="00EC4147"/>
    <w:rsid w:val="00EC4376"/>
    <w:rsid w:val="00EC459D"/>
    <w:rsid w:val="00EC462C"/>
    <w:rsid w:val="00EC47DA"/>
    <w:rsid w:val="00EC4949"/>
    <w:rsid w:val="00EC4BD1"/>
    <w:rsid w:val="00EC4BEF"/>
    <w:rsid w:val="00EC4C5E"/>
    <w:rsid w:val="00EC4E68"/>
    <w:rsid w:val="00EC52A2"/>
    <w:rsid w:val="00EC54D3"/>
    <w:rsid w:val="00EC5601"/>
    <w:rsid w:val="00EC563D"/>
    <w:rsid w:val="00EC609E"/>
    <w:rsid w:val="00EC63B8"/>
    <w:rsid w:val="00EC6D21"/>
    <w:rsid w:val="00EC71A9"/>
    <w:rsid w:val="00EC7327"/>
    <w:rsid w:val="00EC7370"/>
    <w:rsid w:val="00EC77D2"/>
    <w:rsid w:val="00EC77F2"/>
    <w:rsid w:val="00EC795C"/>
    <w:rsid w:val="00EC7968"/>
    <w:rsid w:val="00EC7978"/>
    <w:rsid w:val="00EC7BF5"/>
    <w:rsid w:val="00EC7C10"/>
    <w:rsid w:val="00EC7F5A"/>
    <w:rsid w:val="00ED048D"/>
    <w:rsid w:val="00ED0524"/>
    <w:rsid w:val="00ED0716"/>
    <w:rsid w:val="00ED0A98"/>
    <w:rsid w:val="00ED0AAA"/>
    <w:rsid w:val="00ED0D3D"/>
    <w:rsid w:val="00ED112C"/>
    <w:rsid w:val="00ED11DE"/>
    <w:rsid w:val="00ED13C9"/>
    <w:rsid w:val="00ED157F"/>
    <w:rsid w:val="00ED1852"/>
    <w:rsid w:val="00ED1A26"/>
    <w:rsid w:val="00ED1A6B"/>
    <w:rsid w:val="00ED1D8C"/>
    <w:rsid w:val="00ED1E03"/>
    <w:rsid w:val="00ED2161"/>
    <w:rsid w:val="00ED23CF"/>
    <w:rsid w:val="00ED2AD3"/>
    <w:rsid w:val="00ED2CD9"/>
    <w:rsid w:val="00ED2D38"/>
    <w:rsid w:val="00ED2DC9"/>
    <w:rsid w:val="00ED2F0C"/>
    <w:rsid w:val="00ED3108"/>
    <w:rsid w:val="00ED3231"/>
    <w:rsid w:val="00ED3CDD"/>
    <w:rsid w:val="00ED3E92"/>
    <w:rsid w:val="00ED40D7"/>
    <w:rsid w:val="00ED444B"/>
    <w:rsid w:val="00ED4541"/>
    <w:rsid w:val="00ED460A"/>
    <w:rsid w:val="00ED46F1"/>
    <w:rsid w:val="00ED4724"/>
    <w:rsid w:val="00ED48BD"/>
    <w:rsid w:val="00ED4A62"/>
    <w:rsid w:val="00ED4B0E"/>
    <w:rsid w:val="00ED4B9D"/>
    <w:rsid w:val="00ED4D65"/>
    <w:rsid w:val="00ED4E65"/>
    <w:rsid w:val="00ED4FC7"/>
    <w:rsid w:val="00ED5083"/>
    <w:rsid w:val="00ED549D"/>
    <w:rsid w:val="00ED551B"/>
    <w:rsid w:val="00ED58F8"/>
    <w:rsid w:val="00ED5939"/>
    <w:rsid w:val="00ED5EBB"/>
    <w:rsid w:val="00ED5F60"/>
    <w:rsid w:val="00ED63A6"/>
    <w:rsid w:val="00ED680E"/>
    <w:rsid w:val="00ED6B0C"/>
    <w:rsid w:val="00ED6EB7"/>
    <w:rsid w:val="00ED713F"/>
    <w:rsid w:val="00ED72BB"/>
    <w:rsid w:val="00ED73C0"/>
    <w:rsid w:val="00ED740E"/>
    <w:rsid w:val="00ED74AA"/>
    <w:rsid w:val="00ED756A"/>
    <w:rsid w:val="00ED7AF9"/>
    <w:rsid w:val="00EE0354"/>
    <w:rsid w:val="00EE03C8"/>
    <w:rsid w:val="00EE065C"/>
    <w:rsid w:val="00EE06D2"/>
    <w:rsid w:val="00EE086D"/>
    <w:rsid w:val="00EE09B5"/>
    <w:rsid w:val="00EE0FE3"/>
    <w:rsid w:val="00EE172D"/>
    <w:rsid w:val="00EE1853"/>
    <w:rsid w:val="00EE1859"/>
    <w:rsid w:val="00EE19B8"/>
    <w:rsid w:val="00EE1EF4"/>
    <w:rsid w:val="00EE1F26"/>
    <w:rsid w:val="00EE292D"/>
    <w:rsid w:val="00EE2AB0"/>
    <w:rsid w:val="00EE2CD4"/>
    <w:rsid w:val="00EE2F0C"/>
    <w:rsid w:val="00EE33C2"/>
    <w:rsid w:val="00EE3420"/>
    <w:rsid w:val="00EE36A3"/>
    <w:rsid w:val="00EE3B46"/>
    <w:rsid w:val="00EE3BC2"/>
    <w:rsid w:val="00EE3C6A"/>
    <w:rsid w:val="00EE3D5A"/>
    <w:rsid w:val="00EE3E1D"/>
    <w:rsid w:val="00EE412C"/>
    <w:rsid w:val="00EE475E"/>
    <w:rsid w:val="00EE4BBA"/>
    <w:rsid w:val="00EE4DA7"/>
    <w:rsid w:val="00EE56E0"/>
    <w:rsid w:val="00EE5888"/>
    <w:rsid w:val="00EE597D"/>
    <w:rsid w:val="00EE5B30"/>
    <w:rsid w:val="00EE5C53"/>
    <w:rsid w:val="00EE5D7F"/>
    <w:rsid w:val="00EE60E0"/>
    <w:rsid w:val="00EE633F"/>
    <w:rsid w:val="00EE6371"/>
    <w:rsid w:val="00EE6489"/>
    <w:rsid w:val="00EE64F0"/>
    <w:rsid w:val="00EE66FE"/>
    <w:rsid w:val="00EE6802"/>
    <w:rsid w:val="00EE6AF1"/>
    <w:rsid w:val="00EE7185"/>
    <w:rsid w:val="00EE7696"/>
    <w:rsid w:val="00EE7AB1"/>
    <w:rsid w:val="00EE7E61"/>
    <w:rsid w:val="00EE7F4D"/>
    <w:rsid w:val="00EF0105"/>
    <w:rsid w:val="00EF02D9"/>
    <w:rsid w:val="00EF07D5"/>
    <w:rsid w:val="00EF0AA1"/>
    <w:rsid w:val="00EF1184"/>
    <w:rsid w:val="00EF167B"/>
    <w:rsid w:val="00EF1853"/>
    <w:rsid w:val="00EF1C3A"/>
    <w:rsid w:val="00EF203D"/>
    <w:rsid w:val="00EF2124"/>
    <w:rsid w:val="00EF2143"/>
    <w:rsid w:val="00EF2608"/>
    <w:rsid w:val="00EF2632"/>
    <w:rsid w:val="00EF291F"/>
    <w:rsid w:val="00EF2A31"/>
    <w:rsid w:val="00EF2C74"/>
    <w:rsid w:val="00EF2F47"/>
    <w:rsid w:val="00EF33E1"/>
    <w:rsid w:val="00EF3D95"/>
    <w:rsid w:val="00EF3F9A"/>
    <w:rsid w:val="00EF4250"/>
    <w:rsid w:val="00EF43B9"/>
    <w:rsid w:val="00EF46AD"/>
    <w:rsid w:val="00EF4914"/>
    <w:rsid w:val="00EF4AD8"/>
    <w:rsid w:val="00EF4B12"/>
    <w:rsid w:val="00EF4B63"/>
    <w:rsid w:val="00EF5193"/>
    <w:rsid w:val="00EF5309"/>
    <w:rsid w:val="00EF540F"/>
    <w:rsid w:val="00EF5959"/>
    <w:rsid w:val="00EF5AA1"/>
    <w:rsid w:val="00EF5C56"/>
    <w:rsid w:val="00EF5C9F"/>
    <w:rsid w:val="00EF5D72"/>
    <w:rsid w:val="00EF64C0"/>
    <w:rsid w:val="00EF6A15"/>
    <w:rsid w:val="00EF6A37"/>
    <w:rsid w:val="00EF6BD1"/>
    <w:rsid w:val="00EF6D16"/>
    <w:rsid w:val="00EF6DFB"/>
    <w:rsid w:val="00EF6FAE"/>
    <w:rsid w:val="00EF707F"/>
    <w:rsid w:val="00EF7369"/>
    <w:rsid w:val="00EF73D6"/>
    <w:rsid w:val="00EF7AF2"/>
    <w:rsid w:val="00EF7CF8"/>
    <w:rsid w:val="00EF7D5D"/>
    <w:rsid w:val="00EF7E56"/>
    <w:rsid w:val="00F008ED"/>
    <w:rsid w:val="00F009D7"/>
    <w:rsid w:val="00F00BC3"/>
    <w:rsid w:val="00F00C49"/>
    <w:rsid w:val="00F00CE4"/>
    <w:rsid w:val="00F010FE"/>
    <w:rsid w:val="00F01912"/>
    <w:rsid w:val="00F024F6"/>
    <w:rsid w:val="00F024FF"/>
    <w:rsid w:val="00F028A7"/>
    <w:rsid w:val="00F02F89"/>
    <w:rsid w:val="00F02F9B"/>
    <w:rsid w:val="00F032D4"/>
    <w:rsid w:val="00F037BD"/>
    <w:rsid w:val="00F0397E"/>
    <w:rsid w:val="00F03D6B"/>
    <w:rsid w:val="00F03EF2"/>
    <w:rsid w:val="00F045CE"/>
    <w:rsid w:val="00F04762"/>
    <w:rsid w:val="00F04F29"/>
    <w:rsid w:val="00F04FDB"/>
    <w:rsid w:val="00F0501E"/>
    <w:rsid w:val="00F05042"/>
    <w:rsid w:val="00F05076"/>
    <w:rsid w:val="00F05166"/>
    <w:rsid w:val="00F05A2F"/>
    <w:rsid w:val="00F05BBE"/>
    <w:rsid w:val="00F05C76"/>
    <w:rsid w:val="00F05D7F"/>
    <w:rsid w:val="00F06032"/>
    <w:rsid w:val="00F060A6"/>
    <w:rsid w:val="00F0650E"/>
    <w:rsid w:val="00F075B4"/>
    <w:rsid w:val="00F07A7C"/>
    <w:rsid w:val="00F07C04"/>
    <w:rsid w:val="00F07D53"/>
    <w:rsid w:val="00F07DAD"/>
    <w:rsid w:val="00F07F73"/>
    <w:rsid w:val="00F1047D"/>
    <w:rsid w:val="00F1052D"/>
    <w:rsid w:val="00F10AB4"/>
    <w:rsid w:val="00F10AB9"/>
    <w:rsid w:val="00F10C7F"/>
    <w:rsid w:val="00F10EA5"/>
    <w:rsid w:val="00F10EBF"/>
    <w:rsid w:val="00F10FCE"/>
    <w:rsid w:val="00F1101B"/>
    <w:rsid w:val="00F110CD"/>
    <w:rsid w:val="00F111A4"/>
    <w:rsid w:val="00F11306"/>
    <w:rsid w:val="00F11746"/>
    <w:rsid w:val="00F11CEB"/>
    <w:rsid w:val="00F11F7B"/>
    <w:rsid w:val="00F12035"/>
    <w:rsid w:val="00F12478"/>
    <w:rsid w:val="00F12481"/>
    <w:rsid w:val="00F12513"/>
    <w:rsid w:val="00F1260C"/>
    <w:rsid w:val="00F12917"/>
    <w:rsid w:val="00F12990"/>
    <w:rsid w:val="00F12B11"/>
    <w:rsid w:val="00F12F90"/>
    <w:rsid w:val="00F12FF4"/>
    <w:rsid w:val="00F1326D"/>
    <w:rsid w:val="00F13370"/>
    <w:rsid w:val="00F1349A"/>
    <w:rsid w:val="00F13638"/>
    <w:rsid w:val="00F13666"/>
    <w:rsid w:val="00F13863"/>
    <w:rsid w:val="00F138DC"/>
    <w:rsid w:val="00F13B41"/>
    <w:rsid w:val="00F1402D"/>
    <w:rsid w:val="00F1425D"/>
    <w:rsid w:val="00F1475E"/>
    <w:rsid w:val="00F14C7D"/>
    <w:rsid w:val="00F14D99"/>
    <w:rsid w:val="00F15241"/>
    <w:rsid w:val="00F15444"/>
    <w:rsid w:val="00F15BEB"/>
    <w:rsid w:val="00F15D1D"/>
    <w:rsid w:val="00F15F74"/>
    <w:rsid w:val="00F167AE"/>
    <w:rsid w:val="00F16D7B"/>
    <w:rsid w:val="00F16E3F"/>
    <w:rsid w:val="00F1756D"/>
    <w:rsid w:val="00F200DB"/>
    <w:rsid w:val="00F201BF"/>
    <w:rsid w:val="00F2054F"/>
    <w:rsid w:val="00F20694"/>
    <w:rsid w:val="00F20942"/>
    <w:rsid w:val="00F20B01"/>
    <w:rsid w:val="00F20DDA"/>
    <w:rsid w:val="00F211B7"/>
    <w:rsid w:val="00F21261"/>
    <w:rsid w:val="00F21447"/>
    <w:rsid w:val="00F21468"/>
    <w:rsid w:val="00F216FE"/>
    <w:rsid w:val="00F2187D"/>
    <w:rsid w:val="00F21D4B"/>
    <w:rsid w:val="00F21E07"/>
    <w:rsid w:val="00F21F56"/>
    <w:rsid w:val="00F220DB"/>
    <w:rsid w:val="00F224EC"/>
    <w:rsid w:val="00F22A34"/>
    <w:rsid w:val="00F22A8D"/>
    <w:rsid w:val="00F22B28"/>
    <w:rsid w:val="00F23468"/>
    <w:rsid w:val="00F235DD"/>
    <w:rsid w:val="00F236AE"/>
    <w:rsid w:val="00F23750"/>
    <w:rsid w:val="00F237DE"/>
    <w:rsid w:val="00F23A78"/>
    <w:rsid w:val="00F23CB6"/>
    <w:rsid w:val="00F23F7B"/>
    <w:rsid w:val="00F24305"/>
    <w:rsid w:val="00F244FC"/>
    <w:rsid w:val="00F2480A"/>
    <w:rsid w:val="00F24835"/>
    <w:rsid w:val="00F24B2E"/>
    <w:rsid w:val="00F24C16"/>
    <w:rsid w:val="00F24EEA"/>
    <w:rsid w:val="00F24FB4"/>
    <w:rsid w:val="00F250F2"/>
    <w:rsid w:val="00F2542F"/>
    <w:rsid w:val="00F2550F"/>
    <w:rsid w:val="00F25558"/>
    <w:rsid w:val="00F255B8"/>
    <w:rsid w:val="00F2573D"/>
    <w:rsid w:val="00F2591B"/>
    <w:rsid w:val="00F259EC"/>
    <w:rsid w:val="00F25CC6"/>
    <w:rsid w:val="00F25E45"/>
    <w:rsid w:val="00F260F0"/>
    <w:rsid w:val="00F26239"/>
    <w:rsid w:val="00F262F0"/>
    <w:rsid w:val="00F2667B"/>
    <w:rsid w:val="00F267C1"/>
    <w:rsid w:val="00F26924"/>
    <w:rsid w:val="00F26941"/>
    <w:rsid w:val="00F269A3"/>
    <w:rsid w:val="00F270D9"/>
    <w:rsid w:val="00F2742D"/>
    <w:rsid w:val="00F2770B"/>
    <w:rsid w:val="00F278D1"/>
    <w:rsid w:val="00F27A35"/>
    <w:rsid w:val="00F27BF4"/>
    <w:rsid w:val="00F27D61"/>
    <w:rsid w:val="00F27F38"/>
    <w:rsid w:val="00F27FF6"/>
    <w:rsid w:val="00F300FD"/>
    <w:rsid w:val="00F30211"/>
    <w:rsid w:val="00F30925"/>
    <w:rsid w:val="00F30B56"/>
    <w:rsid w:val="00F30D07"/>
    <w:rsid w:val="00F30D9A"/>
    <w:rsid w:val="00F30FEE"/>
    <w:rsid w:val="00F3122A"/>
    <w:rsid w:val="00F3163D"/>
    <w:rsid w:val="00F318C2"/>
    <w:rsid w:val="00F320E2"/>
    <w:rsid w:val="00F323BC"/>
    <w:rsid w:val="00F32758"/>
    <w:rsid w:val="00F329FF"/>
    <w:rsid w:val="00F32C70"/>
    <w:rsid w:val="00F32E90"/>
    <w:rsid w:val="00F32ED1"/>
    <w:rsid w:val="00F331D6"/>
    <w:rsid w:val="00F334B8"/>
    <w:rsid w:val="00F33520"/>
    <w:rsid w:val="00F3444B"/>
    <w:rsid w:val="00F34A34"/>
    <w:rsid w:val="00F34BBE"/>
    <w:rsid w:val="00F35AD9"/>
    <w:rsid w:val="00F35D23"/>
    <w:rsid w:val="00F35FF3"/>
    <w:rsid w:val="00F3654D"/>
    <w:rsid w:val="00F365FC"/>
    <w:rsid w:val="00F3676A"/>
    <w:rsid w:val="00F36972"/>
    <w:rsid w:val="00F3703D"/>
    <w:rsid w:val="00F372A1"/>
    <w:rsid w:val="00F37804"/>
    <w:rsid w:val="00F3782D"/>
    <w:rsid w:val="00F37B6A"/>
    <w:rsid w:val="00F37C03"/>
    <w:rsid w:val="00F37E20"/>
    <w:rsid w:val="00F37EEA"/>
    <w:rsid w:val="00F37EEE"/>
    <w:rsid w:val="00F37F19"/>
    <w:rsid w:val="00F4057B"/>
    <w:rsid w:val="00F40BCB"/>
    <w:rsid w:val="00F40D68"/>
    <w:rsid w:val="00F40FDE"/>
    <w:rsid w:val="00F4122A"/>
    <w:rsid w:val="00F4162C"/>
    <w:rsid w:val="00F41726"/>
    <w:rsid w:val="00F4184E"/>
    <w:rsid w:val="00F41C44"/>
    <w:rsid w:val="00F41FD3"/>
    <w:rsid w:val="00F42455"/>
    <w:rsid w:val="00F42BAA"/>
    <w:rsid w:val="00F42C0B"/>
    <w:rsid w:val="00F42CC9"/>
    <w:rsid w:val="00F42D25"/>
    <w:rsid w:val="00F43038"/>
    <w:rsid w:val="00F4345B"/>
    <w:rsid w:val="00F43570"/>
    <w:rsid w:val="00F435DB"/>
    <w:rsid w:val="00F43742"/>
    <w:rsid w:val="00F43797"/>
    <w:rsid w:val="00F43874"/>
    <w:rsid w:val="00F4396F"/>
    <w:rsid w:val="00F43D92"/>
    <w:rsid w:val="00F44354"/>
    <w:rsid w:val="00F445EA"/>
    <w:rsid w:val="00F448AB"/>
    <w:rsid w:val="00F449D6"/>
    <w:rsid w:val="00F44A1E"/>
    <w:rsid w:val="00F44A90"/>
    <w:rsid w:val="00F44CE6"/>
    <w:rsid w:val="00F44DC8"/>
    <w:rsid w:val="00F451D4"/>
    <w:rsid w:val="00F45648"/>
    <w:rsid w:val="00F456AF"/>
    <w:rsid w:val="00F457D9"/>
    <w:rsid w:val="00F4599F"/>
    <w:rsid w:val="00F45AAA"/>
    <w:rsid w:val="00F45C4A"/>
    <w:rsid w:val="00F4618A"/>
    <w:rsid w:val="00F46506"/>
    <w:rsid w:val="00F465E2"/>
    <w:rsid w:val="00F46C9E"/>
    <w:rsid w:val="00F46E25"/>
    <w:rsid w:val="00F46F06"/>
    <w:rsid w:val="00F47639"/>
    <w:rsid w:val="00F47C4B"/>
    <w:rsid w:val="00F5070B"/>
    <w:rsid w:val="00F50C67"/>
    <w:rsid w:val="00F50F35"/>
    <w:rsid w:val="00F50F7A"/>
    <w:rsid w:val="00F50FF1"/>
    <w:rsid w:val="00F51163"/>
    <w:rsid w:val="00F51478"/>
    <w:rsid w:val="00F51676"/>
    <w:rsid w:val="00F51E10"/>
    <w:rsid w:val="00F51E6F"/>
    <w:rsid w:val="00F5201D"/>
    <w:rsid w:val="00F523EA"/>
    <w:rsid w:val="00F52956"/>
    <w:rsid w:val="00F52CA0"/>
    <w:rsid w:val="00F531D6"/>
    <w:rsid w:val="00F533E1"/>
    <w:rsid w:val="00F53443"/>
    <w:rsid w:val="00F536BA"/>
    <w:rsid w:val="00F53975"/>
    <w:rsid w:val="00F5475D"/>
    <w:rsid w:val="00F54E82"/>
    <w:rsid w:val="00F54FB1"/>
    <w:rsid w:val="00F5519B"/>
    <w:rsid w:val="00F5524D"/>
    <w:rsid w:val="00F55896"/>
    <w:rsid w:val="00F558DB"/>
    <w:rsid w:val="00F55B85"/>
    <w:rsid w:val="00F55BCE"/>
    <w:rsid w:val="00F55CB1"/>
    <w:rsid w:val="00F55CBB"/>
    <w:rsid w:val="00F55DEC"/>
    <w:rsid w:val="00F55E18"/>
    <w:rsid w:val="00F55FB8"/>
    <w:rsid w:val="00F568AB"/>
    <w:rsid w:val="00F568E3"/>
    <w:rsid w:val="00F56B87"/>
    <w:rsid w:val="00F5722A"/>
    <w:rsid w:val="00F5783F"/>
    <w:rsid w:val="00F57ADB"/>
    <w:rsid w:val="00F57B1A"/>
    <w:rsid w:val="00F57BF2"/>
    <w:rsid w:val="00F60445"/>
    <w:rsid w:val="00F60717"/>
    <w:rsid w:val="00F60BBB"/>
    <w:rsid w:val="00F60D2B"/>
    <w:rsid w:val="00F60E05"/>
    <w:rsid w:val="00F61153"/>
    <w:rsid w:val="00F612F1"/>
    <w:rsid w:val="00F6143D"/>
    <w:rsid w:val="00F61B73"/>
    <w:rsid w:val="00F620BD"/>
    <w:rsid w:val="00F62482"/>
    <w:rsid w:val="00F626E2"/>
    <w:rsid w:val="00F62B01"/>
    <w:rsid w:val="00F62CC2"/>
    <w:rsid w:val="00F62FCC"/>
    <w:rsid w:val="00F63105"/>
    <w:rsid w:val="00F63369"/>
    <w:rsid w:val="00F634EC"/>
    <w:rsid w:val="00F638DF"/>
    <w:rsid w:val="00F63B02"/>
    <w:rsid w:val="00F63B17"/>
    <w:rsid w:val="00F63B9D"/>
    <w:rsid w:val="00F63CB3"/>
    <w:rsid w:val="00F64A5B"/>
    <w:rsid w:val="00F64D5F"/>
    <w:rsid w:val="00F65768"/>
    <w:rsid w:val="00F65B44"/>
    <w:rsid w:val="00F65F77"/>
    <w:rsid w:val="00F6616F"/>
    <w:rsid w:val="00F662F2"/>
    <w:rsid w:val="00F66383"/>
    <w:rsid w:val="00F665D9"/>
    <w:rsid w:val="00F6692C"/>
    <w:rsid w:val="00F66A2F"/>
    <w:rsid w:val="00F66BA0"/>
    <w:rsid w:val="00F66ED2"/>
    <w:rsid w:val="00F67116"/>
    <w:rsid w:val="00F671DE"/>
    <w:rsid w:val="00F67361"/>
    <w:rsid w:val="00F67447"/>
    <w:rsid w:val="00F67557"/>
    <w:rsid w:val="00F67C4B"/>
    <w:rsid w:val="00F67EAA"/>
    <w:rsid w:val="00F70565"/>
    <w:rsid w:val="00F707D5"/>
    <w:rsid w:val="00F70896"/>
    <w:rsid w:val="00F70D24"/>
    <w:rsid w:val="00F70EE4"/>
    <w:rsid w:val="00F71181"/>
    <w:rsid w:val="00F712C1"/>
    <w:rsid w:val="00F71443"/>
    <w:rsid w:val="00F71839"/>
    <w:rsid w:val="00F720C2"/>
    <w:rsid w:val="00F72110"/>
    <w:rsid w:val="00F72182"/>
    <w:rsid w:val="00F721DC"/>
    <w:rsid w:val="00F721F7"/>
    <w:rsid w:val="00F72490"/>
    <w:rsid w:val="00F7266F"/>
    <w:rsid w:val="00F72693"/>
    <w:rsid w:val="00F7273D"/>
    <w:rsid w:val="00F72DDE"/>
    <w:rsid w:val="00F72F09"/>
    <w:rsid w:val="00F72F3B"/>
    <w:rsid w:val="00F730E0"/>
    <w:rsid w:val="00F73568"/>
    <w:rsid w:val="00F73C8F"/>
    <w:rsid w:val="00F73D81"/>
    <w:rsid w:val="00F73DCA"/>
    <w:rsid w:val="00F73DE9"/>
    <w:rsid w:val="00F73F08"/>
    <w:rsid w:val="00F745A5"/>
    <w:rsid w:val="00F74783"/>
    <w:rsid w:val="00F747CD"/>
    <w:rsid w:val="00F74E55"/>
    <w:rsid w:val="00F74F5B"/>
    <w:rsid w:val="00F7501A"/>
    <w:rsid w:val="00F753DD"/>
    <w:rsid w:val="00F7569C"/>
    <w:rsid w:val="00F75818"/>
    <w:rsid w:val="00F75926"/>
    <w:rsid w:val="00F75963"/>
    <w:rsid w:val="00F75E44"/>
    <w:rsid w:val="00F7610A"/>
    <w:rsid w:val="00F76536"/>
    <w:rsid w:val="00F7693B"/>
    <w:rsid w:val="00F76DCF"/>
    <w:rsid w:val="00F777EC"/>
    <w:rsid w:val="00F77A1D"/>
    <w:rsid w:val="00F77C53"/>
    <w:rsid w:val="00F77C91"/>
    <w:rsid w:val="00F77F48"/>
    <w:rsid w:val="00F80060"/>
    <w:rsid w:val="00F80269"/>
    <w:rsid w:val="00F80373"/>
    <w:rsid w:val="00F804DC"/>
    <w:rsid w:val="00F80740"/>
    <w:rsid w:val="00F8082A"/>
    <w:rsid w:val="00F80863"/>
    <w:rsid w:val="00F80EB0"/>
    <w:rsid w:val="00F81388"/>
    <w:rsid w:val="00F81801"/>
    <w:rsid w:val="00F81990"/>
    <w:rsid w:val="00F81A1F"/>
    <w:rsid w:val="00F81CC1"/>
    <w:rsid w:val="00F81CD6"/>
    <w:rsid w:val="00F820C7"/>
    <w:rsid w:val="00F82183"/>
    <w:rsid w:val="00F82814"/>
    <w:rsid w:val="00F82900"/>
    <w:rsid w:val="00F82907"/>
    <w:rsid w:val="00F82B86"/>
    <w:rsid w:val="00F82C89"/>
    <w:rsid w:val="00F82DFA"/>
    <w:rsid w:val="00F83793"/>
    <w:rsid w:val="00F83832"/>
    <w:rsid w:val="00F83EE4"/>
    <w:rsid w:val="00F84025"/>
    <w:rsid w:val="00F8404E"/>
    <w:rsid w:val="00F8418F"/>
    <w:rsid w:val="00F841ED"/>
    <w:rsid w:val="00F84351"/>
    <w:rsid w:val="00F848A5"/>
    <w:rsid w:val="00F84F24"/>
    <w:rsid w:val="00F8500B"/>
    <w:rsid w:val="00F853BA"/>
    <w:rsid w:val="00F85807"/>
    <w:rsid w:val="00F85855"/>
    <w:rsid w:val="00F86888"/>
    <w:rsid w:val="00F86C06"/>
    <w:rsid w:val="00F86C43"/>
    <w:rsid w:val="00F86F87"/>
    <w:rsid w:val="00F872C2"/>
    <w:rsid w:val="00F87CF2"/>
    <w:rsid w:val="00F9009B"/>
    <w:rsid w:val="00F903A6"/>
    <w:rsid w:val="00F903FB"/>
    <w:rsid w:val="00F90474"/>
    <w:rsid w:val="00F90695"/>
    <w:rsid w:val="00F906DF"/>
    <w:rsid w:val="00F9088B"/>
    <w:rsid w:val="00F914C8"/>
    <w:rsid w:val="00F91732"/>
    <w:rsid w:val="00F91DE4"/>
    <w:rsid w:val="00F92097"/>
    <w:rsid w:val="00F9270C"/>
    <w:rsid w:val="00F92A9A"/>
    <w:rsid w:val="00F93084"/>
    <w:rsid w:val="00F93490"/>
    <w:rsid w:val="00F934BD"/>
    <w:rsid w:val="00F9351E"/>
    <w:rsid w:val="00F93606"/>
    <w:rsid w:val="00F93630"/>
    <w:rsid w:val="00F9368B"/>
    <w:rsid w:val="00F93862"/>
    <w:rsid w:val="00F93BD7"/>
    <w:rsid w:val="00F93D8B"/>
    <w:rsid w:val="00F94460"/>
    <w:rsid w:val="00F944FA"/>
    <w:rsid w:val="00F9466B"/>
    <w:rsid w:val="00F94BB4"/>
    <w:rsid w:val="00F952B8"/>
    <w:rsid w:val="00F953AD"/>
    <w:rsid w:val="00F9549F"/>
    <w:rsid w:val="00F95559"/>
    <w:rsid w:val="00F95580"/>
    <w:rsid w:val="00F95AE6"/>
    <w:rsid w:val="00F95AE7"/>
    <w:rsid w:val="00F95BF4"/>
    <w:rsid w:val="00F96453"/>
    <w:rsid w:val="00F968AC"/>
    <w:rsid w:val="00F96A00"/>
    <w:rsid w:val="00F96A64"/>
    <w:rsid w:val="00F96C1F"/>
    <w:rsid w:val="00F96C43"/>
    <w:rsid w:val="00F96DCB"/>
    <w:rsid w:val="00F96EE7"/>
    <w:rsid w:val="00F96EFE"/>
    <w:rsid w:val="00F97055"/>
    <w:rsid w:val="00F97095"/>
    <w:rsid w:val="00F970BC"/>
    <w:rsid w:val="00F9749E"/>
    <w:rsid w:val="00F9783A"/>
    <w:rsid w:val="00F97899"/>
    <w:rsid w:val="00F979E5"/>
    <w:rsid w:val="00F97A3B"/>
    <w:rsid w:val="00FA01D4"/>
    <w:rsid w:val="00FA0917"/>
    <w:rsid w:val="00FA0B8F"/>
    <w:rsid w:val="00FA14FF"/>
    <w:rsid w:val="00FA157E"/>
    <w:rsid w:val="00FA1693"/>
    <w:rsid w:val="00FA1859"/>
    <w:rsid w:val="00FA1A01"/>
    <w:rsid w:val="00FA1A8D"/>
    <w:rsid w:val="00FA1AF5"/>
    <w:rsid w:val="00FA1ECB"/>
    <w:rsid w:val="00FA219F"/>
    <w:rsid w:val="00FA243B"/>
    <w:rsid w:val="00FA2857"/>
    <w:rsid w:val="00FA287E"/>
    <w:rsid w:val="00FA2C7C"/>
    <w:rsid w:val="00FA3571"/>
    <w:rsid w:val="00FA3854"/>
    <w:rsid w:val="00FA385F"/>
    <w:rsid w:val="00FA3A45"/>
    <w:rsid w:val="00FA3CB6"/>
    <w:rsid w:val="00FA3CE1"/>
    <w:rsid w:val="00FA3D94"/>
    <w:rsid w:val="00FA4610"/>
    <w:rsid w:val="00FA47A7"/>
    <w:rsid w:val="00FA48A1"/>
    <w:rsid w:val="00FA49E2"/>
    <w:rsid w:val="00FA4B13"/>
    <w:rsid w:val="00FA4D2B"/>
    <w:rsid w:val="00FA4D96"/>
    <w:rsid w:val="00FA517C"/>
    <w:rsid w:val="00FA528E"/>
    <w:rsid w:val="00FA54F4"/>
    <w:rsid w:val="00FA5A0E"/>
    <w:rsid w:val="00FA5A5A"/>
    <w:rsid w:val="00FA5C5D"/>
    <w:rsid w:val="00FA5E56"/>
    <w:rsid w:val="00FA5E92"/>
    <w:rsid w:val="00FA6594"/>
    <w:rsid w:val="00FA66B3"/>
    <w:rsid w:val="00FA6810"/>
    <w:rsid w:val="00FA685B"/>
    <w:rsid w:val="00FA6885"/>
    <w:rsid w:val="00FA6997"/>
    <w:rsid w:val="00FA699D"/>
    <w:rsid w:val="00FA6D9D"/>
    <w:rsid w:val="00FA712D"/>
    <w:rsid w:val="00FA764C"/>
    <w:rsid w:val="00FA7B06"/>
    <w:rsid w:val="00FA7B85"/>
    <w:rsid w:val="00FA7F7C"/>
    <w:rsid w:val="00FB00FC"/>
    <w:rsid w:val="00FB0453"/>
    <w:rsid w:val="00FB056E"/>
    <w:rsid w:val="00FB0AF5"/>
    <w:rsid w:val="00FB0F17"/>
    <w:rsid w:val="00FB10EC"/>
    <w:rsid w:val="00FB1632"/>
    <w:rsid w:val="00FB184D"/>
    <w:rsid w:val="00FB1C75"/>
    <w:rsid w:val="00FB1E5F"/>
    <w:rsid w:val="00FB2143"/>
    <w:rsid w:val="00FB226C"/>
    <w:rsid w:val="00FB23D5"/>
    <w:rsid w:val="00FB2719"/>
    <w:rsid w:val="00FB2755"/>
    <w:rsid w:val="00FB2A4C"/>
    <w:rsid w:val="00FB2EDB"/>
    <w:rsid w:val="00FB2F0E"/>
    <w:rsid w:val="00FB3227"/>
    <w:rsid w:val="00FB3386"/>
    <w:rsid w:val="00FB33D7"/>
    <w:rsid w:val="00FB3640"/>
    <w:rsid w:val="00FB3803"/>
    <w:rsid w:val="00FB38B2"/>
    <w:rsid w:val="00FB3EE3"/>
    <w:rsid w:val="00FB420F"/>
    <w:rsid w:val="00FB4298"/>
    <w:rsid w:val="00FB42A0"/>
    <w:rsid w:val="00FB42AD"/>
    <w:rsid w:val="00FB4576"/>
    <w:rsid w:val="00FB4754"/>
    <w:rsid w:val="00FB4A44"/>
    <w:rsid w:val="00FB4D5E"/>
    <w:rsid w:val="00FB4F1C"/>
    <w:rsid w:val="00FB4F6D"/>
    <w:rsid w:val="00FB55F1"/>
    <w:rsid w:val="00FB56EE"/>
    <w:rsid w:val="00FB5915"/>
    <w:rsid w:val="00FB59CC"/>
    <w:rsid w:val="00FB5D77"/>
    <w:rsid w:val="00FB5EBC"/>
    <w:rsid w:val="00FB5F6E"/>
    <w:rsid w:val="00FB6006"/>
    <w:rsid w:val="00FB618A"/>
    <w:rsid w:val="00FB62F5"/>
    <w:rsid w:val="00FB6537"/>
    <w:rsid w:val="00FB67EB"/>
    <w:rsid w:val="00FB690B"/>
    <w:rsid w:val="00FB6B84"/>
    <w:rsid w:val="00FB6C6A"/>
    <w:rsid w:val="00FB76F1"/>
    <w:rsid w:val="00FB7800"/>
    <w:rsid w:val="00FB7FC5"/>
    <w:rsid w:val="00FC000C"/>
    <w:rsid w:val="00FC001E"/>
    <w:rsid w:val="00FC0293"/>
    <w:rsid w:val="00FC037D"/>
    <w:rsid w:val="00FC0AD7"/>
    <w:rsid w:val="00FC10BE"/>
    <w:rsid w:val="00FC11BD"/>
    <w:rsid w:val="00FC11CA"/>
    <w:rsid w:val="00FC11EF"/>
    <w:rsid w:val="00FC1379"/>
    <w:rsid w:val="00FC1AD1"/>
    <w:rsid w:val="00FC1D85"/>
    <w:rsid w:val="00FC1EE5"/>
    <w:rsid w:val="00FC222C"/>
    <w:rsid w:val="00FC252F"/>
    <w:rsid w:val="00FC2BA8"/>
    <w:rsid w:val="00FC2BFF"/>
    <w:rsid w:val="00FC2E8D"/>
    <w:rsid w:val="00FC33EF"/>
    <w:rsid w:val="00FC343B"/>
    <w:rsid w:val="00FC37BB"/>
    <w:rsid w:val="00FC37DE"/>
    <w:rsid w:val="00FC388A"/>
    <w:rsid w:val="00FC38F6"/>
    <w:rsid w:val="00FC3B0B"/>
    <w:rsid w:val="00FC3D1B"/>
    <w:rsid w:val="00FC4188"/>
    <w:rsid w:val="00FC42AB"/>
    <w:rsid w:val="00FC42FF"/>
    <w:rsid w:val="00FC4411"/>
    <w:rsid w:val="00FC46AC"/>
    <w:rsid w:val="00FC4798"/>
    <w:rsid w:val="00FC4B50"/>
    <w:rsid w:val="00FC52D0"/>
    <w:rsid w:val="00FC5BFF"/>
    <w:rsid w:val="00FC5CB6"/>
    <w:rsid w:val="00FC62B3"/>
    <w:rsid w:val="00FC6534"/>
    <w:rsid w:val="00FC66AF"/>
    <w:rsid w:val="00FC675E"/>
    <w:rsid w:val="00FC6848"/>
    <w:rsid w:val="00FC6DB1"/>
    <w:rsid w:val="00FC6E8D"/>
    <w:rsid w:val="00FC738C"/>
    <w:rsid w:val="00FC76AD"/>
    <w:rsid w:val="00FC76B3"/>
    <w:rsid w:val="00FC7A90"/>
    <w:rsid w:val="00FC7C2B"/>
    <w:rsid w:val="00FC7C6F"/>
    <w:rsid w:val="00FC7C70"/>
    <w:rsid w:val="00FC7CCC"/>
    <w:rsid w:val="00FD010E"/>
    <w:rsid w:val="00FD012F"/>
    <w:rsid w:val="00FD0169"/>
    <w:rsid w:val="00FD0575"/>
    <w:rsid w:val="00FD07CE"/>
    <w:rsid w:val="00FD084D"/>
    <w:rsid w:val="00FD08AF"/>
    <w:rsid w:val="00FD0978"/>
    <w:rsid w:val="00FD1415"/>
    <w:rsid w:val="00FD1DAF"/>
    <w:rsid w:val="00FD2194"/>
    <w:rsid w:val="00FD2423"/>
    <w:rsid w:val="00FD25CC"/>
    <w:rsid w:val="00FD2605"/>
    <w:rsid w:val="00FD2757"/>
    <w:rsid w:val="00FD2B03"/>
    <w:rsid w:val="00FD2CB5"/>
    <w:rsid w:val="00FD3751"/>
    <w:rsid w:val="00FD3790"/>
    <w:rsid w:val="00FD3AAD"/>
    <w:rsid w:val="00FD3ADD"/>
    <w:rsid w:val="00FD3D7E"/>
    <w:rsid w:val="00FD3DF7"/>
    <w:rsid w:val="00FD4061"/>
    <w:rsid w:val="00FD45D3"/>
    <w:rsid w:val="00FD474B"/>
    <w:rsid w:val="00FD4753"/>
    <w:rsid w:val="00FD4C04"/>
    <w:rsid w:val="00FD4D0D"/>
    <w:rsid w:val="00FD4E9D"/>
    <w:rsid w:val="00FD4EDE"/>
    <w:rsid w:val="00FD4FAC"/>
    <w:rsid w:val="00FD57DE"/>
    <w:rsid w:val="00FD5D4F"/>
    <w:rsid w:val="00FD5F13"/>
    <w:rsid w:val="00FD614F"/>
    <w:rsid w:val="00FD64E9"/>
    <w:rsid w:val="00FD6A50"/>
    <w:rsid w:val="00FD6F90"/>
    <w:rsid w:val="00FD7062"/>
    <w:rsid w:val="00FD7798"/>
    <w:rsid w:val="00FD7864"/>
    <w:rsid w:val="00FE030F"/>
    <w:rsid w:val="00FE057C"/>
    <w:rsid w:val="00FE08AE"/>
    <w:rsid w:val="00FE0CCC"/>
    <w:rsid w:val="00FE0D2A"/>
    <w:rsid w:val="00FE11C9"/>
    <w:rsid w:val="00FE1598"/>
    <w:rsid w:val="00FE1660"/>
    <w:rsid w:val="00FE190A"/>
    <w:rsid w:val="00FE1E73"/>
    <w:rsid w:val="00FE1FAE"/>
    <w:rsid w:val="00FE2055"/>
    <w:rsid w:val="00FE24F6"/>
    <w:rsid w:val="00FE2614"/>
    <w:rsid w:val="00FE2972"/>
    <w:rsid w:val="00FE29EA"/>
    <w:rsid w:val="00FE2B59"/>
    <w:rsid w:val="00FE2E87"/>
    <w:rsid w:val="00FE32B8"/>
    <w:rsid w:val="00FE34E5"/>
    <w:rsid w:val="00FE393E"/>
    <w:rsid w:val="00FE3F00"/>
    <w:rsid w:val="00FE3F56"/>
    <w:rsid w:val="00FE3F7A"/>
    <w:rsid w:val="00FE44A1"/>
    <w:rsid w:val="00FE47B5"/>
    <w:rsid w:val="00FE4A03"/>
    <w:rsid w:val="00FE4CE0"/>
    <w:rsid w:val="00FE5259"/>
    <w:rsid w:val="00FE53D2"/>
    <w:rsid w:val="00FE5680"/>
    <w:rsid w:val="00FE56B6"/>
    <w:rsid w:val="00FE59C6"/>
    <w:rsid w:val="00FE6416"/>
    <w:rsid w:val="00FE653C"/>
    <w:rsid w:val="00FE6598"/>
    <w:rsid w:val="00FE65E4"/>
    <w:rsid w:val="00FE6D2A"/>
    <w:rsid w:val="00FE7319"/>
    <w:rsid w:val="00FE750A"/>
    <w:rsid w:val="00FE771B"/>
    <w:rsid w:val="00FE7765"/>
    <w:rsid w:val="00FE7B67"/>
    <w:rsid w:val="00FE7F35"/>
    <w:rsid w:val="00FE7F56"/>
    <w:rsid w:val="00FF079B"/>
    <w:rsid w:val="00FF089F"/>
    <w:rsid w:val="00FF08EE"/>
    <w:rsid w:val="00FF0CD3"/>
    <w:rsid w:val="00FF0D35"/>
    <w:rsid w:val="00FF0DAC"/>
    <w:rsid w:val="00FF0EE0"/>
    <w:rsid w:val="00FF15F6"/>
    <w:rsid w:val="00FF1E60"/>
    <w:rsid w:val="00FF1FD4"/>
    <w:rsid w:val="00FF2033"/>
    <w:rsid w:val="00FF2787"/>
    <w:rsid w:val="00FF28BA"/>
    <w:rsid w:val="00FF28EF"/>
    <w:rsid w:val="00FF2A15"/>
    <w:rsid w:val="00FF2B1C"/>
    <w:rsid w:val="00FF2CA2"/>
    <w:rsid w:val="00FF32AF"/>
    <w:rsid w:val="00FF3371"/>
    <w:rsid w:val="00FF3E30"/>
    <w:rsid w:val="00FF3F1F"/>
    <w:rsid w:val="00FF40AA"/>
    <w:rsid w:val="00FF4261"/>
    <w:rsid w:val="00FF4401"/>
    <w:rsid w:val="00FF4D4A"/>
    <w:rsid w:val="00FF4E0C"/>
    <w:rsid w:val="00FF4EC3"/>
    <w:rsid w:val="00FF5033"/>
    <w:rsid w:val="00FF53CF"/>
    <w:rsid w:val="00FF5494"/>
    <w:rsid w:val="00FF5545"/>
    <w:rsid w:val="00FF56AE"/>
    <w:rsid w:val="00FF5A77"/>
    <w:rsid w:val="00FF5A84"/>
    <w:rsid w:val="00FF61C2"/>
    <w:rsid w:val="00FF62E4"/>
    <w:rsid w:val="00FF65A5"/>
    <w:rsid w:val="00FF6929"/>
    <w:rsid w:val="00FF69AF"/>
    <w:rsid w:val="00FF6C78"/>
    <w:rsid w:val="00FF7100"/>
    <w:rsid w:val="00FF7117"/>
    <w:rsid w:val="00FF78CD"/>
    <w:rsid w:val="00FF78ED"/>
    <w:rsid w:val="00FF7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Times New Roman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155329"/>
    <w:pPr>
      <w:keepNext/>
      <w:jc w:val="both"/>
      <w:outlineLvl w:val="1"/>
    </w:pPr>
    <w:rPr>
      <w:rFonts w:ascii="Arial" w:hAnsi="Arial"/>
      <w:sz w:val="20"/>
      <w:szCs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E11A6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E11A6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24617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46175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sid w:val="00246175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nhideWhenUsed/>
    <w:rsid w:val="00CB1235"/>
    <w:pPr>
      <w:jc w:val="both"/>
    </w:pPr>
    <w:rPr>
      <w:rFonts w:ascii="Arial" w:hAnsi="Arial"/>
      <w:sz w:val="22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CB1235"/>
    <w:rPr>
      <w:rFonts w:ascii="Arial" w:hAnsi="Arial"/>
      <w:sz w:val="22"/>
    </w:rPr>
  </w:style>
  <w:style w:type="paragraph" w:styleId="Textoindependiente2">
    <w:name w:val="Body Text 2"/>
    <w:basedOn w:val="Normal"/>
    <w:link w:val="Textoindependiente2Car"/>
    <w:unhideWhenUsed/>
    <w:rsid w:val="00CB1235"/>
    <w:pPr>
      <w:spacing w:after="120" w:line="480" w:lineRule="auto"/>
    </w:pPr>
    <w:rPr>
      <w:rFonts w:ascii="Verdana" w:hAnsi="Verdana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CB1235"/>
    <w:rPr>
      <w:rFonts w:ascii="Verdana" w:hAnsi="Verdana"/>
      <w:sz w:val="24"/>
    </w:rPr>
  </w:style>
  <w:style w:type="paragraph" w:styleId="Prrafodelista">
    <w:name w:val="List Paragraph"/>
    <w:basedOn w:val="Normal"/>
    <w:uiPriority w:val="34"/>
    <w:qFormat/>
    <w:rsid w:val="0010500F"/>
    <w:pPr>
      <w:ind w:left="720"/>
      <w:contextualSpacing/>
    </w:pPr>
  </w:style>
  <w:style w:type="paragraph" w:styleId="Textosinformato">
    <w:name w:val="Plain Text"/>
    <w:basedOn w:val="Normal"/>
    <w:link w:val="TextosinformatoCar"/>
    <w:uiPriority w:val="99"/>
    <w:unhideWhenUsed/>
    <w:rsid w:val="0036472A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36472A"/>
    <w:rPr>
      <w:rFonts w:ascii="Calibri" w:eastAsiaTheme="minorHAnsi" w:hAnsi="Calibri" w:cstheme="minorBidi"/>
      <w:sz w:val="22"/>
      <w:szCs w:val="21"/>
      <w:lang w:eastAsia="en-US"/>
    </w:rPr>
  </w:style>
  <w:style w:type="paragraph" w:styleId="Sangradetextonormal">
    <w:name w:val="Body Text Indent"/>
    <w:basedOn w:val="Normal"/>
    <w:link w:val="SangradetextonormalCar"/>
    <w:rsid w:val="00D014E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D014E1"/>
    <w:rPr>
      <w:sz w:val="24"/>
      <w:szCs w:val="22"/>
    </w:rPr>
  </w:style>
  <w:style w:type="character" w:customStyle="1" w:styleId="Ttulo2Car">
    <w:name w:val="Título 2 Car"/>
    <w:basedOn w:val="Fuentedeprrafopredeter"/>
    <w:link w:val="Ttulo2"/>
    <w:semiHidden/>
    <w:rsid w:val="00155329"/>
    <w:rPr>
      <w:rFonts w:ascii="Arial" w:hAnsi="Arial"/>
      <w:u w:val="single"/>
    </w:rPr>
  </w:style>
  <w:style w:type="paragraph" w:styleId="Sangra2detindependiente">
    <w:name w:val="Body Text Indent 2"/>
    <w:basedOn w:val="Normal"/>
    <w:link w:val="Sangra2detindependienteCar"/>
    <w:rsid w:val="00093B17"/>
    <w:pPr>
      <w:spacing w:after="120" w:line="480" w:lineRule="auto"/>
      <w:ind w:left="283"/>
    </w:pPr>
    <w:rPr>
      <w:rFonts w:ascii="Verdana" w:hAnsi="Verdana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93B17"/>
    <w:rPr>
      <w:rFonts w:ascii="Verdana" w:hAnsi="Verdana"/>
      <w:sz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30477"/>
    <w:rPr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Times New Roman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155329"/>
    <w:pPr>
      <w:keepNext/>
      <w:jc w:val="both"/>
      <w:outlineLvl w:val="1"/>
    </w:pPr>
    <w:rPr>
      <w:rFonts w:ascii="Arial" w:hAnsi="Arial"/>
      <w:sz w:val="20"/>
      <w:szCs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E11A6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E11A6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24617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46175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sid w:val="00246175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nhideWhenUsed/>
    <w:rsid w:val="00CB1235"/>
    <w:pPr>
      <w:jc w:val="both"/>
    </w:pPr>
    <w:rPr>
      <w:rFonts w:ascii="Arial" w:hAnsi="Arial"/>
      <w:sz w:val="22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CB1235"/>
    <w:rPr>
      <w:rFonts w:ascii="Arial" w:hAnsi="Arial"/>
      <w:sz w:val="22"/>
    </w:rPr>
  </w:style>
  <w:style w:type="paragraph" w:styleId="Textoindependiente2">
    <w:name w:val="Body Text 2"/>
    <w:basedOn w:val="Normal"/>
    <w:link w:val="Textoindependiente2Car"/>
    <w:unhideWhenUsed/>
    <w:rsid w:val="00CB1235"/>
    <w:pPr>
      <w:spacing w:after="120" w:line="480" w:lineRule="auto"/>
    </w:pPr>
    <w:rPr>
      <w:rFonts w:ascii="Verdana" w:hAnsi="Verdana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CB1235"/>
    <w:rPr>
      <w:rFonts w:ascii="Verdana" w:hAnsi="Verdana"/>
      <w:sz w:val="24"/>
    </w:rPr>
  </w:style>
  <w:style w:type="paragraph" w:styleId="Prrafodelista">
    <w:name w:val="List Paragraph"/>
    <w:basedOn w:val="Normal"/>
    <w:uiPriority w:val="34"/>
    <w:qFormat/>
    <w:rsid w:val="0010500F"/>
    <w:pPr>
      <w:ind w:left="720"/>
      <w:contextualSpacing/>
    </w:pPr>
  </w:style>
  <w:style w:type="paragraph" w:styleId="Textosinformato">
    <w:name w:val="Plain Text"/>
    <w:basedOn w:val="Normal"/>
    <w:link w:val="TextosinformatoCar"/>
    <w:uiPriority w:val="99"/>
    <w:unhideWhenUsed/>
    <w:rsid w:val="0036472A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36472A"/>
    <w:rPr>
      <w:rFonts w:ascii="Calibri" w:eastAsiaTheme="minorHAnsi" w:hAnsi="Calibri" w:cstheme="minorBidi"/>
      <w:sz w:val="22"/>
      <w:szCs w:val="21"/>
      <w:lang w:eastAsia="en-US"/>
    </w:rPr>
  </w:style>
  <w:style w:type="paragraph" w:styleId="Sangradetextonormal">
    <w:name w:val="Body Text Indent"/>
    <w:basedOn w:val="Normal"/>
    <w:link w:val="SangradetextonormalCar"/>
    <w:rsid w:val="00D014E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D014E1"/>
    <w:rPr>
      <w:sz w:val="24"/>
      <w:szCs w:val="22"/>
    </w:rPr>
  </w:style>
  <w:style w:type="character" w:customStyle="1" w:styleId="Ttulo2Car">
    <w:name w:val="Título 2 Car"/>
    <w:basedOn w:val="Fuentedeprrafopredeter"/>
    <w:link w:val="Ttulo2"/>
    <w:semiHidden/>
    <w:rsid w:val="00155329"/>
    <w:rPr>
      <w:rFonts w:ascii="Arial" w:hAnsi="Arial"/>
      <w:u w:val="single"/>
    </w:rPr>
  </w:style>
  <w:style w:type="paragraph" w:styleId="Sangra2detindependiente">
    <w:name w:val="Body Text Indent 2"/>
    <w:basedOn w:val="Normal"/>
    <w:link w:val="Sangra2detindependienteCar"/>
    <w:rsid w:val="00093B17"/>
    <w:pPr>
      <w:spacing w:after="120" w:line="480" w:lineRule="auto"/>
      <w:ind w:left="283"/>
    </w:pPr>
    <w:rPr>
      <w:rFonts w:ascii="Verdana" w:hAnsi="Verdana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93B17"/>
    <w:rPr>
      <w:rFonts w:ascii="Verdana" w:hAnsi="Verdana"/>
      <w:sz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30477"/>
    <w:rPr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1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12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9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93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60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08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07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39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2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35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20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1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07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89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83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461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package" Target="embeddings/Microsoft_Excel_Worksheet1.xlsx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loma%20Guemez\AppData\Local\Microsoft\Windows\Temporary%20Internet%20Files\Content.Outlook\9TDSSXFM\Doc2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24F10-F10F-41C0-93C5-B113301E7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Doc2</Template>
  <TotalTime>36</TotalTime>
  <Pages>9</Pages>
  <Words>2074</Words>
  <Characters>11412</Characters>
  <Application>Microsoft Office Word</Application>
  <DocSecurity>0</DocSecurity>
  <Lines>95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EXLIBRIS</Company>
  <LinksUpToDate>false</LinksUpToDate>
  <CharactersWithSpaces>13460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Paloma Guemez</dc:creator>
  <cp:lastModifiedBy>Marisa</cp:lastModifiedBy>
  <cp:revision>12</cp:revision>
  <dcterms:created xsi:type="dcterms:W3CDTF">2015-04-21T12:54:00Z</dcterms:created>
  <dcterms:modified xsi:type="dcterms:W3CDTF">2015-04-22T10:02:00Z</dcterms:modified>
</cp:coreProperties>
</file>